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g" ContentType="image/jp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line="200" w:lineRule="exact"/>
        <w:rPr>
          <w:sz w:val="20"/>
          <w:szCs w:val="20"/>
        </w:rPr>
      </w:pPr>
      <w:r>
        <w:rPr/>
        <w:pict>
          <v:group style="position:absolute;margin-left:256.847198pt;margin-top:.001001pt;width:585.542802pt;height:357.665pt;mso-position-horizontal-relative:page;mso-position-vertical-relative:page;z-index:-1457" coordorigin="5137,0" coordsize="11711,7153">
            <v:shape style="position:absolute;left:5137;top:0;width:11701;height:6444" type="#_x0000_t75">
              <v:imagedata r:id="rId5" o:title=""/>
            </v:shape>
            <v:group style="position:absolute;left:16146;top:4218;width:341;height:1278" coordorigin="16146,4218" coordsize="341,1278">
              <v:shape style="position:absolute;left:16146;top:4218;width:341;height:1278" coordorigin="16146,4218" coordsize="341,1278" path="m16487,5496l16146,5496,16146,4218,16487,4218,16487,5496xe" filled="t" fillcolor="#FFFFFF" stroked="f">
                <v:path arrowok="t"/>
                <v:fill type="solid"/>
              </v:shape>
            </v:group>
            <v:group style="position:absolute;left:16146;top:5865;width:341;height:1278" coordorigin="16146,5865" coordsize="341,1278">
              <v:shape style="position:absolute;left:16146;top:5865;width:341;height:1278" coordorigin="16146,5865" coordsize="341,1278" path="m16487,7143l16146,7143,16146,5865,16487,5865,16487,7143xe" filled="t" fillcolor="#FFFFFF" stroked="f">
                <v:path arrowok="t"/>
                <v:fill type="solid"/>
              </v:shape>
            </v:group>
            <v:group style="position:absolute;left:16501;top:5510;width:337;height:341" coordorigin="16501,5510" coordsize="337,341">
              <v:shape style="position:absolute;left:16501;top:5510;width:337;height:341" coordorigin="16501,5510" coordsize="337,341" path="m16838,5510l16838,5851,16501,5851,16501,5510,16838,5510xe" filled="t" fillcolor="#FFFFFF" stroked="f">
                <v:path arrowok="t"/>
                <v:fill type="solid"/>
              </v:shape>
            </v:group>
            <v:group style="position:absolute;left:14854;top:5510;width:1278;height:341" coordorigin="14854,5510" coordsize="1278,341">
              <v:shape style="position:absolute;left:14854;top:5510;width:1278;height:341" coordorigin="14854,5510" coordsize="1278,341" path="m16132,5851l14854,5851,14854,5510,16132,5510,16132,5851xe" filled="t" fillcolor="#FFFFFF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.0pt;margin-top:.000015pt;width:223.9371pt;height:322.205086pt;mso-position-horizontal-relative:page;mso-position-vertical-relative:page;z-index:-1456" coordorigin="0,0" coordsize="4479,6444">
            <v:shape style="position:absolute;left:0;top:0;width:4479;height:6444" coordorigin="0,0" coordsize="4479,6444" path="m4479,0l0,0,0,6444,4365,6444,4403,6444,4464,6430,4479,6369,4479,6331,4479,0e" filled="t" fillcolor="#009FE3" stroked="f">
              <v:path arrowok="t"/>
              <v:fill type="solid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15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Heading2"/>
        <w:spacing w:before="9"/>
        <w:ind w:left="117" w:right="0"/>
        <w:jc w:val="left"/>
      </w:pPr>
      <w:r>
        <w:rPr>
          <w:b w:val="0"/>
          <w:bCs w:val="0"/>
          <w:color w:val="706F6F"/>
          <w:spacing w:val="0"/>
          <w:w w:val="100"/>
        </w:rPr>
        <w:t>DO</w:t>
      </w:r>
      <w:r>
        <w:rPr>
          <w:b w:val="0"/>
          <w:bCs w:val="0"/>
          <w:color w:val="706F6F"/>
          <w:spacing w:val="-7"/>
          <w:w w:val="100"/>
        </w:rPr>
        <w:t>S</w:t>
      </w:r>
      <w:r>
        <w:rPr>
          <w:b w:val="0"/>
          <w:bCs w:val="0"/>
          <w:color w:val="706F6F"/>
          <w:spacing w:val="0"/>
          <w:w w:val="100"/>
        </w:rPr>
        <w:t>SIER</w:t>
      </w:r>
      <w:r>
        <w:rPr>
          <w:b w:val="0"/>
          <w:bCs w:val="0"/>
          <w:color w:val="706F6F"/>
          <w:spacing w:val="0"/>
          <w:w w:val="100"/>
        </w:rPr>
        <w:t> </w:t>
      </w:r>
      <w:r>
        <w:rPr>
          <w:b w:val="0"/>
          <w:bCs w:val="0"/>
          <w:color w:val="706F6F"/>
          <w:spacing w:val="0"/>
          <w:w w:val="100"/>
        </w:rPr>
        <w:t>CORPOR</w:t>
      </w:r>
      <w:r>
        <w:rPr>
          <w:b w:val="0"/>
          <w:bCs w:val="0"/>
          <w:color w:val="706F6F"/>
          <w:spacing w:val="-25"/>
          <w:w w:val="100"/>
        </w:rPr>
        <w:t>A</w:t>
      </w:r>
      <w:r>
        <w:rPr>
          <w:b w:val="0"/>
          <w:bCs w:val="0"/>
          <w:color w:val="706F6F"/>
          <w:spacing w:val="0"/>
          <w:w w:val="100"/>
        </w:rPr>
        <w:t>TI</w:t>
      </w:r>
      <w:r>
        <w:rPr>
          <w:b w:val="0"/>
          <w:bCs w:val="0"/>
          <w:color w:val="706F6F"/>
          <w:spacing w:val="-4"/>
          <w:w w:val="100"/>
        </w:rPr>
        <w:t>V</w:t>
      </w:r>
      <w:r>
        <w:rPr>
          <w:b w:val="0"/>
          <w:bCs w:val="0"/>
          <w:color w:val="706F6F"/>
          <w:spacing w:val="0"/>
          <w:w w:val="100"/>
        </w:rPr>
        <w:t>O</w:t>
      </w:r>
      <w:r>
        <w:rPr>
          <w:b w:val="0"/>
          <w:bCs w:val="0"/>
          <w:color w:val="000000"/>
          <w:spacing w:val="0"/>
          <w:w w:val="100"/>
        </w:rPr>
      </w:r>
    </w:p>
    <w:p>
      <w:pPr>
        <w:tabs>
          <w:tab w:pos="3716" w:val="left" w:leader="none"/>
          <w:tab w:pos="8721" w:val="left" w:leader="none"/>
          <w:tab w:pos="9939" w:val="left" w:leader="none"/>
        </w:tabs>
        <w:spacing w:before="98"/>
        <w:ind w:left="117" w:right="0" w:firstLine="0"/>
        <w:jc w:val="left"/>
        <w:rPr>
          <w:rFonts w:ascii="DINPro-Regular" w:hAnsi="DINPro-Regular" w:cs="DINPro-Regular" w:eastAsia="DINPro-Regular"/>
          <w:sz w:val="92"/>
          <w:szCs w:val="92"/>
        </w:rPr>
      </w:pP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92"/>
          <w:szCs w:val="92"/>
        </w:rPr>
        <w:t>In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10"/>
          <w:w w:val="100"/>
          <w:sz w:val="92"/>
          <w:szCs w:val="92"/>
        </w:rPr>
        <w:t>s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92"/>
          <w:szCs w:val="92"/>
        </w:rPr>
        <w:t>titu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8"/>
          <w:w w:val="100"/>
          <w:sz w:val="92"/>
          <w:szCs w:val="92"/>
        </w:rPr>
        <w:t>t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92"/>
          <w:szCs w:val="92"/>
        </w:rPr>
        <w:t>o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92"/>
          <w:szCs w:val="92"/>
        </w:rPr>
        <w:tab/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70"/>
          <w:w w:val="100"/>
          <w:sz w:val="92"/>
          <w:szCs w:val="92"/>
        </w:rPr>
        <w:t>T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92"/>
          <w:szCs w:val="92"/>
        </w:rPr>
        <w:t>ecno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19"/>
          <w:w w:val="100"/>
          <w:sz w:val="92"/>
          <w:szCs w:val="92"/>
        </w:rPr>
        <w:t>l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92"/>
          <w:szCs w:val="92"/>
        </w:rPr>
        <w:t>ógi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14"/>
          <w:w w:val="100"/>
          <w:sz w:val="92"/>
          <w:szCs w:val="92"/>
        </w:rPr>
        <w:t>c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92"/>
          <w:szCs w:val="92"/>
        </w:rPr>
        <w:t>o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92"/>
          <w:szCs w:val="92"/>
        </w:rPr>
        <w:tab/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92"/>
          <w:szCs w:val="92"/>
        </w:rPr>
        <w:t>de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92"/>
          <w:szCs w:val="92"/>
        </w:rPr>
        <w:tab/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92"/>
          <w:szCs w:val="92"/>
        </w:rPr>
        <w:t>Canarias</w:t>
      </w:r>
      <w:r>
        <w:rPr>
          <w:rFonts w:ascii="DINPro-Regular" w:hAnsi="DINPro-Regular" w:cs="DINPro-Regular" w:eastAsia="DINPro-Regular"/>
          <w:b w:val="0"/>
          <w:bCs w:val="0"/>
          <w:color w:val="000000"/>
          <w:spacing w:val="0"/>
          <w:w w:val="100"/>
          <w:sz w:val="92"/>
          <w:szCs w:val="92"/>
        </w:rPr>
      </w:r>
    </w:p>
    <w:p>
      <w:pPr>
        <w:spacing w:line="280" w:lineRule="exact" w:before="18"/>
        <w:rPr>
          <w:sz w:val="28"/>
          <w:szCs w:val="28"/>
        </w:rPr>
      </w:pPr>
      <w:r>
        <w:rPr>
          <w:sz w:val="28"/>
          <w:szCs w:val="28"/>
        </w:rPr>
      </w:r>
    </w:p>
    <w:p>
      <w:pPr>
        <w:spacing w:line="400" w:lineRule="exact"/>
        <w:ind w:left="117" w:right="7778" w:firstLine="0"/>
        <w:jc w:val="left"/>
        <w:rPr>
          <w:rFonts w:ascii="DINPro-Regular" w:hAnsi="DINPro-Regular" w:cs="DINPro-Regular" w:eastAsia="DINPro-Regular"/>
          <w:sz w:val="36"/>
          <w:szCs w:val="36"/>
        </w:rPr>
      </w:pPr>
      <w:r>
        <w:rPr/>
        <w:pict>
          <v:group style="position:absolute;margin-left:682.732117pt;margin-top:57.784206pt;width:30.439801pt;height:56.213503pt;mso-position-horizontal-relative:page;mso-position-vertical-relative:paragraph;z-index:-1455" coordorigin="13655,1156" coordsize="609,1124">
            <v:group style="position:absolute;left:13910;top:1166;width:66;height:99" coordorigin="13910,1166" coordsize="66,99">
              <v:shape style="position:absolute;left:13910;top:1166;width:66;height:99" coordorigin="13910,1166" coordsize="66,99" path="m13976,1232l13943,1232,13943,1264,13976,1264,13976,1232xe" filled="t" fillcolor="#9B9998" stroked="f">
                <v:path arrowok="t"/>
                <v:fill type="solid"/>
              </v:shape>
              <v:shape style="position:absolute;left:13910;top:1166;width:66;height:99" coordorigin="13910,1166" coordsize="66,99" path="m14009,1199l13910,1199,13910,1232,14009,1232,14009,1199xe" filled="t" fillcolor="#9B9998" stroked="f">
                <v:path arrowok="t"/>
                <v:fill type="solid"/>
              </v:shape>
              <v:shape style="position:absolute;left:13910;top:1166;width:66;height:99" coordorigin="13910,1166" coordsize="66,99" path="m13976,1166l13943,1166,13943,1199,13976,1199,13976,1166xe" filled="t" fillcolor="#9B9998" stroked="f">
                <v:path arrowok="t"/>
                <v:fill type="solid"/>
              </v:shape>
            </v:group>
            <v:group style="position:absolute;left:13665;top:1272;width:589;height:243" coordorigin="13665,1272" coordsize="589,243">
              <v:shape style="position:absolute;left:13665;top:1272;width:589;height:243" coordorigin="13665,1272" coordsize="589,243" path="m14235,1356l14147,1356,14164,1363,14178,1376,14189,1393,14195,1415,14196,1438,14196,1443,14188,1463,14176,1479,14162,1491,14180,1499,14199,1507,14217,1515,14228,1503,14253,1429,14253,1402,14248,1380,14238,1360,14235,1356xe" filled="t" fillcolor="#9B9998" stroked="f">
                <v:path arrowok="t"/>
                <v:fill type="solid"/>
              </v:shape>
              <v:shape style="position:absolute;left:13665;top:1272;width:589;height:243" coordorigin="13665,1272" coordsize="589,243" path="m13800,1298l13734,1310,13689,1352,13666,1418,13665,1445,13670,1465,13679,1483,13690,1500,13705,1514,13742,1496,13759,1487,13743,1477,13730,1461,13722,1441,13720,1417,13726,1395,13738,1377,13755,1366,13775,1362,13837,1362,13839,1357,13855,1342,13874,1332,13896,1328,14212,1328,14210,1327,14193,1315,14173,1305,14152,1299,13814,1299,13800,1298xe" filled="t" fillcolor="#9B9998" stroked="f">
                <v:path arrowok="t"/>
                <v:fill type="solid"/>
              </v:shape>
              <v:shape style="position:absolute;left:13665;top:1272;width:589;height:243" coordorigin="13665,1272" coordsize="589,243" path="m13837,1362l13775,1362,13771,1381,13770,1403,13772,1423,13778,1443,13787,1461,13799,1477,13820,1471,13839,1464,13854,1455,13843,1443,13834,1427,13830,1405,13829,1377,13837,1362xe" filled="t" fillcolor="#9B9998" stroked="f">
                <v:path arrowok="t"/>
                <v:fill type="solid"/>
              </v:shape>
              <v:shape style="position:absolute;left:13665;top:1272;width:589;height:243" coordorigin="13665,1272" coordsize="589,243" path="m14212,1329l14032,1329,14051,1335,14068,1346,14081,1363,14089,1385,14091,1411,14085,1432,14076,1450,14065,1464,14085,1467,14104,1471,14125,1473,14135,1456,14143,1438,14147,1418,14147,1417,14149,1396,14147,1375,14147,1356,14235,1356,14226,1343,14212,1329xe" filled="t" fillcolor="#9B9998" stroked="f">
                <v:path arrowok="t"/>
                <v:fill type="solid"/>
              </v:shape>
              <v:shape style="position:absolute;left:13665;top:1272;width:589;height:243" coordorigin="13665,1272" coordsize="589,243" path="m14212,1328l13909,1328,13921,1332,13931,1337,13931,1455,13940,1454,13950,1454,13987,1454,13991,1335,14007,1330,14032,1329,14212,1329,14212,1328xe" filled="t" fillcolor="#9B9998" stroked="f">
                <v:path arrowok="t"/>
                <v:fill type="solid"/>
              </v:shape>
              <v:shape style="position:absolute;left:13665;top:1272;width:589;height:243" coordorigin="13665,1272" coordsize="589,243" path="m13987,1454l13969,1454,13978,1454,13987,1455,13987,1454xe" filled="t" fillcolor="#9B9998" stroked="f">
                <v:path arrowok="t"/>
                <v:fill type="solid"/>
              </v:shape>
              <v:shape style="position:absolute;left:13665;top:1272;width:589;height:243" coordorigin="13665,1272" coordsize="589,243" path="m13908,1272l13896,1272,13890,1272,13869,1275,13850,1280,13832,1289,13814,1299,14152,1299,14151,1299,14139,1298,14110,1298,14098,1297,14084,1288,13959,1288,13955,1286,13947,1282,13939,1279,13920,1274,13908,1272xe" filled="t" fillcolor="#9B9998" stroked="f">
                <v:path arrowok="t"/>
                <v:fill type="solid"/>
              </v:shape>
              <v:shape style="position:absolute;left:13665;top:1272;width:589;height:243" coordorigin="13665,1272" coordsize="589,243" path="m14128,1297l14119,1297,14110,1298,14139,1298,14128,1297xe" filled="t" fillcolor="#9B9998" stroked="f">
                <v:path arrowok="t"/>
                <v:fill type="solid"/>
              </v:shape>
              <v:shape style="position:absolute;left:13665;top:1272;width:589;height:243" coordorigin="13665,1272" coordsize="589,243" path="m14022,1272l14010,1272,13998,1274,13979,1279,13971,1282,13963,1286,13959,1288,14084,1288,14081,1287,14063,1279,14043,1274,14022,1272xe" filled="t" fillcolor="#9B9998" stroked="f">
                <v:path arrowok="t"/>
                <v:fill type="solid"/>
              </v:shape>
              <v:shape style="position:absolute;left:13665;top:1272;width:589;height:243" coordorigin="13665,1272" coordsize="589,243" path="m13931,1277xe" filled="t" fillcolor="#9B9998" stroked="f">
                <v:path arrowok="t"/>
                <v:fill type="solid"/>
              </v:shape>
              <v:shape style="position:absolute;left:13665;top:1272;width:589;height:243" coordorigin="13665,1272" coordsize="589,243" path="m13987,1277xe" filled="t" fillcolor="#9B9998" stroked="f">
                <v:path arrowok="t"/>
                <v:fill type="solid"/>
              </v:shape>
            </v:group>
            <v:group style="position:absolute;left:13726;top:1488;width:451;height:130" coordorigin="13726,1488" coordsize="451,130">
              <v:shape style="position:absolute;left:13726;top:1488;width:451;height:130" coordorigin="13726,1488" coordsize="451,130" path="m14177,1572l13960,1572,13980,1573,14001,1574,14061,1585,14136,1610,14154,1618,14177,1572xe" filled="t" fillcolor="#9B9998" stroked="f">
                <v:path arrowok="t"/>
                <v:fill type="solid"/>
              </v:shape>
              <v:shape style="position:absolute;left:13726;top:1488;width:451;height:130" coordorigin="13726,1488" coordsize="451,130" path="m13939,1488l13878,1494,13819,1507,13744,1534,13726,1542,13765,1618,13783,1609,13801,1602,13877,1580,13939,1573,13960,1572,14177,1572,14192,1543,14125,1515,14049,1497,13985,1489,13963,1488,13939,1488xe" filled="t" fillcolor="#9B9998" stroked="f">
                <v:path arrowok="t"/>
                <v:fill type="solid"/>
              </v:shape>
            </v:group>
            <v:group style="position:absolute;left:13677;top:1630;width:564;height:640" coordorigin="13677,1630" coordsize="564,640">
              <v:shape style="position:absolute;left:13677;top:1630;width:564;height:640" coordorigin="13677,1630" coordsize="564,640" path="m14241,1630l13677,1630,13677,2195,13748,2229,13824,2254,13884,2265,13946,2270,13969,2270,14034,2264,14094,2253,14169,2230,14238,2197,13875,2195,13945,2127,13952,2124,14238,2124,14239,2058,13762,2058,13832,1991,13839,1988,14239,1988,14239,1922,13762,1922,13832,1854,13839,1851,14240,1851,14240,1786,13762,1786,13832,1718,13839,1715,14241,1715,14241,1630xe" filled="t" fillcolor="#9B9998" stroked="f">
                <v:path arrowok="t"/>
                <v:fill type="solid"/>
              </v:shape>
              <v:shape style="position:absolute;left:13677;top:1630;width:564;height:640" coordorigin="13677,1630" coordsize="564,640" path="m14238,2124l13967,2124,13974,2127,14044,2195,14238,2195,14238,2124xe" filled="t" fillcolor="#9B9998" stroked="f">
                <v:path arrowok="t"/>
                <v:fill type="solid"/>
              </v:shape>
              <v:shape style="position:absolute;left:13677;top:1630;width:564;height:640" coordorigin="13677,1630" coordsize="564,640" path="m14064,1988l13854,1988,13861,1991,13866,1996,13867,1996,13931,2058,13987,2058,14057,1991,14064,1988xe" filled="t" fillcolor="#9B9998" stroked="f">
                <v:path arrowok="t"/>
                <v:fill type="solid"/>
              </v:shape>
              <v:shape style="position:absolute;left:13677;top:1630;width:564;height:640" coordorigin="13677,1630" coordsize="564,640" path="m14239,1988l14080,1988,14086,1991,14092,1996,14092,1996,14157,2058,14239,2058,14239,1988xe" filled="t" fillcolor="#9B9998" stroked="f">
                <v:path arrowok="t"/>
                <v:fill type="solid"/>
              </v:shape>
              <v:shape style="position:absolute;left:13677;top:1630;width:564;height:640" coordorigin="13677,1630" coordsize="564,640" path="m14064,1851l13854,1851,13861,1854,13866,1860,13867,1860,13931,1922,13987,1922,14057,1854,14064,1851xe" filled="t" fillcolor="#9B9998" stroked="f">
                <v:path arrowok="t"/>
                <v:fill type="solid"/>
              </v:shape>
              <v:shape style="position:absolute;left:13677;top:1630;width:564;height:640" coordorigin="13677,1630" coordsize="564,640" path="m14240,1851l14080,1851,14086,1854,14092,1860,14092,1860,14157,1922,14239,1922,14240,1851xe" filled="t" fillcolor="#9B9998" stroked="f">
                <v:path arrowok="t"/>
                <v:fill type="solid"/>
              </v:shape>
              <v:shape style="position:absolute;left:13677;top:1630;width:564;height:640" coordorigin="13677,1630" coordsize="564,640" path="m14064,1715l13854,1715,13861,1718,13866,1723,13867,1724,13931,1786,13987,1786,14057,1718,14064,1715xe" filled="t" fillcolor="#9B9998" stroked="f">
                <v:path arrowok="t"/>
                <v:fill type="solid"/>
              </v:shape>
              <v:shape style="position:absolute;left:13677;top:1630;width:564;height:640" coordorigin="13677,1630" coordsize="564,640" path="m14241,1715l14080,1715,14086,1718,14092,1723,14092,1724,14157,1786,14240,1786,14241,1715xe" filled="t" fillcolor="#9B9998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718.314697pt;margin-top:81.022102pt;width:85.795786pt;height:26.625pt;mso-position-horizontal-relative:page;mso-position-vertical-relative:paragraph;z-index:-1454" type="#_x0000_t75">
            <v:imagedata r:id="rId6" o:title=""/>
          </v:shape>
        </w:pict>
      </w:r>
      <w:r>
        <w:rPr/>
        <w:pict>
          <v:shape style="position:absolute;margin-left:454.602966pt;margin-top:-2.309654pt;width:47.347824pt;height:47.347824pt;mso-position-horizontal-relative:page;mso-position-vertical-relative:paragraph;z-index:-1453" type="#_x0000_t75">
            <v:imagedata r:id="rId7" o:title=""/>
          </v:shape>
        </w:pic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Cent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-13"/>
          <w:w w:val="100"/>
          <w:sz w:val="36"/>
          <w:szCs w:val="36"/>
        </w:rPr>
        <w:t>r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o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de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-13"/>
          <w:w w:val="100"/>
          <w:sz w:val="36"/>
          <w:szCs w:val="36"/>
        </w:rPr>
        <w:t>r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e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-7"/>
          <w:w w:val="100"/>
          <w:sz w:val="36"/>
          <w:szCs w:val="36"/>
        </w:rPr>
        <w:t>f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e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-13"/>
          <w:w w:val="100"/>
          <w:sz w:val="36"/>
          <w:szCs w:val="36"/>
        </w:rPr>
        <w:t>r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encia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en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el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impulso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-3"/>
          <w:w w:val="100"/>
          <w:sz w:val="36"/>
          <w:szCs w:val="36"/>
        </w:rPr>
        <w:t>t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ecno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-8"/>
          <w:w w:val="100"/>
          <w:sz w:val="36"/>
          <w:szCs w:val="36"/>
        </w:rPr>
        <w:t>l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ógi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-6"/>
          <w:w w:val="100"/>
          <w:sz w:val="36"/>
          <w:szCs w:val="36"/>
        </w:rPr>
        <w:t>c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o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y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la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-4"/>
          <w:w w:val="100"/>
          <w:sz w:val="36"/>
          <w:szCs w:val="36"/>
        </w:rPr>
        <w:t>v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a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-8"/>
          <w:w w:val="100"/>
          <w:sz w:val="36"/>
          <w:szCs w:val="36"/>
        </w:rPr>
        <w:t>l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orización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de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la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706F6F"/>
          <w:spacing w:val="0"/>
          <w:w w:val="100"/>
          <w:sz w:val="36"/>
          <w:szCs w:val="36"/>
        </w:rPr>
        <w:t>I+D+i</w:t>
      </w:r>
      <w:r>
        <w:rPr>
          <w:rFonts w:ascii="DINPro-Regular" w:hAnsi="DINPro-Regular" w:cs="DINPro-Regular" w:eastAsia="DINPro-Regular"/>
          <w:b w:val="0"/>
          <w:bCs w:val="0"/>
          <w:color w:val="000000"/>
          <w:spacing w:val="0"/>
          <w:w w:val="100"/>
          <w:sz w:val="36"/>
          <w:szCs w:val="36"/>
        </w:rPr>
      </w:r>
    </w:p>
    <w:p>
      <w:pPr>
        <w:spacing w:line="150" w:lineRule="exact" w:before="6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69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77.435608pt;height:56.25pt;mso-position-horizontal-relative:char;mso-position-vertical-relative:line" type="#_x0000_t75">
            <v:imagedata r:id="rId8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6838" w:h="11920" w:orient="landscape"/>
          <w:pgMar w:top="1080" w:bottom="280" w:left="880" w:right="660"/>
        </w:sectPr>
      </w:pPr>
    </w:p>
    <w:p>
      <w:pPr>
        <w:spacing w:line="190" w:lineRule="exact"/>
        <w:rPr>
          <w:sz w:val="19"/>
          <w:szCs w:val="19"/>
        </w:rPr>
      </w:pPr>
      <w:r>
        <w:rPr/>
        <w:pict>
          <v:group style="position:absolute;margin-left:.0pt;margin-top:.000001pt;width:842.744733pt;height:595.276pt;mso-position-horizontal-relative:page;mso-position-vertical-relative:page;z-index:-1452" coordorigin="0,0" coordsize="16855,11906">
            <v:shape style="position:absolute;left:0;top:0;width:16834;height:7817" type="#_x0000_t75">
              <v:imagedata r:id="rId9" o:title=""/>
            </v:shape>
            <v:shape style="position:absolute;left:0;top:7851;width:15600;height:4054" type="#_x0000_t75">
              <v:imagedata r:id="rId10" o:title=""/>
            </v:shape>
            <v:shape style="position:absolute;left:9943;top:11109;width:926;height:797" type="#_x0000_t75">
              <v:imagedata r:id="rId11" o:title=""/>
            </v:shape>
            <v:group style="position:absolute;left:4427;top:7758;width:496;height:2" coordorigin="4427,7758" coordsize="496,2">
              <v:shape style="position:absolute;left:4427;top:7758;width:496;height:2" coordorigin="4427,7758" coordsize="496,0" path="m4427,7758l4923,7758e" filled="f" stroked="t" strokeweight="5.128264pt" strokecolor="#675B4F">
                <v:path arrowok="t"/>
              </v:shape>
            </v:group>
            <v:group style="position:absolute;left:8974;top:7792;width:855;height:2" coordorigin="8974,7792" coordsize="855,2">
              <v:shape style="position:absolute;left:8974;top:7792;width:855;height:2" coordorigin="8974,7792" coordsize="855,0" path="m8974,7792l9829,7792e" filled="f" stroked="t" strokeweight="3.418843pt" strokecolor="#6B6457">
                <v:path arrowok="t"/>
              </v:shape>
            </v:group>
            <v:group style="position:absolute;left:16778;top:68;width:2;height:2572" coordorigin="16778,68" coordsize="2,2572">
              <v:shape style="position:absolute;left:16778;top:68;width:2;height:2572" coordorigin="16778,68" coordsize="0,2572" path="m16778,2640l16778,68e" filled="f" stroked="t" strokeweight="2.564132pt" strokecolor="#838083">
                <v:path arrowok="t"/>
              </v:shape>
            </v:group>
            <v:group style="position:absolute;left:16769;top:3713;width:2;height:2214" coordorigin="16769,3713" coordsize="2,2214">
              <v:shape style="position:absolute;left:16769;top:3713;width:2;height:2214" coordorigin="16769,3713" coordsize="0,2214" path="m16769,5927l16769,3713e" filled="f" stroked="t" strokeweight="2.564132pt" strokecolor="#A0978C">
                <v:path arrowok="t"/>
              </v:shape>
            </v:group>
            <v:group style="position:absolute;left:16342;top:7264;width:462;height:325" coordorigin="16342,7264" coordsize="462,325">
              <v:shape style="position:absolute;left:16342;top:7264;width:462;height:325" coordorigin="16342,7264" coordsize="462,325" path="m16342,7264l16804,7264,16804,7588,16342,7588,16342,7264xe" filled="t" fillcolor="#9CA3A3" stroked="f">
                <v:path arrowok="t"/>
                <v:fill type="solid"/>
              </v:shape>
            </v:group>
            <v:group style="position:absolute;left:15556;top:7264;width:650;height:325" coordorigin="15556,7264" coordsize="650,325">
              <v:shape style="position:absolute;left:15556;top:7264;width:650;height:325" coordorigin="15556,7264" coordsize="650,325" path="m15556,7264l16205,7264,16205,7588,15556,7588,15556,7264xe" filled="t" fillcolor="#9CA3A3" stroked="f">
                <v:path arrowok="t"/>
                <v:fill type="solid"/>
              </v:shape>
            </v:group>
            <v:group style="position:absolute;left:16274;top:7137;width:2;height:647" coordorigin="16274,7137" coordsize="2,647">
              <v:shape style="position:absolute;left:16274;top:7137;width:2;height:647" coordorigin="16274,7137" coordsize="0,647" path="m16274,7784l16274,7137e" filled="f" stroked="t" strokeweight="6.837685pt" strokecolor="#979C97">
                <v:path arrowok="t"/>
              </v:shape>
            </v:group>
            <v:group style="position:absolute;left:16787;top:7664;width:2;height:1124" coordorigin="16787,7664" coordsize="2,1124">
              <v:shape style="position:absolute;left:16787;top:7664;width:2;height:1124" coordorigin="16787,7664" coordsize="0,1124" path="m16787,8789l16787,7664e" filled="f" stroked="t" strokeweight="2.564132pt" strokecolor="#A89C90">
                <v:path arrowok="t"/>
              </v:shape>
            </v:group>
            <v:group style="position:absolute;left:14975;top:8601;width:1829;height:2" coordorigin="14975,8601" coordsize="1829,2">
              <v:shape style="position:absolute;left:14975;top:8601;width:1829;height:2" coordorigin="14975,8601" coordsize="1829,0" path="m14975,8601l16804,8601e" filled="f" stroked="t" strokeweight="5.128264pt" strokecolor="#777470">
                <v:path arrowok="t"/>
              </v:shape>
            </v:group>
            <v:group style="position:absolute;left:205;top:8652;width:1778;height:2" coordorigin="205,8652" coordsize="1778,2">
              <v:shape style="position:absolute;left:205;top:8652;width:1778;height:2" coordorigin="205,8652" coordsize="1778,0" path="m205,8652l1983,8652e" filled="f" stroked="t" strokeweight="3.418843pt" strokecolor="#60605B">
                <v:path arrowok="t"/>
              </v:shape>
            </v:group>
            <v:group style="position:absolute;left:34;top:11795;width:16787;height:2" coordorigin="34,11795" coordsize="16787,2">
              <v:shape style="position:absolute;left:34;top:11795;width:16787;height:2" coordorigin="34,11795" coordsize="16787,0" path="m34,11795l16821,11795e" filled="f" stroked="t" strokeweight="3.418843pt" strokecolor="#C3B8A0">
                <v:path arrowok="t"/>
              </v:shape>
            </v:group>
            <w10:wrap type="none"/>
          </v:group>
        </w:pict>
      </w: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1052" w:val="left" w:leader="none"/>
          <w:tab w:pos="15429" w:val="left" w:leader="none"/>
        </w:tabs>
        <w:spacing w:before="40"/>
        <w:ind w:left="112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b w:val="0"/>
          <w:bCs w:val="0"/>
          <w:i/>
          <w:color w:val="485E4F"/>
          <w:spacing w:val="0"/>
          <w:w w:val="150"/>
          <w:sz w:val="46"/>
          <w:szCs w:val="46"/>
        </w:rPr>
        <w:t>I/</w:t>
      </w:r>
      <w:r>
        <w:rPr>
          <w:rFonts w:ascii="Times New Roman" w:hAnsi="Times New Roman" w:cs="Times New Roman" w:eastAsia="Times New Roman"/>
          <w:b w:val="0"/>
          <w:bCs w:val="0"/>
          <w:i/>
          <w:color w:val="485E4F"/>
          <w:spacing w:val="0"/>
          <w:w w:val="150"/>
          <w:sz w:val="46"/>
          <w:szCs w:val="46"/>
        </w:rPr>
        <w:tab/>
      </w:r>
      <w:r>
        <w:rPr>
          <w:rFonts w:ascii="Times New Roman" w:hAnsi="Times New Roman" w:cs="Times New Roman" w:eastAsia="Times New Roman"/>
          <w:b w:val="0"/>
          <w:bCs w:val="0"/>
          <w:i w:val="0"/>
          <w:color w:val="38463F"/>
          <w:spacing w:val="0"/>
          <w:w w:val="310"/>
          <w:sz w:val="46"/>
          <w:szCs w:val="46"/>
        </w:rPr>
        <w:t>,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38463F"/>
          <w:spacing w:val="0"/>
          <w:w w:val="310"/>
          <w:sz w:val="46"/>
          <w:szCs w:val="46"/>
        </w:rPr>
        <w:tab/>
      </w:r>
      <w:r>
        <w:rPr>
          <w:rFonts w:ascii="Times New Roman" w:hAnsi="Times New Roman" w:cs="Times New Roman" w:eastAsia="Times New Roman"/>
          <w:b w:val="0"/>
          <w:bCs w:val="0"/>
          <w:i w:val="0"/>
          <w:color w:val="8E8779"/>
          <w:spacing w:val="0"/>
          <w:w w:val="150"/>
          <w:position w:val="14"/>
          <w:sz w:val="24"/>
          <w:szCs w:val="24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position w:val="0"/>
          <w:sz w:val="24"/>
          <w:szCs w:val="24"/>
        </w:rPr>
      </w:r>
    </w:p>
    <w:p>
      <w:pPr>
        <w:spacing w:line="190" w:lineRule="exact" w:before="4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819" w:lineRule="exact"/>
        <w:ind w:left="0" w:right="778" w:firstLine="0"/>
        <w:jc w:val="right"/>
        <w:rPr>
          <w:rFonts w:ascii="Times New Roman" w:hAnsi="Times New Roman" w:cs="Times New Roman" w:eastAsia="Times New Roman"/>
          <w:sz w:val="84"/>
          <w:szCs w:val="84"/>
        </w:rPr>
      </w:pPr>
      <w:r>
        <w:rPr>
          <w:rFonts w:ascii="Times New Roman" w:hAnsi="Times New Roman" w:cs="Times New Roman" w:eastAsia="Times New Roman"/>
          <w:b w:val="0"/>
          <w:bCs w:val="0"/>
          <w:color w:val="8E8779"/>
          <w:spacing w:val="0"/>
          <w:w w:val="50"/>
          <w:sz w:val="84"/>
          <w:szCs w:val="84"/>
        </w:rPr>
        <w:t>-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84"/>
          <w:szCs w:val="84"/>
        </w:rPr>
      </w:r>
    </w:p>
    <w:p>
      <w:pPr>
        <w:numPr>
          <w:ilvl w:val="0"/>
          <w:numId w:val="1"/>
        </w:numPr>
        <w:tabs>
          <w:tab w:pos="10950" w:val="left" w:leader="none"/>
        </w:tabs>
        <w:spacing w:line="764" w:lineRule="exact"/>
        <w:ind w:left="10950" w:right="0" w:hanging="1402"/>
        <w:jc w:val="left"/>
        <w:rPr>
          <w:rFonts w:ascii="Times New Roman" w:hAnsi="Times New Roman" w:cs="Times New Roman" w:eastAsia="Times New Roman"/>
          <w:sz w:val="88"/>
          <w:szCs w:val="88"/>
        </w:rPr>
      </w:pPr>
      <w:r>
        <w:rPr>
          <w:rFonts w:ascii="Times New Roman" w:hAnsi="Times New Roman" w:cs="Times New Roman" w:eastAsia="Times New Roman"/>
          <w:b w:val="0"/>
          <w:bCs w:val="0"/>
          <w:color w:val="8E8779"/>
          <w:spacing w:val="0"/>
          <w:w w:val="60"/>
          <w:position w:val="-13"/>
          <w:sz w:val="88"/>
          <w:szCs w:val="88"/>
        </w:rPr>
        <w:t>-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position w:val="0"/>
          <w:sz w:val="88"/>
          <w:szCs w:val="88"/>
        </w:rPr>
      </w:r>
    </w:p>
    <w:p>
      <w:pPr>
        <w:spacing w:after="0" w:line="764" w:lineRule="exact"/>
        <w:jc w:val="left"/>
        <w:rPr>
          <w:rFonts w:ascii="Times New Roman" w:hAnsi="Times New Roman" w:cs="Times New Roman" w:eastAsia="Times New Roman"/>
          <w:sz w:val="88"/>
          <w:szCs w:val="88"/>
        </w:rPr>
        <w:sectPr>
          <w:pgSz w:w="16838" w:h="11920" w:orient="landscape"/>
          <w:pgMar w:top="1080" w:bottom="280" w:left="400" w:right="78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group style="position:absolute;margin-left:785.054993pt;margin-top:530.788025pt;width:56.835015pt;height:34.016pt;mso-position-horizontal-relative:page;mso-position-vertical-relative:page;z-index:-1451" coordorigin="15701,10616" coordsize="1137,680">
            <v:shape style="position:absolute;left:15701;top:10616;width:1137;height:680" coordorigin="15701,10616" coordsize="1137,680" path="m15701,11296l16838,11296,16838,10616,15701,10616,15701,11296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0pt;margin-top:.001001pt;width:252.670771pt;height:595.275pt;mso-position-horizontal-relative:page;mso-position-vertical-relative:page;z-index:-1448" type="#_x0000_t75">
            <v:imagedata r:id="rId12" o:title=""/>
          </v:shape>
        </w:pict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10"/>
        <w:rPr>
          <w:sz w:val="22"/>
          <w:szCs w:val="22"/>
        </w:rPr>
      </w:pPr>
      <w:r>
        <w:rPr>
          <w:sz w:val="22"/>
          <w:szCs w:val="22"/>
        </w:rPr>
      </w:r>
    </w:p>
    <w:p>
      <w:pPr>
        <w:spacing w:line="1109" w:lineRule="exact"/>
        <w:ind w:left="0" w:right="1872" w:firstLine="0"/>
        <w:jc w:val="center"/>
        <w:rPr>
          <w:rFonts w:ascii="DINPro-Regular" w:hAnsi="DINPro-Regular" w:cs="DINPro-Regular" w:eastAsia="DINPro-Regular"/>
          <w:sz w:val="96"/>
          <w:szCs w:val="96"/>
        </w:rPr>
      </w:pPr>
      <w:r>
        <w:rPr>
          <w:rFonts w:ascii="DINPro-Regular" w:hAnsi="DINPro-Regular" w:cs="DINPro-Regular" w:eastAsia="DINPro-Regular"/>
          <w:b w:val="0"/>
          <w:bCs w:val="0"/>
          <w:color w:val="009FE3"/>
          <w:spacing w:val="9"/>
          <w:w w:val="100"/>
          <w:sz w:val="96"/>
          <w:szCs w:val="96"/>
        </w:rPr>
        <w:t>ÍNDICE</w:t>
      </w:r>
      <w:r>
        <w:rPr>
          <w:rFonts w:ascii="DINPro-Regular" w:hAnsi="DINPro-Regular" w:cs="DINPro-Regular" w:eastAsia="DINPro-Regular"/>
          <w:b w:val="0"/>
          <w:bCs w:val="0"/>
          <w:color w:val="000000"/>
          <w:spacing w:val="0"/>
          <w:w w:val="100"/>
          <w:sz w:val="96"/>
          <w:szCs w:val="96"/>
        </w:rPr>
      </w:r>
    </w:p>
    <w:p>
      <w:pPr>
        <w:spacing w:line="190" w:lineRule="exact" w:before="9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Heading3"/>
        <w:ind w:left="5580" w:right="0"/>
        <w:jc w:val="left"/>
      </w:pPr>
      <w:r>
        <w:rPr>
          <w:b w:val="0"/>
          <w:bCs w:val="0"/>
          <w:color w:val="009FE3"/>
          <w:spacing w:val="0"/>
          <w:w w:val="100"/>
        </w:rPr>
        <w:t>1.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¿QUIÉNES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SOMOS</w:t>
      </w:r>
      <w:r>
        <w:rPr>
          <w:b w:val="0"/>
          <w:bCs w:val="0"/>
          <w:color w:val="009FE3"/>
          <w:spacing w:val="3"/>
          <w:w w:val="100"/>
        </w:rPr>
        <w:t>?</w:t>
      </w:r>
      <w:r>
        <w:rPr>
          <w:b w:val="0"/>
          <w:bCs w:val="0"/>
          <w:color w:val="C6C6C6"/>
          <w:spacing w:val="0"/>
          <w:w w:val="100"/>
        </w:rPr>
        <w:t>...................................................................</w:t>
      </w:r>
      <w:r>
        <w:rPr>
          <w:b w:val="0"/>
          <w:bCs w:val="0"/>
          <w:color w:val="C6C6C6"/>
          <w:spacing w:val="-29"/>
          <w:w w:val="100"/>
        </w:rPr>
        <w:t> </w:t>
      </w:r>
      <w:r>
        <w:rPr>
          <w:b w:val="0"/>
          <w:bCs w:val="0"/>
          <w:color w:val="9D9D9C"/>
          <w:spacing w:val="0"/>
          <w:w w:val="100"/>
        </w:rPr>
        <w:t>pág.2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220" w:lineRule="exact" w:before="11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5580" w:right="0" w:firstLine="0"/>
        <w:jc w:val="left"/>
        <w:rPr>
          <w:rFonts w:ascii="DINPro-Regular" w:hAnsi="DINPro-Regular" w:cs="DINPro-Regular" w:eastAsia="DINPro-Regular"/>
          <w:sz w:val="32"/>
          <w:szCs w:val="32"/>
        </w:rPr>
      </w:pP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2.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NUESTRO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PERSONA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4"/>
          <w:w w:val="100"/>
          <w:sz w:val="32"/>
          <w:szCs w:val="32"/>
        </w:rPr>
        <w:t>L</w:t>
      </w:r>
      <w:r>
        <w:rPr>
          <w:rFonts w:ascii="DINPro-Regular" w:hAnsi="DINPro-Regular" w:cs="DINPro-Regular" w:eastAsia="DINPro-Regular"/>
          <w:b w:val="0"/>
          <w:bCs w:val="0"/>
          <w:color w:val="C6C6C6"/>
          <w:spacing w:val="0"/>
          <w:w w:val="100"/>
          <w:sz w:val="32"/>
          <w:szCs w:val="32"/>
        </w:rPr>
        <w:t>..............................................................</w:t>
      </w:r>
      <w:r>
        <w:rPr>
          <w:rFonts w:ascii="DINPro-Regular" w:hAnsi="DINPro-Regular" w:cs="DINPro-Regular" w:eastAsia="DINPro-Regular"/>
          <w:b w:val="0"/>
          <w:bCs w:val="0"/>
          <w:color w:val="C6C6C6"/>
          <w:spacing w:val="-23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9D9D9C"/>
          <w:spacing w:val="0"/>
          <w:w w:val="100"/>
          <w:sz w:val="32"/>
          <w:szCs w:val="32"/>
        </w:rPr>
        <w:t>pág.</w:t>
      </w:r>
      <w:r>
        <w:rPr>
          <w:rFonts w:ascii="DINPro-Regular" w:hAnsi="DINPro-Regular" w:cs="DINPro-Regular" w:eastAsia="DINPro-Regular"/>
          <w:b w:val="0"/>
          <w:bCs w:val="0"/>
          <w:color w:val="9D9D9C"/>
          <w:spacing w:val="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9D9D9C"/>
          <w:spacing w:val="0"/>
          <w:w w:val="100"/>
          <w:sz w:val="32"/>
          <w:szCs w:val="32"/>
        </w:rPr>
        <w:t>4</w:t>
      </w:r>
      <w:r>
        <w:rPr>
          <w:rFonts w:ascii="DINPro-Regular" w:hAnsi="DINPro-Regular" w:cs="DINPro-Regular" w:eastAsia="DINPro-Regular"/>
          <w:b w:val="0"/>
          <w:bCs w:val="0"/>
          <w:color w:val="000000"/>
          <w:spacing w:val="0"/>
          <w:w w:val="100"/>
          <w:sz w:val="32"/>
          <w:szCs w:val="32"/>
        </w:rPr>
      </w:r>
    </w:p>
    <w:p>
      <w:pPr>
        <w:spacing w:line="220" w:lineRule="exact" w:before="11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5580" w:right="0" w:firstLine="0"/>
        <w:jc w:val="left"/>
        <w:rPr>
          <w:rFonts w:ascii="DINPro-Regular" w:hAnsi="DINPro-Regular" w:cs="DINPro-Regular" w:eastAsia="DINPro-Regular"/>
          <w:sz w:val="32"/>
          <w:szCs w:val="32"/>
        </w:rPr>
      </w:pP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3.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NUESTROS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ÁMBI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7"/>
          <w:w w:val="100"/>
          <w:sz w:val="32"/>
          <w:szCs w:val="32"/>
        </w:rPr>
        <w:t>T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OS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DE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4"/>
          <w:w w:val="100"/>
          <w:sz w:val="32"/>
          <w:szCs w:val="32"/>
        </w:rPr>
        <w:t>A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7"/>
          <w:w w:val="100"/>
          <w:sz w:val="32"/>
          <w:szCs w:val="32"/>
        </w:rPr>
        <w:t>C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TU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4"/>
          <w:w w:val="100"/>
          <w:sz w:val="32"/>
          <w:szCs w:val="32"/>
        </w:rPr>
        <w:t>A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CIÓN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1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C6C6C6"/>
          <w:spacing w:val="0"/>
          <w:w w:val="100"/>
          <w:sz w:val="32"/>
          <w:szCs w:val="32"/>
        </w:rPr>
        <w:t>....................................</w:t>
      </w:r>
      <w:r>
        <w:rPr>
          <w:rFonts w:ascii="DINPro-Regular" w:hAnsi="DINPro-Regular" w:cs="DINPro-Regular" w:eastAsia="DINPro-Regular"/>
          <w:b w:val="0"/>
          <w:bCs w:val="0"/>
          <w:color w:val="C6C6C6"/>
          <w:spacing w:val="-22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9D9D9C"/>
          <w:spacing w:val="0"/>
          <w:w w:val="100"/>
          <w:sz w:val="32"/>
          <w:szCs w:val="32"/>
        </w:rPr>
        <w:t>pág.</w:t>
      </w:r>
      <w:r>
        <w:rPr>
          <w:rFonts w:ascii="DINPro-Regular" w:hAnsi="DINPro-Regular" w:cs="DINPro-Regular" w:eastAsia="DINPro-Regular"/>
          <w:b w:val="0"/>
          <w:bCs w:val="0"/>
          <w:color w:val="9D9D9C"/>
          <w:spacing w:val="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9D9D9C"/>
          <w:spacing w:val="0"/>
          <w:w w:val="100"/>
          <w:sz w:val="32"/>
          <w:szCs w:val="32"/>
        </w:rPr>
        <w:t>5</w:t>
      </w:r>
      <w:r>
        <w:rPr>
          <w:rFonts w:ascii="DINPro-Regular" w:hAnsi="DINPro-Regular" w:cs="DINPro-Regular" w:eastAsia="DINPro-Regular"/>
          <w:b w:val="0"/>
          <w:bCs w:val="0"/>
          <w:color w:val="000000"/>
          <w:spacing w:val="0"/>
          <w:w w:val="100"/>
          <w:sz w:val="32"/>
          <w:szCs w:val="32"/>
        </w:rPr>
      </w:r>
    </w:p>
    <w:p>
      <w:pPr>
        <w:spacing w:line="220" w:lineRule="exact" w:before="11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5580" w:right="0" w:firstLine="0"/>
        <w:jc w:val="left"/>
        <w:rPr>
          <w:rFonts w:ascii="DINPro-Regular" w:hAnsi="DINPro-Regular" w:cs="DINPro-Regular" w:eastAsia="DINPro-Regular"/>
          <w:sz w:val="32"/>
          <w:szCs w:val="32"/>
        </w:rPr>
      </w:pP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4.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1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4"/>
          <w:w w:val="100"/>
          <w:sz w:val="32"/>
          <w:szCs w:val="32"/>
        </w:rPr>
        <w:t>NUESTRA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S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7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4"/>
          <w:w w:val="100"/>
          <w:sz w:val="32"/>
          <w:szCs w:val="32"/>
        </w:rPr>
        <w:t>ÁREA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S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7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4"/>
          <w:w w:val="100"/>
          <w:sz w:val="32"/>
          <w:szCs w:val="32"/>
        </w:rPr>
        <w:t>D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E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7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4"/>
          <w:w w:val="100"/>
          <w:sz w:val="32"/>
          <w:szCs w:val="32"/>
        </w:rPr>
        <w:t>ESPECIALIZ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7"/>
          <w:w w:val="100"/>
          <w:sz w:val="32"/>
          <w:szCs w:val="32"/>
        </w:rPr>
        <w:t>A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4"/>
          <w:w w:val="100"/>
          <w:sz w:val="32"/>
          <w:szCs w:val="32"/>
        </w:rPr>
        <w:t>CIÓ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N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5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C6C6C6"/>
          <w:spacing w:val="0"/>
          <w:w w:val="100"/>
          <w:sz w:val="32"/>
          <w:szCs w:val="32"/>
        </w:rPr>
        <w:t>...............................</w:t>
      </w:r>
      <w:r>
        <w:rPr>
          <w:rFonts w:ascii="DINPro-Regular" w:hAnsi="DINPro-Regular" w:cs="DINPro-Regular" w:eastAsia="DINPro-Regular"/>
          <w:b w:val="0"/>
          <w:bCs w:val="0"/>
          <w:color w:val="C6C6C6"/>
          <w:spacing w:val="-22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9D9D9C"/>
          <w:spacing w:val="0"/>
          <w:w w:val="100"/>
          <w:sz w:val="32"/>
          <w:szCs w:val="32"/>
        </w:rPr>
        <w:t>pág.</w:t>
      </w:r>
      <w:r>
        <w:rPr>
          <w:rFonts w:ascii="DINPro-Regular" w:hAnsi="DINPro-Regular" w:cs="DINPro-Regular" w:eastAsia="DINPro-Regular"/>
          <w:b w:val="0"/>
          <w:bCs w:val="0"/>
          <w:color w:val="9D9D9C"/>
          <w:spacing w:val="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9D9D9C"/>
          <w:spacing w:val="0"/>
          <w:w w:val="100"/>
          <w:sz w:val="32"/>
          <w:szCs w:val="32"/>
        </w:rPr>
        <w:t>8</w:t>
      </w:r>
      <w:r>
        <w:rPr>
          <w:rFonts w:ascii="DINPro-Regular" w:hAnsi="DINPro-Regular" w:cs="DINPro-Regular" w:eastAsia="DINPro-Regular"/>
          <w:b w:val="0"/>
          <w:bCs w:val="0"/>
          <w:color w:val="000000"/>
          <w:spacing w:val="0"/>
          <w:w w:val="100"/>
          <w:sz w:val="32"/>
          <w:szCs w:val="32"/>
        </w:rPr>
      </w:r>
    </w:p>
    <w:p>
      <w:pPr>
        <w:spacing w:line="220" w:lineRule="exact" w:before="11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5580" w:right="0" w:firstLine="0"/>
        <w:jc w:val="left"/>
        <w:rPr>
          <w:rFonts w:ascii="DINPro-Regular" w:hAnsi="DINPro-Regular" w:cs="DINPro-Regular" w:eastAsia="DINPro-Regular"/>
          <w:sz w:val="32"/>
          <w:szCs w:val="32"/>
        </w:rPr>
      </w:pP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5.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4"/>
          <w:w w:val="100"/>
          <w:sz w:val="32"/>
          <w:szCs w:val="32"/>
        </w:rPr>
        <w:t>C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ASOS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DE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ÉXI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7"/>
          <w:w w:val="100"/>
          <w:sz w:val="32"/>
          <w:szCs w:val="32"/>
        </w:rPr>
        <w:t>T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O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31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C6C6C6"/>
          <w:spacing w:val="0"/>
          <w:w w:val="100"/>
          <w:sz w:val="32"/>
          <w:szCs w:val="32"/>
        </w:rPr>
        <w:t>....................................................................</w:t>
      </w:r>
      <w:r>
        <w:rPr>
          <w:rFonts w:ascii="DINPro-Regular" w:hAnsi="DINPro-Regular" w:cs="DINPro-Regular" w:eastAsia="DINPro-Regular"/>
          <w:b w:val="0"/>
          <w:bCs w:val="0"/>
          <w:color w:val="C6C6C6"/>
          <w:spacing w:val="-17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9D9D9C"/>
          <w:spacing w:val="0"/>
          <w:w w:val="100"/>
          <w:sz w:val="32"/>
          <w:szCs w:val="32"/>
        </w:rPr>
        <w:t>pág.</w:t>
      </w:r>
      <w:r>
        <w:rPr>
          <w:rFonts w:ascii="DINPro-Regular" w:hAnsi="DINPro-Regular" w:cs="DINPro-Regular" w:eastAsia="DINPro-Regular"/>
          <w:b w:val="0"/>
          <w:bCs w:val="0"/>
          <w:color w:val="9D9D9C"/>
          <w:spacing w:val="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9D9D9C"/>
          <w:spacing w:val="0"/>
          <w:w w:val="100"/>
          <w:sz w:val="32"/>
          <w:szCs w:val="32"/>
        </w:rPr>
        <w:t>18</w:t>
      </w:r>
      <w:r>
        <w:rPr>
          <w:rFonts w:ascii="DINPro-Regular" w:hAnsi="DINPro-Regular" w:cs="DINPro-Regular" w:eastAsia="DINPro-Regular"/>
          <w:b w:val="0"/>
          <w:bCs w:val="0"/>
          <w:color w:val="000000"/>
          <w:spacing w:val="0"/>
          <w:w w:val="100"/>
          <w:sz w:val="32"/>
          <w:szCs w:val="32"/>
        </w:rPr>
      </w:r>
    </w:p>
    <w:p>
      <w:pPr>
        <w:spacing w:line="220" w:lineRule="exact" w:before="11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5580" w:right="0" w:firstLine="0"/>
        <w:jc w:val="left"/>
        <w:rPr>
          <w:rFonts w:ascii="DINPro-Regular" w:hAnsi="DINPro-Regular" w:cs="DINPro-Regular" w:eastAsia="DINPro-Regular"/>
          <w:sz w:val="32"/>
          <w:szCs w:val="32"/>
        </w:rPr>
      </w:pP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6.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1"/>
          <w:w w:val="100"/>
          <w:sz w:val="32"/>
          <w:szCs w:val="32"/>
        </w:rPr>
        <w:t>¿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3"/>
          <w:w w:val="100"/>
          <w:sz w:val="32"/>
          <w:szCs w:val="32"/>
        </w:rPr>
        <w:t>DÓND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E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3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3"/>
          <w:w w:val="100"/>
          <w:sz w:val="32"/>
          <w:szCs w:val="32"/>
        </w:rPr>
        <w:t>ES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16"/>
          <w:w w:val="100"/>
          <w:sz w:val="32"/>
          <w:szCs w:val="32"/>
        </w:rPr>
        <w:t>T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3"/>
          <w:w w:val="100"/>
          <w:sz w:val="32"/>
          <w:szCs w:val="32"/>
        </w:rPr>
        <w:t>AMO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1"/>
          <w:w w:val="100"/>
          <w:sz w:val="32"/>
          <w:szCs w:val="32"/>
        </w:rPr>
        <w:t>S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32"/>
          <w:szCs w:val="32"/>
        </w:rPr>
        <w:t>?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2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C6C6C6"/>
          <w:spacing w:val="0"/>
          <w:w w:val="100"/>
          <w:sz w:val="32"/>
          <w:szCs w:val="32"/>
        </w:rPr>
        <w:t>..............................................................</w:t>
      </w:r>
      <w:r>
        <w:rPr>
          <w:rFonts w:ascii="DINPro-Regular" w:hAnsi="DINPro-Regular" w:cs="DINPro-Regular" w:eastAsia="DINPro-Regular"/>
          <w:b w:val="0"/>
          <w:bCs w:val="0"/>
          <w:color w:val="C6C6C6"/>
          <w:spacing w:val="-17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9D9D9C"/>
          <w:spacing w:val="0"/>
          <w:w w:val="100"/>
          <w:sz w:val="32"/>
          <w:szCs w:val="32"/>
        </w:rPr>
        <w:t>pág.</w:t>
      </w:r>
      <w:r>
        <w:rPr>
          <w:rFonts w:ascii="DINPro-Regular" w:hAnsi="DINPro-Regular" w:cs="DINPro-Regular" w:eastAsia="DINPro-Regular"/>
          <w:b w:val="0"/>
          <w:bCs w:val="0"/>
          <w:color w:val="9D9D9C"/>
          <w:spacing w:val="0"/>
          <w:w w:val="100"/>
          <w:sz w:val="32"/>
          <w:szCs w:val="3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9D9D9C"/>
          <w:spacing w:val="0"/>
          <w:w w:val="100"/>
          <w:sz w:val="32"/>
          <w:szCs w:val="32"/>
        </w:rPr>
        <w:t>20</w:t>
      </w:r>
      <w:r>
        <w:rPr>
          <w:rFonts w:ascii="DINPro-Regular" w:hAnsi="DINPro-Regular" w:cs="DINPro-Regular" w:eastAsia="DINPro-Regular"/>
          <w:b w:val="0"/>
          <w:bCs w:val="0"/>
          <w:color w:val="000000"/>
          <w:spacing w:val="0"/>
          <w:w w:val="100"/>
          <w:sz w:val="32"/>
          <w:szCs w:val="32"/>
        </w:rPr>
      </w:r>
    </w:p>
    <w:p>
      <w:pPr>
        <w:spacing w:line="140" w:lineRule="exact" w:before="6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0" w:right="103" w:firstLine="0"/>
        <w:jc w:val="right"/>
        <w:rPr>
          <w:rFonts w:ascii="DINPro-Regular" w:hAnsi="DINPro-Regular" w:cs="DINPro-Regular" w:eastAsia="DINPro-Regular"/>
          <w:sz w:val="40"/>
          <w:szCs w:val="40"/>
        </w:rPr>
      </w:pPr>
      <w:r>
        <w:rPr/>
        <w:pict>
          <v:shape style="position:absolute;margin-left:631.238892pt;margin-top:-3.998201pt;width:48.5501pt;height:35.371pt;mso-position-horizontal-relative:page;mso-position-vertical-relative:paragraph;z-index:-1450" type="#_x0000_t75">
            <v:imagedata r:id="rId13" o:title=""/>
          </v:shape>
        </w:pict>
      </w:r>
      <w:r>
        <w:rPr/>
        <w:pict>
          <v:shape style="position:absolute;margin-left:695.963623pt;margin-top:-3.997101pt;width:75.375659pt;height:35.345793pt;mso-position-horizontal-relative:page;mso-position-vertical-relative:paragraph;z-index:-1449" type="#_x0000_t75">
            <v:imagedata r:id="rId14" o:title=""/>
          </v:shape>
        </w:pict>
      </w:r>
      <w:r>
        <w:rPr>
          <w:rFonts w:ascii="DINPro-Regular" w:hAnsi="DINPro-Regular" w:cs="DINPro-Regular" w:eastAsia="DINPro-Regular"/>
          <w:b w:val="0"/>
          <w:bCs w:val="0"/>
          <w:color w:val="FFFFFF"/>
          <w:spacing w:val="0"/>
          <w:w w:val="100"/>
          <w:sz w:val="40"/>
          <w:szCs w:val="40"/>
        </w:rPr>
        <w:t>3</w:t>
      </w:r>
      <w:r>
        <w:rPr>
          <w:rFonts w:ascii="DINPro-Regular" w:hAnsi="DINPro-Regular" w:cs="DINPro-Regular" w:eastAsia="DINPro-Regular"/>
          <w:b w:val="0"/>
          <w:bCs w:val="0"/>
          <w:color w:val="000000"/>
          <w:spacing w:val="0"/>
          <w:w w:val="100"/>
          <w:sz w:val="40"/>
          <w:szCs w:val="40"/>
        </w:rPr>
      </w:r>
    </w:p>
    <w:p>
      <w:pPr>
        <w:spacing w:after="0"/>
        <w:jc w:val="right"/>
        <w:rPr>
          <w:rFonts w:ascii="DINPro-Regular" w:hAnsi="DINPro-Regular" w:cs="DINPro-Regular" w:eastAsia="DINPro-Regular"/>
          <w:sz w:val="40"/>
          <w:szCs w:val="40"/>
        </w:rPr>
        <w:sectPr>
          <w:pgSz w:w="16838" w:h="11920" w:orient="landscape"/>
          <w:pgMar w:top="0" w:bottom="0" w:left="0" w:right="660"/>
        </w:sectPr>
      </w:pPr>
    </w:p>
    <w:p>
      <w:pPr>
        <w:spacing w:line="170" w:lineRule="exact" w:before="1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120" w:lineRule="exact" w:before="5"/>
        <w:rPr>
          <w:sz w:val="12"/>
          <w:szCs w:val="12"/>
        </w:rPr>
      </w:pPr>
      <w:r>
        <w:rPr>
          <w:sz w:val="12"/>
          <w:szCs w:val="12"/>
        </w:rPr>
      </w:r>
    </w:p>
    <w:p>
      <w:pPr>
        <w:pStyle w:val="Heading1"/>
        <w:spacing w:line="187" w:lineRule="auto"/>
        <w:ind w:right="9308"/>
        <w:jc w:val="left"/>
      </w:pPr>
      <w:r>
        <w:rPr/>
        <w:pict>
          <v:shape style="position:absolute;margin-left:76.559601pt;margin-top:-1.231115pt;width:51.000002pt;height:60pt;mso-position-horizontal-relative:page;mso-position-vertical-relative:paragraph;z-index:-1442" type="#_x0000_t202" filled="f" stroked="f">
            <v:textbox inset="0,0,0,0">
              <w:txbxContent>
                <w:p>
                  <w:pPr>
                    <w:spacing w:line="1200" w:lineRule="exact"/>
                    <w:ind w:left="0" w:right="0" w:firstLine="0"/>
                    <w:jc w:val="left"/>
                    <w:rPr>
                      <w:rFonts w:ascii="DINPro-Black" w:hAnsi="DINPro-Black" w:cs="DINPro-Black" w:eastAsia="DINPro-Black"/>
                      <w:sz w:val="120"/>
                      <w:szCs w:val="120"/>
                    </w:rPr>
                  </w:pPr>
                  <w:r>
                    <w:rPr>
                      <w:rFonts w:ascii="DINPro-Black" w:hAnsi="DINPro-Black" w:cs="DINPro-Black" w:eastAsia="DINPro-Black"/>
                      <w:b/>
                      <w:bCs/>
                      <w:color w:val="009FE3"/>
                      <w:spacing w:val="0"/>
                      <w:w w:val="100"/>
                      <w:sz w:val="120"/>
                      <w:szCs w:val="120"/>
                    </w:rPr>
                    <w:t>1.</w:t>
                  </w:r>
                  <w:r>
                    <w:rPr>
                      <w:rFonts w:ascii="DINPro-Black" w:hAnsi="DINPro-Black" w:cs="DINPro-Black" w:eastAsia="DINPro-Black"/>
                      <w:b w:val="0"/>
                      <w:bCs w:val="0"/>
                      <w:color w:val="000000"/>
                      <w:spacing w:val="0"/>
                      <w:w w:val="100"/>
                      <w:sz w:val="120"/>
                      <w:szCs w:val="120"/>
                    </w:rPr>
                  </w:r>
                </w:p>
              </w:txbxContent>
            </v:textbox>
            <w10:wrap type="none"/>
          </v:shape>
        </w:pict>
      </w:r>
      <w:r>
        <w:rPr>
          <w:b w:val="0"/>
          <w:bCs w:val="0"/>
          <w:color w:val="009FE3"/>
          <w:spacing w:val="0"/>
          <w:w w:val="100"/>
        </w:rPr>
        <w:t>¿QUIÉNES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SOMOS?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60" w:lineRule="exact" w:before="7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after="0" w:line="160" w:lineRule="exact"/>
        <w:rPr>
          <w:sz w:val="16"/>
          <w:szCs w:val="16"/>
        </w:rPr>
        <w:sectPr>
          <w:footerReference w:type="even" r:id="rId15"/>
          <w:footerReference w:type="default" r:id="rId16"/>
          <w:pgSz w:w="16838" w:h="11920" w:orient="landscape"/>
          <w:pgMar w:footer="939" w:header="0" w:top="1080" w:bottom="1120" w:left="660" w:right="1360"/>
          <w:pgNumType w:start="4"/>
        </w:sectPr>
      </w:pPr>
    </w:p>
    <w:p>
      <w:pPr>
        <w:pStyle w:val="BodyText"/>
        <w:spacing w:line="266" w:lineRule="auto" w:before="62"/>
        <w:ind w:left="2174" w:right="0"/>
        <w:jc w:val="left"/>
      </w:pPr>
      <w:r>
        <w:rPr/>
        <w:pict>
          <v:group style="position:absolute;margin-left:.0pt;margin-top:530.645996pt;width:56.693pt;height:34.016pt;mso-position-horizontal-relative:page;mso-position-vertical-relative:page;z-index:-1447" coordorigin="0,10613" coordsize="1134,680">
            <v:shape style="position:absolute;left:0;top:10613;width:1134;height:680" coordorigin="0,10613" coordsize="1134,680" path="m0,11293l1134,11293,1134,10613,0,10613,0,11293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70.3666pt;margin-top:529.932983pt;width:48.5484pt;height:35.371pt;mso-position-horizontal-relative:page;mso-position-vertical-relative:page;z-index:-1446" type="#_x0000_t75">
            <v:imagedata r:id="rId17" o:title=""/>
          </v:shape>
        </w:pict>
      </w:r>
      <w:r>
        <w:rPr/>
        <w:pict>
          <v:shape style="position:absolute;margin-left:135.090408pt;margin-top:529.934021pt;width:75.375559pt;height:35.345893pt;mso-position-horizontal-relative:page;mso-position-vertical-relative:page;z-index:-1445" type="#_x0000_t75">
            <v:imagedata r:id="rId18" o:title=""/>
          </v:shape>
        </w:pict>
      </w:r>
      <w:r>
        <w:rPr/>
        <w:pict>
          <v:group style="position:absolute;margin-left:657.138pt;margin-top:437.453003pt;width:127.85pt;height:127.851pt;mso-position-horizontal-relative:page;mso-position-vertical-relative:page;z-index:-1444" coordorigin="13143,8749" coordsize="2557,2557">
            <v:group style="position:absolute;left:14273;top:8759;width:296;height:1108" coordorigin="14273,8759" coordsize="296,1108">
              <v:shape style="position:absolute;left:14273;top:8759;width:296;height:1108" coordorigin="14273,8759" coordsize="296,1108" path="m14569,9867l14273,9867,14273,8759,14569,8759,14569,9867xe" filled="t" fillcolor="#BCE4FA" stroked="f">
                <v:path arrowok="t"/>
                <v:fill type="solid"/>
              </v:shape>
            </v:group>
            <v:group style="position:absolute;left:14273;top:10188;width:296;height:1108" coordorigin="14273,10188" coordsize="296,1108">
              <v:shape style="position:absolute;left:14273;top:10188;width:296;height:1108" coordorigin="14273,10188" coordsize="296,1108" path="m14569,11296l14273,11296,14273,10188,14569,10188,14569,11296xe" filled="t" fillcolor="#BCE4FA" stroked="f">
                <v:path arrowok="t"/>
                <v:fill type="solid"/>
              </v:shape>
            </v:group>
            <v:group style="position:absolute;left:14581;top:9880;width:1108;height:296" coordorigin="14581,9880" coordsize="1108,296">
              <v:shape style="position:absolute;left:14581;top:9880;width:1108;height:296" coordorigin="14581,9880" coordsize="1108,296" path="m15690,10175l14581,10175,14581,9880,15690,9880,15690,10175xe" filled="t" fillcolor="#BCE4FA" stroked="f">
                <v:path arrowok="t"/>
                <v:fill type="solid"/>
              </v:shape>
            </v:group>
            <v:group style="position:absolute;left:13153;top:9880;width:1108;height:296" coordorigin="13153,9880" coordsize="1108,296">
              <v:shape style="position:absolute;left:13153;top:9880;width:1108;height:296" coordorigin="13153,9880" coordsize="1108,296" path="m14261,10175l13153,10175,13153,9880,14261,9880,14261,10175xe" filled="t" fillcolor="#BCE4FA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514.224976pt;margin-top:29.610001pt;width:72.203pt;height:69.045pt;mso-position-horizontal-relative:page;mso-position-vertical-relative:page;z-index:-1443" coordorigin="10284,592" coordsize="1444,1381">
            <v:group style="position:absolute;left:11007;top:624;width:2;height:530" coordorigin="11007,624" coordsize="2,530">
              <v:shape style="position:absolute;left:11007;top:624;width:2;height:530" coordorigin="11007,624" coordsize="0,530" path="m11007,624l11007,1154e" filled="f" stroked="t" strokeweight="3.136pt" strokecolor="#009FE3">
                <v:path arrowok="t"/>
              </v:shape>
            </v:group>
            <v:group style="position:absolute;left:11007;top:1351;width:2;height:591" coordorigin="11007,1351" coordsize="2,591">
              <v:shape style="position:absolute;left:11007;top:1351;width:2;height:591" coordorigin="11007,1351" coordsize="0,591" path="m11007,1351l11007,1942e" filled="f" stroked="t" strokeweight="3.136pt" strokecolor="#009FE3">
                <v:path arrowok="t"/>
              </v:shape>
            </v:group>
            <v:group style="position:absolute;left:11105;top:1252;width:592;height:2" coordorigin="11105,1252" coordsize="592,2">
              <v:shape style="position:absolute;left:11105;top:1252;width:592;height:2" coordorigin="11105,1252" coordsize="592,0" path="m11105,1252l11697,1252e" filled="f" stroked="t" strokeweight="3.13pt" strokecolor="#009FE3">
                <v:path arrowok="t"/>
              </v:shape>
            </v:group>
            <v:group style="position:absolute;left:10316;top:1252;width:592;height:2" coordorigin="10316,1252" coordsize="592,2">
              <v:shape style="position:absolute;left:10316;top:1252;width:592;height:2" coordorigin="10316,1252" coordsize="592,0" path="m10316,1252l10908,1252e" filled="f" stroked="t" strokeweight="3.13pt" strokecolor="#009FE3">
                <v:path arrowok="t"/>
              </v:shape>
            </v:group>
            <w10:wrap type="none"/>
          </v:group>
        </w:pic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-3"/>
          <w:w w:val="100"/>
        </w:rPr>
        <w:t>ú</w:t>
      </w:r>
      <w:r>
        <w:rPr>
          <w:b w:val="0"/>
          <w:bCs w:val="0"/>
          <w:spacing w:val="0"/>
          <w:w w:val="100"/>
        </w:rPr>
        <w:t>bli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á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2</w:t>
      </w:r>
      <w:r>
        <w:rPr>
          <w:b w:val="0"/>
          <w:bCs w:val="0"/>
          <w:spacing w:val="0"/>
          <w:w w:val="100"/>
        </w:rPr>
        <w:t>5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ñ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0"/>
          <w:w w:val="100"/>
        </w:rPr>
        <w:t>vi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que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uesta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por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cie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olog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pi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ocioe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ómi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ollo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osten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ble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8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s.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2174" w:right="195"/>
        <w:jc w:val="left"/>
      </w:pPr>
      <w:r>
        <w:rPr>
          <w:b w:val="0"/>
          <w:bCs w:val="0"/>
          <w:spacing w:val="-8"/>
          <w:w w:val="100"/>
        </w:rPr>
        <w:t>C</w:t>
      </w:r>
      <w:r>
        <w:rPr>
          <w:b w:val="0"/>
          <w:bCs w:val="0"/>
          <w:spacing w:val="0"/>
          <w:w w:val="100"/>
        </w:rPr>
        <w:t>ontr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b</w:t>
      </w:r>
      <w:r>
        <w:rPr>
          <w:b w:val="0"/>
          <w:bCs w:val="0"/>
          <w:spacing w:val="0"/>
          <w:w w:val="100"/>
        </w:rPr>
        <w:t>ui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petit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0"/>
          <w:w w:val="100"/>
        </w:rPr>
        <w:t>vi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tejido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ari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brie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do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ami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h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nu</w:t>
      </w:r>
      <w:r>
        <w:rPr>
          <w:b w:val="0"/>
          <w:bCs w:val="0"/>
          <w:spacing w:val="-5"/>
          <w:w w:val="100"/>
        </w:rPr>
        <w:t>e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á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bitos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ector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ológi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dustr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l.</w:t>
      </w:r>
      <w:r>
        <w:rPr>
          <w:b w:val="0"/>
          <w:bCs w:val="0"/>
          <w:spacing w:val="0"/>
          <w:w w:val="100"/>
        </w:rPr>
      </w:r>
    </w:p>
    <w:p>
      <w:pPr>
        <w:spacing w:line="110" w:lineRule="exact" w:before="10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2174" w:right="70"/>
        <w:jc w:val="left"/>
      </w:pPr>
      <w:r>
        <w:rPr>
          <w:b w:val="0"/>
          <w:bCs w:val="0"/>
          <w:spacing w:val="-8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ente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stru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ent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Gobier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8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nuestra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0"/>
          <w:w w:val="100"/>
        </w:rPr>
        <w:t>vi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ple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ent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políti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egio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7"/>
          <w:w w:val="100"/>
        </w:rPr>
        <w:t>n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esti</w:t>
      </w:r>
      <w:r>
        <w:rPr>
          <w:b w:val="0"/>
          <w:bCs w:val="0"/>
          <w:spacing w:val="-3"/>
          <w:w w:val="100"/>
        </w:rPr>
        <w:t>g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pli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bles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ector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oduct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sí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eje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ución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2174" w:right="195"/>
        <w:jc w:val="left"/>
      </w:pP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5"/>
          <w:w w:val="100"/>
        </w:rPr>
        <w:t>y</w:t>
      </w:r>
      <w:r>
        <w:rPr>
          <w:b w:val="0"/>
          <w:bCs w:val="0"/>
          <w:spacing w:val="0"/>
          <w:w w:val="100"/>
        </w:rPr>
        <w:t>ectos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borat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ooper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inter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egio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inter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Of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oramiento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técni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stitucio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es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ara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definición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5"/>
          <w:w w:val="100"/>
        </w:rPr>
        <w:t>y</w:t>
      </w:r>
      <w:r>
        <w:rPr>
          <w:b w:val="0"/>
          <w:bCs w:val="0"/>
          <w:spacing w:val="0"/>
          <w:w w:val="100"/>
        </w:rPr>
        <w:t>ectos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estratégi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5"/>
          <w:w w:val="100"/>
        </w:rPr>
        <w:t>y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olog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á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pec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que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onta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ocimient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pit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técni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infr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estructur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oll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 w:before="60"/>
        <w:ind w:left="303" w:right="107"/>
        <w:jc w:val="left"/>
      </w:pPr>
      <w:r>
        <w:rPr>
          <w:spacing w:val="0"/>
          <w:w w:val="100"/>
        </w:rPr>
        <w:br w:type="column"/>
      </w:r>
      <w:r>
        <w:rPr>
          <w:b w:val="0"/>
          <w:bCs w:val="0"/>
          <w:spacing w:val="-5"/>
          <w:w w:val="100"/>
        </w:rPr>
        <w:t>N</w:t>
      </w:r>
      <w:r>
        <w:rPr>
          <w:b w:val="0"/>
          <w:bCs w:val="0"/>
          <w:spacing w:val="0"/>
          <w:w w:val="100"/>
        </w:rPr>
        <w:t>uestra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0"/>
          <w:w w:val="100"/>
        </w:rPr>
        <w:t>vi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I+D+i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está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á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pec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identifi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RIS3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8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s,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3"/>
          <w:w w:val="100"/>
        </w:rPr>
        <w:t>h</w:t>
      </w:r>
      <w:r>
        <w:rPr>
          <w:b w:val="0"/>
          <w:bCs w:val="0"/>
          <w:spacing w:val="0"/>
          <w:w w:val="100"/>
        </w:rPr>
        <w:t>oja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ruta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ocioe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ómi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ch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0"/>
          <w:w w:val="100"/>
        </w:rPr>
        <w:t>pié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go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que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defi</w:t>
      </w:r>
      <w:r>
        <w:rPr>
          <w:b w:val="0"/>
          <w:bCs w:val="0"/>
          <w:spacing w:val="-4"/>
          <w:w w:val="100"/>
        </w:rPr>
        <w:t>n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priori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des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7"/>
          <w:w w:val="100"/>
        </w:rPr>
        <w:t>n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ersión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-3"/>
          <w:w w:val="100"/>
        </w:rPr>
        <w:t>ú</w:t>
      </w:r>
      <w:r>
        <w:rPr>
          <w:b w:val="0"/>
          <w:bCs w:val="0"/>
          <w:spacing w:val="0"/>
          <w:w w:val="100"/>
        </w:rPr>
        <w:t>bli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egio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esti</w:t>
      </w:r>
      <w:r>
        <w:rPr>
          <w:b w:val="0"/>
          <w:bCs w:val="0"/>
          <w:spacing w:val="-3"/>
          <w:w w:val="100"/>
        </w:rPr>
        <w:t>g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ollo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esta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ecimiento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ómi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inteligente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osten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bl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b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ja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posicio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8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boratorio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atur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inter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ollo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estrateg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olog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osten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bili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edi</w:t>
      </w:r>
      <w:r>
        <w:rPr>
          <w:b w:val="0"/>
          <w:bCs w:val="0"/>
          <w:spacing w:val="-3"/>
          <w:w w:val="100"/>
        </w:rPr>
        <w:t>o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bient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eficie</w:t>
      </w:r>
      <w:r>
        <w:rPr>
          <w:b w:val="0"/>
          <w:bCs w:val="0"/>
          <w:spacing w:val="-4"/>
          <w:w w:val="100"/>
        </w:rPr>
        <w:t>n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los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ur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os,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sí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ara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pirar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ológi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tejido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oduct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egio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ec</w:t>
      </w:r>
      <w:r>
        <w:rPr>
          <w:b w:val="0"/>
          <w:bCs w:val="0"/>
          <w:spacing w:val="-3"/>
          <w:w w:val="100"/>
        </w:rPr>
        <w:t>h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posicio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estratégi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ch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0"/>
          <w:w w:val="100"/>
        </w:rPr>
        <w:t>pié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go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ario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ata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4"/>
          <w:w w:val="100"/>
        </w:rPr>
        <w:t>t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ánti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ent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E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Áfri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egión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ultr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peri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éri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(RUP)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8"/>
          <w:w w:val="100"/>
        </w:rPr>
        <w:t>U</w:t>
      </w:r>
      <w:r>
        <w:rPr>
          <w:b w:val="0"/>
          <w:bCs w:val="0"/>
          <w:spacing w:val="0"/>
          <w:w w:val="100"/>
        </w:rPr>
        <w:t>nión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E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op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lor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nu</w:t>
      </w:r>
      <w:r>
        <w:rPr>
          <w:b w:val="0"/>
          <w:bCs w:val="0"/>
          <w:spacing w:val="-5"/>
          <w:w w:val="100"/>
        </w:rPr>
        <w:t>e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á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bitos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0"/>
          <w:w w:val="100"/>
        </w:rPr>
        <w:t>vi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dora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pleo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pl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ollo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petit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om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a.</w:t>
      </w:r>
      <w:r>
        <w:rPr>
          <w:b w:val="0"/>
          <w:bCs w:val="0"/>
          <w:spacing w:val="0"/>
          <w:w w:val="100"/>
        </w:rPr>
      </w:r>
    </w:p>
    <w:p>
      <w:pPr>
        <w:spacing w:after="0" w:line="266" w:lineRule="auto"/>
        <w:jc w:val="left"/>
        <w:sectPr>
          <w:type w:val="continuous"/>
          <w:pgSz w:w="16838" w:h="11920" w:orient="landscape"/>
          <w:pgMar w:top="1080" w:bottom="280" w:left="660" w:right="1360"/>
          <w:cols w:num="2" w:equalWidth="0">
            <w:col w:w="8294" w:space="40"/>
            <w:col w:w="6484"/>
          </w:cols>
        </w:sectPr>
      </w:pP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6"/>
        <w:rPr>
          <w:sz w:val="24"/>
          <w:szCs w:val="24"/>
        </w:rPr>
      </w:pPr>
      <w:r>
        <w:rPr>
          <w:sz w:val="24"/>
          <w:szCs w:val="24"/>
        </w:rPr>
      </w:r>
    </w:p>
    <w:p>
      <w:pPr>
        <w:ind w:left="117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698.626669pt;height:388.125pt;mso-position-horizontal-relative:char;mso-position-vertical-relative:line" type="#_x0000_t75">
            <v:imagedata r:id="rId19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6838" w:h="11920" w:orient="landscape"/>
          <w:pgMar w:header="0" w:footer="916" w:top="1080" w:bottom="1100" w:left="1300" w:right="0"/>
        </w:sectPr>
      </w:pPr>
    </w:p>
    <w:p>
      <w:pPr>
        <w:spacing w:line="170" w:lineRule="exact" w:before="1"/>
        <w:rPr>
          <w:sz w:val="17"/>
          <w:szCs w:val="17"/>
        </w:rPr>
      </w:pPr>
      <w:r>
        <w:rPr/>
        <w:pict>
          <v:group style="position:absolute;margin-left:.0pt;margin-top:530.645996pt;width:56.693pt;height:34.016pt;mso-position-horizontal-relative:page;mso-position-vertical-relative:page;z-index:-1441" coordorigin="0,10613" coordsize="1134,680">
            <v:shape style="position:absolute;left:0;top:10613;width:1134;height:680" coordorigin="0,10613" coordsize="1134,680" path="m0,11293l1134,11293,1134,10613,0,10613,0,11293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70.3666pt;margin-top:529.932983pt;width:48.5484pt;height:35.371pt;mso-position-horizontal-relative:page;mso-position-vertical-relative:page;z-index:-1440" type="#_x0000_t75">
            <v:imagedata r:id="rId20" o:title=""/>
          </v:shape>
        </w:pict>
      </w:r>
      <w:r>
        <w:rPr/>
        <w:pict>
          <v:shape style="position:absolute;margin-left:135.090408pt;margin-top:529.934021pt;width:75.375559pt;height:35.345893pt;mso-position-horizontal-relative:page;mso-position-vertical-relative:page;z-index:-1439" type="#_x0000_t75">
            <v:imagedata r:id="rId21" o:title=""/>
          </v:shape>
        </w:pict>
      </w:r>
      <w:r>
        <w:rPr>
          <w:sz w:val="17"/>
          <w:szCs w:val="17"/>
        </w:rPr>
      </w:r>
    </w:p>
    <w:p>
      <w:pPr>
        <w:spacing w:line="120" w:lineRule="exact" w:before="5"/>
        <w:rPr>
          <w:sz w:val="12"/>
          <w:szCs w:val="12"/>
        </w:rPr>
      </w:pPr>
      <w:r>
        <w:rPr>
          <w:sz w:val="12"/>
          <w:szCs w:val="12"/>
        </w:rPr>
      </w:r>
    </w:p>
    <w:p>
      <w:pPr>
        <w:pStyle w:val="Heading1"/>
        <w:spacing w:line="187" w:lineRule="auto"/>
        <w:ind w:right="9074"/>
        <w:jc w:val="left"/>
      </w:pPr>
      <w:r>
        <w:rPr/>
        <w:pict>
          <v:shape style="position:absolute;margin-left:464.881012pt;margin-top:1.803024pt;width:306.142pt;height:223.989pt;mso-position-horizontal-relative:page;mso-position-vertical-relative:paragraph;z-index:-1437" type="#_x0000_t75">
            <v:imagedata r:id="rId22" o:title=""/>
          </v:shape>
        </w:pict>
      </w:r>
      <w:r>
        <w:rPr/>
        <w:pict>
          <v:shape style="position:absolute;margin-left:76.559601pt;margin-top:-1.231115pt;width:51.000002pt;height:60pt;mso-position-horizontal-relative:page;mso-position-vertical-relative:paragraph;z-index:-1436" type="#_x0000_t202" filled="f" stroked="f">
            <v:textbox inset="0,0,0,0">
              <w:txbxContent>
                <w:p>
                  <w:pPr>
                    <w:spacing w:line="1200" w:lineRule="exact"/>
                    <w:ind w:left="0" w:right="0" w:firstLine="0"/>
                    <w:jc w:val="left"/>
                    <w:rPr>
                      <w:rFonts w:ascii="DINPro-Black" w:hAnsi="DINPro-Black" w:cs="DINPro-Black" w:eastAsia="DINPro-Black"/>
                      <w:sz w:val="120"/>
                      <w:szCs w:val="120"/>
                    </w:rPr>
                  </w:pPr>
                  <w:r>
                    <w:rPr>
                      <w:rFonts w:ascii="DINPro-Black" w:hAnsi="DINPro-Black" w:cs="DINPro-Black" w:eastAsia="DINPro-Black"/>
                      <w:b/>
                      <w:bCs/>
                      <w:color w:val="009FE3"/>
                      <w:spacing w:val="0"/>
                      <w:w w:val="100"/>
                      <w:sz w:val="120"/>
                      <w:szCs w:val="120"/>
                    </w:rPr>
                    <w:t>2.</w:t>
                  </w:r>
                  <w:r>
                    <w:rPr>
                      <w:rFonts w:ascii="DINPro-Black" w:hAnsi="DINPro-Black" w:cs="DINPro-Black" w:eastAsia="DINPro-Black"/>
                      <w:b w:val="0"/>
                      <w:bCs w:val="0"/>
                      <w:color w:val="000000"/>
                      <w:spacing w:val="0"/>
                      <w:w w:val="100"/>
                      <w:sz w:val="120"/>
                      <w:szCs w:val="120"/>
                    </w:rPr>
                  </w:r>
                </w:p>
              </w:txbxContent>
            </v:textbox>
            <w10:wrap type="none"/>
          </v:shape>
        </w:pict>
      </w:r>
      <w:r>
        <w:rPr>
          <w:b w:val="0"/>
          <w:bCs w:val="0"/>
          <w:color w:val="009FE3"/>
          <w:spacing w:val="0"/>
          <w:w w:val="100"/>
        </w:rPr>
        <w:t>NUESTRO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PERSONAL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220" w:lineRule="exact" w:before="9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BodyText"/>
        <w:spacing w:line="266" w:lineRule="auto"/>
        <w:ind w:left="2174" w:right="7157"/>
        <w:jc w:val="left"/>
      </w:pPr>
      <w:r>
        <w:rPr>
          <w:b w:val="0"/>
          <w:bCs w:val="0"/>
          <w:spacing w:val="-8"/>
          <w:w w:val="100"/>
        </w:rPr>
        <w:t>C</w:t>
      </w:r>
      <w:r>
        <w:rPr>
          <w:b w:val="0"/>
          <w:bCs w:val="0"/>
          <w:spacing w:val="0"/>
          <w:w w:val="100"/>
        </w:rPr>
        <w:t>onta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un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equ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0"/>
          <w:w w:val="100"/>
        </w:rPr>
        <w:t>po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hu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lta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ente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lifi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pl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des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0"/>
          <w:w w:val="100"/>
        </w:rPr>
        <w:t>xperie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oo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di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5"/>
          <w:w w:val="100"/>
        </w:rPr>
        <w:t>y</w:t>
      </w:r>
      <w:r>
        <w:rPr>
          <w:b w:val="0"/>
          <w:bCs w:val="0"/>
          <w:spacing w:val="0"/>
          <w:w w:val="100"/>
        </w:rPr>
        <w:t>ectos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I+D+i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ooper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inter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á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7</w:t>
      </w:r>
      <w:r>
        <w:rPr>
          <w:b w:val="0"/>
          <w:bCs w:val="0"/>
          <w:spacing w:val="0"/>
          <w:w w:val="100"/>
        </w:rPr>
        <w:t>0%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nuestra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antil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a,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2174" w:right="6807"/>
        <w:jc w:val="left"/>
      </w:pPr>
      <w:r>
        <w:rPr/>
        <w:pict>
          <v:shape style="position:absolute;margin-left:464.881989pt;margin-top:108.932594pt;width:297.156260pt;height:157.4025pt;mso-position-horizontal-relative:page;mso-position-vertical-relative:paragraph;z-index:-1438" type="#_x0000_t75">
            <v:imagedata r:id="rId23" o:title=""/>
          </v:shape>
        </w:pic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por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180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b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j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do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es,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está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integr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por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per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técni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científi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que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uenta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démi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pec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pete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gestión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anifi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0"/>
          <w:w w:val="100"/>
        </w:rPr>
        <w:t>estratégi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5"/>
          <w:w w:val="100"/>
        </w:rPr>
        <w:t>y</w:t>
      </w:r>
      <w:r>
        <w:rPr>
          <w:b w:val="0"/>
          <w:bCs w:val="0"/>
          <w:spacing w:val="0"/>
          <w:w w:val="100"/>
        </w:rPr>
        <w:t>ectos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oo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di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equ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0"/>
          <w:w w:val="100"/>
        </w:rPr>
        <w:t>pos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b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j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0"/>
          <w:w w:val="100"/>
        </w:rPr>
      </w:r>
    </w:p>
    <w:p>
      <w:pPr>
        <w:spacing w:line="170" w:lineRule="exact" w:before="9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2174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297.156356pt;height:157.4025pt;mso-position-horizontal-relative:char;mso-position-vertical-relative:line" type="#_x0000_t75">
            <v:imagedata r:id="rId24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6838" w:h="11920" w:orient="landscape"/>
          <w:pgMar w:header="0" w:footer="939" w:top="1080" w:bottom="1120" w:left="660" w:right="1300"/>
        </w:sectPr>
      </w:pPr>
    </w:p>
    <w:p>
      <w:pPr>
        <w:spacing w:line="170" w:lineRule="exact" w:before="1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120" w:lineRule="exact" w:before="5"/>
        <w:rPr>
          <w:sz w:val="12"/>
          <w:szCs w:val="12"/>
        </w:rPr>
      </w:pPr>
      <w:r>
        <w:rPr>
          <w:sz w:val="12"/>
          <w:szCs w:val="12"/>
        </w:rPr>
      </w:r>
    </w:p>
    <w:p>
      <w:pPr>
        <w:pStyle w:val="Heading1"/>
        <w:spacing w:line="187" w:lineRule="auto"/>
        <w:ind w:left="1414" w:right="7208"/>
        <w:jc w:val="left"/>
      </w:pPr>
      <w:r>
        <w:rPr/>
        <w:pict>
          <v:shape style="position:absolute;margin-left:555.591003pt;margin-top:1.802024pt;width:286.299pt;height:192.756pt;mso-position-horizontal-relative:page;mso-position-vertical-relative:paragraph;z-index:-1435" type="#_x0000_t75">
            <v:imagedata r:id="rId25" o:title=""/>
          </v:shape>
        </w:pict>
      </w:r>
      <w:r>
        <w:rPr/>
        <w:pict>
          <v:shape style="position:absolute;margin-left:76.559601pt;margin-top:-1.231115pt;width:51.000002pt;height:60pt;mso-position-horizontal-relative:page;mso-position-vertical-relative:paragraph;z-index:-1433" type="#_x0000_t202" filled="f" stroked="f">
            <v:textbox inset="0,0,0,0">
              <w:txbxContent>
                <w:p>
                  <w:pPr>
                    <w:spacing w:line="1200" w:lineRule="exact"/>
                    <w:ind w:left="0" w:right="0" w:firstLine="0"/>
                    <w:jc w:val="left"/>
                    <w:rPr>
                      <w:rFonts w:ascii="DINPro-Black" w:hAnsi="DINPro-Black" w:cs="DINPro-Black" w:eastAsia="DINPro-Black"/>
                      <w:sz w:val="120"/>
                      <w:szCs w:val="120"/>
                    </w:rPr>
                  </w:pPr>
                  <w:r>
                    <w:rPr>
                      <w:rFonts w:ascii="DINPro-Black" w:hAnsi="DINPro-Black" w:cs="DINPro-Black" w:eastAsia="DINPro-Black"/>
                      <w:b/>
                      <w:bCs/>
                      <w:color w:val="009FE3"/>
                      <w:spacing w:val="0"/>
                      <w:w w:val="100"/>
                      <w:sz w:val="120"/>
                      <w:szCs w:val="120"/>
                    </w:rPr>
                    <w:t>3.</w:t>
                  </w:r>
                  <w:r>
                    <w:rPr>
                      <w:rFonts w:ascii="DINPro-Black" w:hAnsi="DINPro-Black" w:cs="DINPro-Black" w:eastAsia="DINPro-Black"/>
                      <w:b w:val="0"/>
                      <w:bCs w:val="0"/>
                      <w:color w:val="000000"/>
                      <w:spacing w:val="0"/>
                      <w:w w:val="100"/>
                      <w:sz w:val="120"/>
                      <w:szCs w:val="120"/>
                    </w:rPr>
                  </w:r>
                </w:p>
              </w:txbxContent>
            </v:textbox>
            <w10:wrap type="none"/>
          </v:shape>
        </w:pict>
      </w:r>
      <w:r>
        <w:rPr>
          <w:b w:val="0"/>
          <w:bCs w:val="0"/>
          <w:color w:val="009FE3"/>
          <w:spacing w:val="0"/>
          <w:w w:val="100"/>
        </w:rPr>
        <w:t>NUESTROS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ÁMBI</w:t>
      </w:r>
      <w:r>
        <w:rPr>
          <w:b w:val="0"/>
          <w:bCs w:val="0"/>
          <w:color w:val="009FE3"/>
          <w:spacing w:val="-15"/>
          <w:w w:val="100"/>
        </w:rPr>
        <w:t>T</w:t>
      </w:r>
      <w:r>
        <w:rPr>
          <w:b w:val="0"/>
          <w:bCs w:val="0"/>
          <w:color w:val="009FE3"/>
          <w:spacing w:val="0"/>
          <w:w w:val="100"/>
        </w:rPr>
        <w:t>OS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DE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-8"/>
          <w:w w:val="100"/>
        </w:rPr>
        <w:t>A</w:t>
      </w:r>
      <w:r>
        <w:rPr>
          <w:b w:val="0"/>
          <w:bCs w:val="0"/>
          <w:color w:val="009FE3"/>
          <w:spacing w:val="-15"/>
          <w:w w:val="100"/>
        </w:rPr>
        <w:t>C</w:t>
      </w:r>
      <w:r>
        <w:rPr>
          <w:b w:val="0"/>
          <w:bCs w:val="0"/>
          <w:color w:val="009FE3"/>
          <w:spacing w:val="0"/>
          <w:w w:val="100"/>
        </w:rPr>
        <w:t>TU</w:t>
      </w:r>
      <w:r>
        <w:rPr>
          <w:b w:val="0"/>
          <w:bCs w:val="0"/>
          <w:color w:val="009FE3"/>
          <w:spacing w:val="-8"/>
          <w:w w:val="100"/>
        </w:rPr>
        <w:t>A</w:t>
      </w:r>
      <w:r>
        <w:rPr>
          <w:b w:val="0"/>
          <w:bCs w:val="0"/>
          <w:color w:val="009FE3"/>
          <w:spacing w:val="0"/>
          <w:w w:val="100"/>
        </w:rPr>
        <w:t>CIÓN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10" w:lineRule="exact" w:before="9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Heading3"/>
        <w:spacing w:line="187" w:lineRule="auto"/>
        <w:ind w:left="1414" w:right="7864"/>
        <w:jc w:val="left"/>
      </w:pPr>
      <w:r>
        <w:rPr>
          <w:b w:val="0"/>
          <w:bCs w:val="0"/>
          <w:color w:val="009FE3"/>
          <w:spacing w:val="0"/>
          <w:w w:val="100"/>
        </w:rPr>
        <w:t>INVESTI</w:t>
      </w:r>
      <w:r>
        <w:rPr>
          <w:b w:val="0"/>
          <w:bCs w:val="0"/>
          <w:color w:val="009FE3"/>
          <w:spacing w:val="-4"/>
          <w:w w:val="100"/>
        </w:rPr>
        <w:t>G</w:t>
      </w:r>
      <w:r>
        <w:rPr>
          <w:b w:val="0"/>
          <w:bCs w:val="0"/>
          <w:color w:val="009FE3"/>
          <w:spacing w:val="-4"/>
          <w:w w:val="100"/>
        </w:rPr>
        <w:t>A</w:t>
      </w:r>
      <w:r>
        <w:rPr>
          <w:b w:val="0"/>
          <w:bCs w:val="0"/>
          <w:color w:val="009FE3"/>
          <w:spacing w:val="0"/>
          <w:w w:val="100"/>
        </w:rPr>
        <w:t>CIÓN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APLI</w:t>
      </w:r>
      <w:r>
        <w:rPr>
          <w:b w:val="0"/>
          <w:bCs w:val="0"/>
          <w:color w:val="009FE3"/>
          <w:spacing w:val="-4"/>
          <w:w w:val="100"/>
        </w:rPr>
        <w:t>C</w:t>
      </w:r>
      <w:r>
        <w:rPr>
          <w:b w:val="0"/>
          <w:bCs w:val="0"/>
          <w:color w:val="009FE3"/>
          <w:spacing w:val="0"/>
          <w:w w:val="100"/>
        </w:rPr>
        <w:t>A</w:t>
      </w:r>
      <w:r>
        <w:rPr>
          <w:b w:val="0"/>
          <w:bCs w:val="0"/>
          <w:color w:val="009FE3"/>
          <w:spacing w:val="-4"/>
          <w:w w:val="100"/>
        </w:rPr>
        <w:t>D</w:t>
      </w:r>
      <w:r>
        <w:rPr>
          <w:b w:val="0"/>
          <w:bCs w:val="0"/>
          <w:color w:val="009FE3"/>
          <w:spacing w:val="0"/>
          <w:w w:val="100"/>
        </w:rPr>
        <w:t>A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Y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DESARROL</w:t>
      </w:r>
      <w:r>
        <w:rPr>
          <w:b w:val="0"/>
          <w:bCs w:val="0"/>
          <w:color w:val="009FE3"/>
          <w:spacing w:val="-12"/>
          <w:w w:val="100"/>
        </w:rPr>
        <w:t>L</w:t>
      </w:r>
      <w:r>
        <w:rPr>
          <w:b w:val="0"/>
          <w:bCs w:val="0"/>
          <w:color w:val="009FE3"/>
          <w:spacing w:val="0"/>
          <w:w w:val="100"/>
        </w:rPr>
        <w:t>O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EXPERIMEN</w:t>
      </w:r>
      <w:r>
        <w:rPr>
          <w:b w:val="0"/>
          <w:bCs w:val="0"/>
          <w:color w:val="009FE3"/>
          <w:spacing w:val="-20"/>
          <w:w w:val="100"/>
        </w:rPr>
        <w:t>T</w:t>
      </w:r>
      <w:r>
        <w:rPr>
          <w:b w:val="0"/>
          <w:bCs w:val="0"/>
          <w:color w:val="009FE3"/>
          <w:spacing w:val="0"/>
          <w:w w:val="100"/>
        </w:rPr>
        <w:t>AL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280" w:lineRule="exact" w:before="1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"/>
        <w:spacing w:line="265" w:lineRule="auto"/>
        <w:ind w:left="1414" w:right="6188"/>
        <w:jc w:val="left"/>
      </w:pPr>
      <w:r>
        <w:rPr/>
        <w:pict>
          <v:shape style="position:absolute;margin-left:555.591003pt;margin-top:81.824005pt;width:286.299pt;height:192.756pt;mso-position-horizontal-relative:page;mso-position-vertical-relative:paragraph;z-index:-1434" type="#_x0000_t75">
            <v:imagedata r:id="rId26" o:title=""/>
          </v:shape>
        </w:pict>
      </w:r>
      <w:r>
        <w:rPr>
          <w:b w:val="0"/>
          <w:bCs w:val="0"/>
          <w:spacing w:val="0"/>
          <w:w w:val="100"/>
        </w:rPr>
        <w:t>Apostamos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por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avance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tecnológico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Canarias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través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la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investigación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aplicada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desarrollo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experimental,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la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ejecución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proyectos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I+D+i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la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transferencia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conocimiento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sector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productivo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para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integrarlo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su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actividad,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contribuyendo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crear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una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economía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competitiva,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sostenible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generadora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empleo.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Lideramos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proyectos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nacionales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internacionales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I+D+i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demostración,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implementación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desarrollo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un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amplio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espectro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conocimientos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tecnologías.</w:t>
      </w:r>
      <w:r>
        <w:rPr>
          <w:b w:val="0"/>
          <w:bCs w:val="0"/>
          <w:spacing w:val="0"/>
          <w:w w:val="100"/>
        </w:rPr>
      </w:r>
    </w:p>
    <w:p>
      <w:pPr>
        <w:spacing w:line="200" w:lineRule="exact" w:before="12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Heading3"/>
        <w:ind w:left="1414" w:right="0"/>
        <w:jc w:val="left"/>
      </w:pPr>
      <w:r>
        <w:rPr>
          <w:b w:val="0"/>
          <w:bCs w:val="0"/>
          <w:color w:val="009FE3"/>
          <w:spacing w:val="0"/>
          <w:w w:val="100"/>
        </w:rPr>
        <w:t>INN</w:t>
      </w:r>
      <w:r>
        <w:rPr>
          <w:b w:val="0"/>
          <w:bCs w:val="0"/>
          <w:color w:val="009FE3"/>
          <w:spacing w:val="-4"/>
          <w:w w:val="100"/>
        </w:rPr>
        <w:t>O</w:t>
      </w:r>
      <w:r>
        <w:rPr>
          <w:b w:val="0"/>
          <w:bCs w:val="0"/>
          <w:color w:val="009FE3"/>
          <w:spacing w:val="-12"/>
          <w:w w:val="100"/>
        </w:rPr>
        <w:t>V</w:t>
      </w:r>
      <w:r>
        <w:rPr>
          <w:b w:val="0"/>
          <w:bCs w:val="0"/>
          <w:color w:val="009FE3"/>
          <w:spacing w:val="-4"/>
          <w:w w:val="100"/>
        </w:rPr>
        <w:t>A</w:t>
      </w:r>
      <w:r>
        <w:rPr>
          <w:b w:val="0"/>
          <w:bCs w:val="0"/>
          <w:color w:val="009FE3"/>
          <w:spacing w:val="0"/>
          <w:w w:val="100"/>
        </w:rPr>
        <w:t>CIÓN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EMPRESARIAL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240" w:lineRule="exact" w:before="18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BodyText"/>
        <w:spacing w:line="266" w:lineRule="auto"/>
        <w:ind w:left="1420" w:right="6234"/>
        <w:jc w:val="left"/>
      </w:pPr>
      <w:r>
        <w:rPr>
          <w:b w:val="0"/>
          <w:bCs w:val="0"/>
          <w:spacing w:val="0"/>
          <w:w w:val="100"/>
        </w:rPr>
        <w:t>Promovemos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la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innovación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empresarial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emprendimiento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mediante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acciones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apoyo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capacitación,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marco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redes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colaborativas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ámbito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regional,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nacional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europeo.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Prestamos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soporte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asesoramiento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técnico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empresas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industrias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canarias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para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desarrollo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ensayo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tecnología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innovadora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soluciones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adaptadas.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Transferimos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conocimiento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innovaciones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tecnológicas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tejido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empresarial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para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su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aprovechamiento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productivo,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mediante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licencias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derechos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explotación,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así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como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través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spin-off.</w:t>
      </w:r>
      <w:r>
        <w:rPr>
          <w:b w:val="0"/>
          <w:bCs w:val="0"/>
          <w:spacing w:val="0"/>
          <w:w w:val="100"/>
        </w:rPr>
      </w:r>
    </w:p>
    <w:p>
      <w:pPr>
        <w:spacing w:after="0" w:line="266" w:lineRule="auto"/>
        <w:jc w:val="left"/>
        <w:sectPr>
          <w:pgSz w:w="16838" w:h="11920" w:orient="landscape"/>
          <w:pgMar w:header="0" w:footer="916" w:top="1080" w:bottom="1100" w:left="1420" w:right="0"/>
        </w:sectPr>
      </w:pPr>
    </w:p>
    <w:p>
      <w:pPr>
        <w:spacing w:line="200" w:lineRule="exact" w:before="16"/>
        <w:rPr>
          <w:sz w:val="20"/>
          <w:szCs w:val="20"/>
        </w:rPr>
      </w:pPr>
      <w:r>
        <w:rPr/>
        <w:pict>
          <v:group style="position:absolute;margin-left:.0pt;margin-top:530.645996pt;width:56.693pt;height:34.016pt;mso-position-horizontal-relative:page;mso-position-vertical-relative:page;z-index:-1432" coordorigin="0,10613" coordsize="1134,680">
            <v:shape style="position:absolute;left:0;top:10613;width:1134;height:680" coordorigin="0,10613" coordsize="1134,680" path="m0,11293l1134,11293,1134,10613,0,10613,0,11293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70.3666pt;margin-top:529.932983pt;width:48.5484pt;height:35.371pt;mso-position-horizontal-relative:page;mso-position-vertical-relative:page;z-index:-1431" type="#_x0000_t75">
            <v:imagedata r:id="rId27" o:title=""/>
          </v:shape>
        </w:pict>
      </w:r>
      <w:r>
        <w:rPr/>
        <w:pict>
          <v:shape style="position:absolute;margin-left:135.090408pt;margin-top:529.934021pt;width:75.375559pt;height:35.345893pt;mso-position-horizontal-relative:page;mso-position-vertical-relative:page;z-index:-1430" type="#_x0000_t75">
            <v:imagedata r:id="rId28" o:title=""/>
          </v:shape>
        </w:pict>
      </w:r>
      <w:r>
        <w:rPr/>
        <w:pict>
          <v:group style="position:absolute;margin-left:598.31897pt;margin-top:-.498999pt;width:127.85pt;height:93.885pt;mso-position-horizontal-relative:page;mso-position-vertical-relative:page;z-index:-1428" coordorigin="11966,-10" coordsize="2557,1878">
            <v:group style="position:absolute;left:13097;top:0;width:296;height:429" coordorigin="13097,0" coordsize="296,429">
              <v:shape style="position:absolute;left:13097;top:0;width:296;height:429" coordorigin="13097,0" coordsize="296,429" path="m13097,429l13393,429,13393,0,13097,0,13097,429xe" filled="t" fillcolor="#BCE4FA" stroked="f">
                <v:path arrowok="t"/>
                <v:fill type="solid"/>
              </v:shape>
            </v:group>
            <v:group style="position:absolute;left:13097;top:749;width:296;height:1108" coordorigin="13097,749" coordsize="296,1108">
              <v:shape style="position:absolute;left:13097;top:749;width:296;height:1108" coordorigin="13097,749" coordsize="296,1108" path="m13393,1858l13097,1858,13097,749,13393,749,13393,1858xe" filled="t" fillcolor="#BCE4FA" stroked="f">
                <v:path arrowok="t"/>
                <v:fill type="solid"/>
              </v:shape>
            </v:group>
            <v:group style="position:absolute;left:13405;top:441;width:1108;height:296" coordorigin="13405,441" coordsize="1108,296">
              <v:shape style="position:absolute;left:13405;top:441;width:1108;height:296" coordorigin="13405,441" coordsize="1108,296" path="m14513,737l13405,737,13405,441,14513,441,14513,737xe" filled="t" fillcolor="#BCE4FA" stroked="f">
                <v:path arrowok="t"/>
                <v:fill type="solid"/>
              </v:shape>
            </v:group>
            <v:group style="position:absolute;left:11976;top:441;width:1108;height:296" coordorigin="11976,441" coordsize="1108,296">
              <v:shape style="position:absolute;left:11976;top:441;width:1108;height:296" coordorigin="11976,441" coordsize="1108,296" path="m13085,737l11976,737,11976,441,13085,441,13085,737xe" filled="t" fillcolor="#BCE4FA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788.795593pt;margin-top:523.5896pt;width:53.594383pt;height:72.186385pt;mso-position-horizontal-relative:page;mso-position-vertical-relative:page;z-index:-1427" coordorigin="15776,10472" coordsize="1072,1444">
            <v:group style="position:absolute;left:16555;top:11261;width:282;height:485" coordorigin="16555,11261" coordsize="282,485">
              <v:shape style="position:absolute;left:16555;top:11261;width:282;height:485" coordorigin="16555,11261" coordsize="282,485" path="m16838,11261l16788,11313,16731,11378,16677,11447,16626,11517,16578,11591,16555,11628,16755,11745,16775,11713,16795,11681,16816,11650,16838,11619,16838,11261xe" filled="t" fillcolor="#5BC5F2" stroked="f">
                <v:path arrowok="t"/>
                <v:fill type="solid"/>
              </v:shape>
            </v:group>
            <v:group style="position:absolute;left:16421;top:11746;width:271;height:160" coordorigin="16421,11746" coordsize="271,160">
              <v:shape style="position:absolute;left:16421;top:11746;width:271;height:160" coordorigin="16421,11746" coordsize="271,160" path="m16492,11746l16456,11822,16423,11900,16421,11906,16672,11906,16676,11896,16692,11863,16492,11746e" filled="t" fillcolor="#5BC5F2" stroked="f">
                <v:path arrowok="t"/>
                <v:fill type="solid"/>
              </v:shape>
            </v:group>
            <v:group style="position:absolute;left:16034;top:10482;width:804;height:958" coordorigin="16034,10482" coordsize="804,958">
              <v:shape style="position:absolute;left:16034;top:10482;width:804;height:958" coordorigin="16034,10482" coordsize="804,958" path="m16838,10482l16752,10540,16656,10611,16565,10686,16477,10765,16393,10849,16312,10936,16236,11028,16164,11123,16097,11221,16034,11323,16234,11440,16262,11394,16291,11349,16351,11260,16416,11175,16484,11093,16556,11015,16631,10940,16710,10868,16792,10800,16838,10765,16838,10482xe" filled="t" fillcolor="#5BC5F2" stroked="f">
                <v:path arrowok="t"/>
                <v:fill type="solid"/>
              </v:shape>
            </v:group>
            <v:group style="position:absolute;left:15786;top:11440;width:384;height:466" coordorigin="15786,11440" coordsize="384,466">
              <v:shape style="position:absolute;left:15786;top:11440;width:384;height:466" coordorigin="15786,11440" coordsize="384,466" path="m15970,11440l15919,11544,15873,11651,15832,11759,15796,11871,15786,11906,16027,11906,16031,11894,16048,11844,16084,11746,16125,11650,16170,11557,15970,11440xe" filled="t" fillcolor="#5BC5F2" stroked="f">
                <v:path arrowok="t"/>
                <v:fill type="solid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line="100" w:lineRule="exact"/>
        <w:rPr>
          <w:sz w:val="10"/>
          <w:szCs w:val="10"/>
        </w:rPr>
      </w:pPr>
      <w:r>
        <w:rPr>
          <w:sz w:val="10"/>
          <w:szCs w:val="10"/>
        </w:rPr>
      </w:r>
    </w:p>
    <w:p>
      <w:pPr>
        <w:pStyle w:val="Heading3"/>
        <w:spacing w:line="187" w:lineRule="auto"/>
        <w:ind w:left="6377" w:right="5280"/>
        <w:jc w:val="left"/>
      </w:pPr>
      <w:r>
        <w:rPr/>
        <w:pict>
          <v:shape style="position:absolute;margin-left:.000015pt;margin-top:.801176pt;width:286.589188pt;height:198.476363pt;mso-position-horizontal-relative:page;mso-position-vertical-relative:paragraph;z-index:-1426" type="#_x0000_t75">
            <v:imagedata r:id="rId29" o:title=""/>
          </v:shape>
        </w:pict>
      </w:r>
      <w:r>
        <w:rPr>
          <w:b w:val="0"/>
          <w:bCs w:val="0"/>
          <w:color w:val="009FE3"/>
          <w:spacing w:val="0"/>
          <w:w w:val="100"/>
        </w:rPr>
        <w:t>AP</w:t>
      </w:r>
      <w:r>
        <w:rPr>
          <w:b w:val="0"/>
          <w:bCs w:val="0"/>
          <w:color w:val="009FE3"/>
          <w:spacing w:val="-4"/>
          <w:w w:val="100"/>
        </w:rPr>
        <w:t>O</w:t>
      </w:r>
      <w:r>
        <w:rPr>
          <w:b w:val="0"/>
          <w:bCs w:val="0"/>
          <w:color w:val="009FE3"/>
          <w:spacing w:val="-4"/>
          <w:w w:val="100"/>
        </w:rPr>
        <w:t>Y</w:t>
      </w:r>
      <w:r>
        <w:rPr>
          <w:b w:val="0"/>
          <w:bCs w:val="0"/>
          <w:color w:val="009FE3"/>
          <w:spacing w:val="0"/>
          <w:w w:val="100"/>
        </w:rPr>
        <w:t>O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A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INSTITUCIONES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Y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OR</w:t>
      </w:r>
      <w:r>
        <w:rPr>
          <w:b w:val="0"/>
          <w:bCs w:val="0"/>
          <w:color w:val="009FE3"/>
          <w:spacing w:val="-4"/>
          <w:w w:val="100"/>
        </w:rPr>
        <w:t>G</w:t>
      </w:r>
      <w:r>
        <w:rPr>
          <w:b w:val="0"/>
          <w:bCs w:val="0"/>
          <w:color w:val="009FE3"/>
          <w:spacing w:val="0"/>
          <w:w w:val="100"/>
        </w:rPr>
        <w:t>ANISMOS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PÚBLICOS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60" w:lineRule="exact" w:before="8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6377" w:right="377"/>
        <w:jc w:val="left"/>
      </w:pP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oporte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5"/>
          <w:w w:val="100"/>
        </w:rPr>
        <w:t>y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fu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dmin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str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-3"/>
          <w:w w:val="100"/>
        </w:rPr>
        <w:t>ú</w:t>
      </w:r>
      <w:r>
        <w:rPr>
          <w:b w:val="0"/>
          <w:bCs w:val="0"/>
          <w:spacing w:val="0"/>
          <w:w w:val="100"/>
        </w:rPr>
        <w:t>bli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ollo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estratégi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ple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ent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4"/>
          <w:w w:val="100"/>
        </w:rPr>
        <w:t>l</w:t>
      </w:r>
      <w:r>
        <w:rPr>
          <w:b w:val="0"/>
          <w:bCs w:val="0"/>
          <w:spacing w:val="0"/>
          <w:w w:val="100"/>
        </w:rPr>
        <w:t>ucio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ológi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que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uesta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múlt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0"/>
          <w:w w:val="100"/>
        </w:rPr>
        <w:t>ples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etos,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olog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omuni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(TIC)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osten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bili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d.</w:t>
      </w:r>
      <w:r>
        <w:rPr>
          <w:b w:val="0"/>
          <w:bCs w:val="0"/>
          <w:spacing w:val="0"/>
          <w:w w:val="100"/>
        </w:rPr>
      </w:r>
    </w:p>
    <w:p>
      <w:pPr>
        <w:spacing w:line="130" w:lineRule="exact" w:before="8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Heading3"/>
        <w:ind w:left="6377" w:right="0"/>
        <w:jc w:val="left"/>
      </w:pPr>
      <w:r>
        <w:rPr/>
        <w:pict>
          <v:group style="position:absolute;margin-left:-.5pt;margin-top:2.958604pt;width:287.299pt;height:193.756pt;mso-position-horizontal-relative:page;mso-position-vertical-relative:paragraph;z-index:-1429" coordorigin="-10,59" coordsize="5746,3875">
            <v:group style="position:absolute;left:0;top:69;width:5726;height:3855" coordorigin="0,69" coordsize="5726,3855">
              <v:shape style="position:absolute;left:0;top:69;width:5726;height:3855" coordorigin="0,69" coordsize="5726,3855" path="m0,3924l5726,3924,5726,69,0,69,0,3924xe" filled="t" fillcolor="#83D0F5" stroked="f">
                <v:path arrowok="t"/>
                <v:fill type="solid"/>
              </v:shape>
              <v:shape style="position:absolute;left:0;top:69;width:5726;height:3855" type="#_x0000_t75">
                <v:imagedata r:id="rId30" o:title=""/>
              </v:shape>
            </v:group>
            <w10:wrap type="none"/>
          </v:group>
        </w:pict>
      </w:r>
      <w:r>
        <w:rPr>
          <w:b w:val="0"/>
          <w:bCs w:val="0"/>
          <w:color w:val="009FE3"/>
          <w:spacing w:val="0"/>
          <w:w w:val="100"/>
        </w:rPr>
        <w:t>COOPER</w:t>
      </w:r>
      <w:r>
        <w:rPr>
          <w:b w:val="0"/>
          <w:bCs w:val="0"/>
          <w:color w:val="009FE3"/>
          <w:spacing w:val="-4"/>
          <w:w w:val="100"/>
        </w:rPr>
        <w:t>A</w:t>
      </w:r>
      <w:r>
        <w:rPr>
          <w:b w:val="0"/>
          <w:bCs w:val="0"/>
          <w:color w:val="009FE3"/>
          <w:spacing w:val="0"/>
          <w:w w:val="100"/>
        </w:rPr>
        <w:t>CIÓN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INTERN</w:t>
      </w:r>
      <w:r>
        <w:rPr>
          <w:b w:val="0"/>
          <w:bCs w:val="0"/>
          <w:color w:val="009FE3"/>
          <w:spacing w:val="-4"/>
          <w:w w:val="100"/>
        </w:rPr>
        <w:t>A</w:t>
      </w:r>
      <w:r>
        <w:rPr>
          <w:b w:val="0"/>
          <w:bCs w:val="0"/>
          <w:color w:val="009FE3"/>
          <w:spacing w:val="0"/>
          <w:w w:val="100"/>
        </w:rPr>
        <w:t>CIONAL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30" w:lineRule="exact" w:before="4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6377" w:right="183"/>
        <w:jc w:val="left"/>
      </w:pP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posicio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amient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geoestratégi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11"/>
          <w:w w:val="100"/>
        </w:rPr>
        <w:t>C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s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si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g</w:t>
      </w:r>
      <w:r>
        <w:rPr>
          <w:b w:val="0"/>
          <w:bCs w:val="0"/>
          <w:spacing w:val="-4"/>
          <w:w w:val="100"/>
        </w:rPr>
        <w:t>u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biod</w:t>
      </w:r>
      <w:r>
        <w:rPr>
          <w:b w:val="0"/>
          <w:bCs w:val="0"/>
          <w:spacing w:val="-9"/>
          <w:w w:val="100"/>
        </w:rPr>
        <w:t>i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4"/>
          <w:w w:val="100"/>
        </w:rPr>
        <w:t>ersi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s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-6"/>
          <w:w w:val="100"/>
        </w:rPr>
        <w:t>á</w:t>
      </w:r>
      <w:r>
        <w:rPr>
          <w:b w:val="0"/>
          <w:bCs w:val="0"/>
          <w:spacing w:val="-4"/>
          <w:w w:val="100"/>
        </w:rPr>
        <w:t>cter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ch</w:t>
      </w:r>
      <w:r>
        <w:rPr>
          <w:b w:val="0"/>
          <w:bCs w:val="0"/>
          <w:spacing w:val="-8"/>
          <w:w w:val="100"/>
        </w:rPr>
        <w:t>i</w:t>
      </w:r>
      <w:r>
        <w:rPr>
          <w:b w:val="0"/>
          <w:bCs w:val="0"/>
          <w:spacing w:val="-4"/>
          <w:w w:val="100"/>
        </w:rPr>
        <w:t>pie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6"/>
          <w:w w:val="100"/>
        </w:rPr>
        <w:t>á</w:t>
      </w:r>
      <w:r>
        <w:rPr>
          <w:b w:val="0"/>
          <w:bCs w:val="0"/>
          <w:spacing w:val="-4"/>
          <w:w w:val="100"/>
        </w:rPr>
        <w:t>gi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s</w:t>
      </w:r>
      <w:r>
        <w:rPr>
          <w:b w:val="0"/>
          <w:bCs w:val="0"/>
          <w:spacing w:val="-4"/>
          <w:w w:val="100"/>
        </w:rPr>
        <w:t>u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dicio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idó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8"/>
          <w:w w:val="100"/>
        </w:rPr>
        <w:t>e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boratori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atur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10"/>
          <w:w w:val="100"/>
        </w:rPr>
        <w:t>a</w:t>
      </w:r>
      <w:r>
        <w:rPr>
          <w:b w:val="0"/>
          <w:bCs w:val="0"/>
          <w:spacing w:val="-9"/>
          <w:w w:val="100"/>
        </w:rPr>
        <w:t>y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tec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olog</w:t>
      </w:r>
      <w:r>
        <w:rPr>
          <w:b w:val="0"/>
          <w:bCs w:val="0"/>
          <w:spacing w:val="-7"/>
          <w:w w:val="100"/>
        </w:rPr>
        <w:t>í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s,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permit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8"/>
          <w:w w:val="100"/>
        </w:rPr>
        <w:t>o</w:t>
      </w:r>
      <w:r>
        <w:rPr>
          <w:b w:val="0"/>
          <w:bCs w:val="0"/>
          <w:spacing w:val="-9"/>
          <w:w w:val="100"/>
        </w:rPr>
        <w:t>y</w:t>
      </w:r>
      <w:r>
        <w:rPr>
          <w:b w:val="0"/>
          <w:bCs w:val="0"/>
          <w:spacing w:val="-4"/>
          <w:w w:val="100"/>
        </w:rPr>
        <w:t>ecto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ooper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inter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ocio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tec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ológi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os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junt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8"/>
          <w:w w:val="100"/>
        </w:rPr>
        <w:t>l</w:t>
      </w:r>
      <w:r>
        <w:rPr>
          <w:b w:val="0"/>
          <w:bCs w:val="0"/>
          <w:spacing w:val="-4"/>
          <w:w w:val="100"/>
        </w:rPr>
        <w:t>úste</w:t>
      </w:r>
      <w:r>
        <w:rPr>
          <w:b w:val="0"/>
          <w:bCs w:val="0"/>
          <w:spacing w:val="-7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6"/>
          <w:w w:val="100"/>
        </w:rPr>
        <w:t>g</w:t>
      </w:r>
      <w:r>
        <w:rPr>
          <w:b w:val="0"/>
          <w:bCs w:val="0"/>
          <w:spacing w:val="-4"/>
          <w:w w:val="100"/>
        </w:rPr>
        <w:t>an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z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8"/>
          <w:w w:val="100"/>
        </w:rPr>
        <w:t>s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4"/>
          <w:w w:val="100"/>
        </w:rPr>
        <w:t>u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6"/>
          <w:w w:val="100"/>
        </w:rPr>
        <w:t>e</w:t>
      </w:r>
      <w:r>
        <w:rPr>
          <w:b w:val="0"/>
          <w:bCs w:val="0"/>
          <w:spacing w:val="-4"/>
          <w:w w:val="100"/>
        </w:rPr>
        <w:t>xter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7"/>
          <w:w w:val="100"/>
        </w:rPr>
        <w:t>z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nuestr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ct</w:t>
      </w:r>
      <w:r>
        <w:rPr>
          <w:b w:val="0"/>
          <w:bCs w:val="0"/>
          <w:spacing w:val="-9"/>
          <w:w w:val="100"/>
        </w:rPr>
        <w:t>i</w:t>
      </w:r>
      <w:r>
        <w:rPr>
          <w:b w:val="0"/>
          <w:bCs w:val="0"/>
          <w:spacing w:val="-4"/>
          <w:w w:val="100"/>
        </w:rPr>
        <w:t>vi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e</w:t>
      </w:r>
      <w:r>
        <w:rPr>
          <w:b w:val="0"/>
          <w:bCs w:val="0"/>
          <w:spacing w:val="-4"/>
          <w:w w:val="100"/>
        </w:rPr>
        <w:t>xporta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8"/>
          <w:w w:val="100"/>
        </w:rPr>
        <w:t>o</w:t>
      </w:r>
      <w:r>
        <w:rPr>
          <w:b w:val="0"/>
          <w:bCs w:val="0"/>
          <w:spacing w:val="-9"/>
          <w:w w:val="100"/>
        </w:rPr>
        <w:t>y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tec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ológi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cit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ción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5"/>
          <w:w w:val="100"/>
        </w:rPr>
        <w:t>científi</w:t>
      </w:r>
      <w:r>
        <w:rPr>
          <w:b w:val="0"/>
          <w:bCs w:val="0"/>
          <w:spacing w:val="-7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1"/>
          <w:w w:val="100"/>
        </w:rPr>
        <w:t>-</w:t>
      </w:r>
      <w:r>
        <w:rPr>
          <w:b w:val="0"/>
          <w:bCs w:val="0"/>
          <w:spacing w:val="-4"/>
          <w:w w:val="100"/>
        </w:rPr>
        <w:t>técni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territorio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s</w:t>
      </w:r>
      <w:r>
        <w:rPr>
          <w:b w:val="0"/>
          <w:bCs w:val="0"/>
          <w:spacing w:val="-4"/>
          <w:w w:val="100"/>
        </w:rPr>
        <w:t>u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oll</w:t>
      </w:r>
      <w:r>
        <w:rPr>
          <w:b w:val="0"/>
          <w:bCs w:val="0"/>
          <w:spacing w:val="-9"/>
          <w:w w:val="100"/>
        </w:rPr>
        <w:t>o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9"/>
          <w:w w:val="100"/>
        </w:rPr>
        <w:t>N</w:t>
      </w:r>
      <w:r>
        <w:rPr>
          <w:b w:val="0"/>
          <w:bCs w:val="0"/>
          <w:spacing w:val="-4"/>
          <w:w w:val="100"/>
        </w:rPr>
        <w:t>uest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ocimiento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umu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4"/>
          <w:w w:val="100"/>
        </w:rPr>
        <w:t>ste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b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stecimient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g</w:t>
      </w:r>
      <w:r>
        <w:rPr>
          <w:b w:val="0"/>
          <w:bCs w:val="0"/>
          <w:spacing w:val="-4"/>
          <w:w w:val="100"/>
        </w:rPr>
        <w:t>u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7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pob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8"/>
          <w:w w:val="100"/>
        </w:rPr>
        <w:t>s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6377" w:right="105"/>
        <w:jc w:val="left"/>
      </w:pP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sitú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enti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8"/>
          <w:w w:val="100"/>
        </w:rPr>
        <w:t>f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Áfri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cident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-pri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8"/>
          <w:w w:val="100"/>
        </w:rPr>
        <w:t>i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ente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arrue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os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S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g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uritan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11"/>
          <w:w w:val="100"/>
        </w:rPr>
        <w:t>C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b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21"/>
          <w:w w:val="100"/>
        </w:rPr>
        <w:t>V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0"/>
          <w:w w:val="100"/>
        </w:rPr>
        <w:t>-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ater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tratamient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6"/>
          <w:w w:val="100"/>
        </w:rPr>
        <w:t>e</w:t>
      </w:r>
      <w:r>
        <w:rPr>
          <w:b w:val="0"/>
          <w:bCs w:val="0"/>
          <w:spacing w:val="-4"/>
          <w:w w:val="100"/>
        </w:rPr>
        <w:t>util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z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lo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10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ur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hídri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os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10"/>
          <w:w w:val="100"/>
        </w:rPr>
        <w:t> 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5"/>
          <w:w w:val="100"/>
        </w:rPr>
        <w:t>anifi</w:t>
      </w:r>
      <w:r>
        <w:rPr>
          <w:b w:val="0"/>
          <w:bCs w:val="0"/>
          <w:spacing w:val="-7"/>
          <w:w w:val="100"/>
        </w:rPr>
        <w:t>c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géti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5"/>
          <w:w w:val="100"/>
        </w:rPr>
        <w:t>electrifi</w:t>
      </w:r>
      <w:r>
        <w:rPr>
          <w:b w:val="0"/>
          <w:bCs w:val="0"/>
          <w:spacing w:val="-7"/>
          <w:w w:val="100"/>
        </w:rPr>
        <w:t>c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10"/>
          <w:w w:val="100"/>
        </w:rPr>
        <w:t> 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ed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4"/>
          <w:w w:val="100"/>
        </w:rPr>
        <w:t>ant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10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9"/>
          <w:w w:val="100"/>
        </w:rPr>
        <w:t>o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bles.</w:t>
      </w:r>
      <w:r>
        <w:rPr>
          <w:b w:val="0"/>
          <w:bCs w:val="0"/>
          <w:spacing w:val="0"/>
          <w:w w:val="100"/>
        </w:rPr>
      </w:r>
    </w:p>
    <w:p>
      <w:pPr>
        <w:spacing w:after="0" w:line="266" w:lineRule="auto"/>
        <w:jc w:val="left"/>
        <w:sectPr>
          <w:pgSz w:w="16838" w:h="11920" w:orient="landscape"/>
          <w:pgMar w:header="0" w:footer="939" w:top="1080" w:bottom="1120" w:left="0" w:right="1320"/>
        </w:sectPr>
      </w:pPr>
    </w:p>
    <w:p>
      <w:pPr>
        <w:spacing w:line="200" w:lineRule="exact" w:before="16"/>
        <w:rPr>
          <w:sz w:val="20"/>
          <w:szCs w:val="20"/>
        </w:rPr>
      </w:pPr>
      <w:r>
        <w:rPr/>
        <w:pict>
          <v:group style="position:absolute;margin-left:785.054993pt;margin-top:530.788025pt;width:56.835015pt;height:34.016pt;mso-position-horizontal-relative:page;mso-position-vertical-relative:page;z-index:-1425" coordorigin="15701,10616" coordsize="1137,680">
            <v:shape style="position:absolute;left:15701;top:10616;width:1137;height:680" coordorigin="15701,10616" coordsize="1137,680" path="m15701,11296l16838,11296,16838,10616,15701,10616,15701,11296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631.238892pt;margin-top:529.932983pt;width:48.5501pt;height:35.371pt;mso-position-horizontal-relative:page;mso-position-vertical-relative:page;z-index:-1424" type="#_x0000_t75">
            <v:imagedata r:id="rId33" o:title=""/>
          </v:shape>
        </w:pict>
      </w:r>
      <w:r>
        <w:rPr/>
        <w:pict>
          <v:shape style="position:absolute;margin-left:695.963623pt;margin-top:529.934021pt;width:75.375659pt;height:35.345893pt;mso-position-horizontal-relative:page;mso-position-vertical-relative:page;z-index:-1423" type="#_x0000_t75">
            <v:imagedata r:id="rId34" o:title=""/>
          </v:shape>
        </w:pict>
      </w:r>
      <w:r>
        <w:rPr/>
        <w:pict>
          <v:group style="position:absolute;margin-left:523.299988pt;margin-top:70.365997pt;width:319.090pt;height:193.756pt;mso-position-horizontal-relative:page;mso-position-vertical-relative:page;z-index:-1420" coordorigin="10466,1407" coordsize="6382,3875">
            <v:group style="position:absolute;left:10476;top:4851;width:636;height:153" coordorigin="10476,4851" coordsize="636,153">
              <v:shape style="position:absolute;left:10476;top:4851;width:636;height:153" coordorigin="10476,4851" coordsize="636,153" path="m10476,5003l11112,5003,11112,4851,10476,4851,10476,5003xe" filled="t" fillcolor="#009FE3" stroked="f">
                <v:path arrowok="t"/>
                <v:fill type="solid"/>
              </v:shape>
            </v:group>
            <v:group style="position:absolute;left:11112;top:1417;width:5726;height:3855" coordorigin="11112,1417" coordsize="5726,3855">
              <v:shape style="position:absolute;left:11112;top:1417;width:5726;height:3855" coordorigin="11112,1417" coordsize="5726,3855" path="m11112,5272l16838,5272,16838,1417,11112,1417,11112,5272xe" filled="t" fillcolor="#83D0F5" stroked="f">
                <v:path arrowok="t"/>
                <v:fill type="solid"/>
              </v:shape>
              <v:shape style="position:absolute;left:11112;top:1417;width:5726;height:3855" type="#_x0000_t75">
                <v:imagedata r:id="rId35" o:title=""/>
              </v:shape>
            </v:group>
            <w10:wrap type="none"/>
          </v:group>
        </w:pict>
      </w:r>
      <w:r>
        <w:rPr/>
        <w:pict>
          <v:group style="position:absolute;margin-left:555.091003pt;margin-top:294.303009pt;width:287.299pt;height:193.756pt;mso-position-horizontal-relative:page;mso-position-vertical-relative:page;z-index:-1418" coordorigin="11102,5886" coordsize="5746,3875">
            <v:group style="position:absolute;left:11112;top:5896;width:5726;height:3855" coordorigin="11112,5896" coordsize="5726,3855">
              <v:shape style="position:absolute;left:11112;top:5896;width:5726;height:3855" coordorigin="11112,5896" coordsize="5726,3855" path="m11112,9751l16838,9751,16838,5896,11112,5896,11112,9751xe" filled="t" fillcolor="#83D0F5" stroked="f">
                <v:path arrowok="t"/>
                <v:fill type="solid"/>
              </v:shape>
              <v:shape style="position:absolute;left:11112;top:5896;width:5726;height:3855" type="#_x0000_t75">
                <v:imagedata r:id="rId36" o:title=""/>
              </v:shape>
            </v:group>
            <w10:wrap type="none"/>
          </v:group>
        </w:pict>
      </w:r>
      <w:r>
        <w:rPr/>
        <w:pict>
          <v:group style="position:absolute;margin-left:69.044998pt;margin-top:504.067413pt;width:116.542099pt;height:91.7086pt;mso-position-horizontal-relative:page;mso-position-vertical-relative:page;z-index:-1417" coordorigin="1381,10081" coordsize="2331,1834">
            <v:group style="position:absolute;left:1919;top:11533;width:475;height:373" coordorigin="1919,11533" coordsize="475,373">
              <v:shape style="position:absolute;left:1919;top:11533;width:475;height:373" coordorigin="1919,11533" coordsize="475,373" path="m2035,11533l1919,11736,1937,11749,1954,11762,2004,11803,2051,11847,2096,11894,2105,11906,2394,11906,2350,11841,2299,11775,2244,11713,2186,11654,2123,11599,2058,11549,2035,11533xe" filled="t" fillcolor="#5BC5F2" stroked="f">
                <v:path arrowok="t"/>
                <v:fill type="solid"/>
              </v:shape>
            </v:group>
            <v:group style="position:absolute;left:1391;top:11314;width:531;height:353" coordorigin="1391,11314" coordsize="531,353">
              <v:shape style="position:absolute;left:1391;top:11314;width:531;height:353" coordorigin="1391,11314" coordsize="531,353" path="m1391,11314l1391,11549,1413,11550,1435,11552,1501,11562,1566,11575,1628,11592,1690,11613,1749,11638,1807,11667,1922,11464,1849,11427,1773,11395,1695,11368,1614,11346,1532,11329,1448,11318,1420,11315,1391,11314xe" filled="t" fillcolor="#5BC5F2" stroked="f">
                <v:path arrowok="t"/>
                <v:fill type="solid"/>
              </v:shape>
            </v:group>
            <v:group style="position:absolute;left:2221;top:11003;width:711;height:742" coordorigin="2221,11003" coordsize="711,742">
              <v:shape style="position:absolute;left:2221;top:11003;width:711;height:742" coordorigin="2221,11003" coordsize="711,742" path="m2336,11003l2221,11206,2252,11227,2282,11249,2342,11295,2399,11343,2454,11393,2507,11447,2557,11502,2605,11560,2650,11619,2693,11681,2732,11745,2932,11628,2886,11554,2837,11482,2784,11412,2728,11345,2670,11281,2608,11219,2544,11161,2477,11105,2408,11053,2372,11027,2336,11003xe" filled="t" fillcolor="#5BC5F2" stroked="f">
                <v:path arrowok="t"/>
                <v:fill type="solid"/>
              </v:shape>
            </v:group>
            <v:group style="position:absolute;left:1391;top:10702;width:832;height:435" coordorigin="1391,10702" coordsize="832,435">
              <v:shape style="position:absolute;left:1391;top:10702;width:832;height:435" coordorigin="1391,10702" coordsize="832,435" path="m1391,10702l1391,10937,1430,10939,1468,10942,1544,10950,1619,10962,1693,10978,1766,10996,1837,11018,1907,11044,1976,11072,2043,11103,2108,11137,2223,10934,2148,10894,2070,10858,1991,10825,1909,10796,1827,10770,1742,10749,1656,10731,1569,10717,1481,10708,1436,10705,1391,10702xe" filled="t" fillcolor="#5BC5F2" stroked="f">
                <v:path arrowok="t"/>
                <v:fill type="solid"/>
              </v:shape>
            </v:group>
            <v:group style="position:absolute;left:2796;top:11746;width:271;height:160" coordorigin="2796,11746" coordsize="271,160">
              <v:shape style="position:absolute;left:2796;top:11746;width:271;height:160" coordorigin="2796,11746" coordsize="271,160" path="m2996,11746l2796,11863,2811,11896,2816,11906,3067,11906,3065,11900,3049,11861,3032,11822,3014,11784,2996,11746e" filled="t" fillcolor="#5BC5F2" stroked="f">
                <v:path arrowok="t"/>
                <v:fill type="solid"/>
              </v:shape>
            </v:group>
            <v:group style="position:absolute;left:2522;top:10474;width:931;height:966" coordorigin="2522,10474" coordsize="931,966">
              <v:shape style="position:absolute;left:2522;top:10474;width:931;height:966" coordorigin="2522,10474" coordsize="931,966" path="m2638,10474l2522,10677,2567,10706,2610,10737,2695,10800,2778,10868,2856,10940,2932,11015,3004,11093,3072,11175,3137,11260,3197,11349,3254,11440,3453,11323,3391,11221,3323,11123,3251,11028,3175,10936,3095,10849,3011,10765,2923,10686,2831,10611,2736,10540,2687,10506,2638,10474xe" filled="t" fillcolor="#5BC5F2" stroked="f">
                <v:path arrowok="t"/>
                <v:fill type="solid"/>
              </v:shape>
            </v:group>
            <v:group style="position:absolute;left:3317;top:11440;width:384;height:466" coordorigin="3317,11440" coordsize="384,466">
              <v:shape style="position:absolute;left:3317;top:11440;width:384;height:466" coordorigin="3317,11440" coordsize="384,466" path="m3518,11440l3317,11557,3340,11604,3362,11651,3403,11746,3440,11844,3460,11906,3702,11906,3674,11815,3635,11704,3592,11597,3543,11491,3518,11440xe" filled="t" fillcolor="#5BC5F2" stroked="f">
                <v:path arrowok="t"/>
                <v:fill type="solid"/>
              </v:shape>
            </v:group>
            <v:group style="position:absolute;left:1391;top:10091;width:1133;height:517" coordorigin="1391,10091" coordsize="1133,517">
              <v:shape style="position:absolute;left:1391;top:10091;width:1133;height:517" coordorigin="1391,10091" coordsize="1133,517" path="m1391,10091l1391,10326,1446,10328,1501,10332,1609,10343,1716,10359,1821,10381,1924,10407,2025,10438,2125,10474,2222,10514,2316,10559,2409,10608,2524,10405,2421,10350,2316,10301,2208,10256,2098,10216,1985,10181,1870,10152,1753,10128,1694,10118,1634,10110,1574,10103,1513,10098,1452,10094,1391,10091xe" filled="t" fillcolor="#5BC5F2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-.5pt;margin-top:504.067688pt;width:63.9486pt;height:91.70830pt;mso-position-horizontal-relative:page;mso-position-vertical-relative:page;z-index:-1416" coordorigin="-10,10081" coordsize="1279,1834">
            <v:group style="position:absolute;left:728;top:11314;width:531;height:353" coordorigin="728,11314" coordsize="531,353">
              <v:shape style="position:absolute;left:728;top:11314;width:531;height:353" coordorigin="728,11314" coordsize="531,353" path="m1259,11314l1174,11321,1090,11334,1008,11352,929,11376,851,11405,776,11439,728,11464,843,11667,862,11657,881,11647,940,11621,1001,11599,1063,11580,1127,11566,1192,11555,1259,11549,1259,11314xe" filled="t" fillcolor="#5BC5F2" stroked="f">
                <v:path arrowok="t"/>
                <v:fill type="solid"/>
              </v:shape>
            </v:group>
            <v:group style="position:absolute;left:256;top:11533;width:475;height:373" coordorigin="256,11533" coordsize="475,373">
              <v:shape style="position:absolute;left:256;top:11533;width:475;height:373" coordorigin="256,11533" coordsize="475,373" path="m615,11533l548,11582,484,11635,425,11693,369,11754,316,11818,268,11886,256,11906,545,11906,554,11894,569,11878,614,11832,662,11789,713,11749,731,11736,615,11533xe" filled="t" fillcolor="#5BC5F2" stroked="f">
                <v:path arrowok="t"/>
                <v:fill type="solid"/>
              </v:shape>
            </v:group>
            <v:group style="position:absolute;left:0;top:11003;width:429;height:616" coordorigin="0,11003" coordsize="429,616">
              <v:shape style="position:absolute;left:0;top:11003;width:429;height:616" coordorigin="0,11003" coordsize="429,616" path="m313,11003l242,11053,173,11105,106,11161,42,11219,0,11261,0,11619,22,11589,45,11560,93,11502,143,11446,196,11393,251,11343,308,11295,368,11249,429,11206,313,11003xe" filled="t" fillcolor="#5BC5F2" stroked="f">
                <v:path arrowok="t"/>
                <v:fill type="solid"/>
              </v:shape>
            </v:group>
            <v:group style="position:absolute;left:427;top:10702;width:832;height:435" coordorigin="427,10702" coordsize="832,435">
              <v:shape style="position:absolute;left:427;top:10702;width:832;height:435" coordorigin="427,10702" coordsize="832,435" path="m1259,10702l1169,10708,1081,10717,994,10731,908,10749,823,10770,740,10796,659,10825,580,10858,502,10894,427,10934,542,11137,574,11120,607,11103,674,11072,743,11044,813,11018,884,10996,957,10978,1031,10962,1106,10950,1182,10942,1259,10937,1259,10702xe" filled="t" fillcolor="#5BC5F2" stroked="f">
                <v:path arrowok="t"/>
                <v:fill type="solid"/>
              </v:shape>
            </v:group>
            <v:group style="position:absolute;left:0;top:10474;width:128;height:292" coordorigin="0,10474" coordsize="128,292">
              <v:shape style="position:absolute;left:0;top:10474;width:128;height:292" coordorigin="0,10474" coordsize="128,292" path="m12,10474l0,10482,0,10766,40,10737,83,10706,128,10677,12,10474e" filled="t" fillcolor="#5BC5F2" stroked="f">
                <v:path arrowok="t"/>
                <v:fill type="solid"/>
              </v:shape>
            </v:group>
            <v:group style="position:absolute;left:126;top:10091;width:1133;height:517" coordorigin="126,10091" coordsize="1133,517">
              <v:shape style="position:absolute;left:126;top:10091;width:1133;height:517" coordorigin="126,10091" coordsize="1133,517" path="m1259,10091l1198,10094,1137,10098,1076,10103,1016,10110,956,10118,897,10128,780,10152,665,10181,552,10216,442,10256,334,10301,228,10351,126,10405,241,10608,287,10583,333,10559,428,10514,525,10474,624,10438,726,10407,829,10381,934,10359,1041,10343,1149,10332,1259,10326,1259,10091xe" filled="t" fillcolor="#5BC5F2" stroked="f">
                <v:path arrowok="t"/>
                <v:fill type="solid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pStyle w:val="Heading3"/>
        <w:spacing w:before="27"/>
        <w:ind w:left="117" w:right="0"/>
        <w:jc w:val="left"/>
      </w:pPr>
      <w:r>
        <w:rPr>
          <w:b w:val="0"/>
          <w:bCs w:val="0"/>
          <w:color w:val="009FE3"/>
          <w:spacing w:val="-7"/>
          <w:w w:val="100"/>
        </w:rPr>
        <w:t>F</w:t>
      </w:r>
      <w:r>
        <w:rPr>
          <w:b w:val="0"/>
          <w:bCs w:val="0"/>
          <w:color w:val="009FE3"/>
          <w:spacing w:val="0"/>
          <w:w w:val="100"/>
        </w:rPr>
        <w:t>ORM</w:t>
      </w:r>
      <w:r>
        <w:rPr>
          <w:b w:val="0"/>
          <w:bCs w:val="0"/>
          <w:color w:val="009FE3"/>
          <w:spacing w:val="-4"/>
          <w:w w:val="100"/>
        </w:rPr>
        <w:t>A</w:t>
      </w:r>
      <w:r>
        <w:rPr>
          <w:b w:val="0"/>
          <w:bCs w:val="0"/>
          <w:color w:val="009FE3"/>
          <w:spacing w:val="0"/>
          <w:w w:val="100"/>
        </w:rPr>
        <w:t>CIÓN,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DIVU</w:t>
      </w:r>
      <w:r>
        <w:rPr>
          <w:b w:val="0"/>
          <w:bCs w:val="0"/>
          <w:color w:val="009FE3"/>
          <w:spacing w:val="-12"/>
          <w:w w:val="100"/>
        </w:rPr>
        <w:t>L</w:t>
      </w:r>
      <w:r>
        <w:rPr>
          <w:b w:val="0"/>
          <w:bCs w:val="0"/>
          <w:color w:val="009FE3"/>
          <w:spacing w:val="-4"/>
          <w:w w:val="100"/>
        </w:rPr>
        <w:t>G</w:t>
      </w:r>
      <w:r>
        <w:rPr>
          <w:b w:val="0"/>
          <w:bCs w:val="0"/>
          <w:color w:val="009FE3"/>
          <w:spacing w:val="-4"/>
          <w:w w:val="100"/>
        </w:rPr>
        <w:t>A</w:t>
      </w:r>
      <w:r>
        <w:rPr>
          <w:b w:val="0"/>
          <w:bCs w:val="0"/>
          <w:color w:val="009FE3"/>
          <w:spacing w:val="0"/>
          <w:w w:val="100"/>
        </w:rPr>
        <w:t>CIÓN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Y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SENSIBILIZ</w:t>
      </w:r>
      <w:r>
        <w:rPr>
          <w:b w:val="0"/>
          <w:bCs w:val="0"/>
          <w:color w:val="009FE3"/>
          <w:spacing w:val="-4"/>
          <w:w w:val="100"/>
        </w:rPr>
        <w:t>A</w:t>
      </w:r>
      <w:r>
        <w:rPr>
          <w:b w:val="0"/>
          <w:bCs w:val="0"/>
          <w:color w:val="009FE3"/>
          <w:spacing w:val="0"/>
          <w:w w:val="100"/>
        </w:rPr>
        <w:t>CIÓN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50" w:lineRule="exact" w:before="2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117" w:right="5926"/>
        <w:jc w:val="left"/>
      </w:pPr>
      <w:r>
        <w:rPr/>
        <w:pict>
          <v:group style="position:absolute;margin-left:507.565002pt;margin-top:62.763603pt;width:7.64pt;height:66.715pt;mso-position-horizontal-relative:page;mso-position-vertical-relative:paragraph;z-index:-1422" coordorigin="10151,1255" coordsize="153,1334">
            <v:shape style="position:absolute;left:10151;top:1255;width:153;height:1334" coordorigin="10151,1255" coordsize="153,1334" path="m10304,2590l10151,2590,10151,1255,10304,1255,10304,2590xe" filled="t" fillcolor="#009FE3" stroked="f">
              <v:path arrowok="t"/>
              <v:fill type="solid"/>
            </v:shape>
            <w10:wrap type="none"/>
          </v:group>
        </w:pict>
      </w:r>
      <w:r>
        <w:rPr>
          <w:b w:val="0"/>
          <w:bCs w:val="0"/>
          <w:spacing w:val="0"/>
          <w:w w:val="100"/>
        </w:rPr>
        <w:t>Of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0"/>
          <w:w w:val="100"/>
        </w:rPr>
        <w:t>vi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des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bil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bient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0"/>
          <w:w w:val="100"/>
        </w:rPr>
        <w:t>vul</w:t>
      </w:r>
      <w:r>
        <w:rPr>
          <w:b w:val="0"/>
          <w:bCs w:val="0"/>
          <w:spacing w:val="-3"/>
          <w:w w:val="100"/>
        </w:rPr>
        <w:t>g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científi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á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pec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sí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5"/>
          <w:w w:val="100"/>
        </w:rPr>
        <w:t>n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ater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ológi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est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ol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0"/>
          <w:w w:val="100"/>
        </w:rPr>
        <w:t>xperie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umu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durante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á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2</w:t>
      </w:r>
      <w:r>
        <w:rPr>
          <w:b w:val="0"/>
          <w:bCs w:val="0"/>
          <w:spacing w:val="0"/>
          <w:w w:val="100"/>
        </w:rPr>
        <w:t>5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ñ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0"/>
          <w:w w:val="100"/>
        </w:rPr>
        <w:t>vi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és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ontenidos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ol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nuestr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á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b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j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0"/>
          <w:w w:val="10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8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Heading3"/>
        <w:ind w:left="117" w:right="0"/>
        <w:jc w:val="left"/>
      </w:pPr>
      <w:r>
        <w:rPr/>
        <w:pict>
          <v:group style="position:absolute;margin-left:507.565002pt;margin-top:-32.604397pt;width:7.64pt;height:74.339pt;mso-position-horizontal-relative:page;mso-position-vertical-relative:paragraph;z-index:-1421" coordorigin="10151,-652" coordsize="153,1487">
            <v:shape style="position:absolute;left:10151;top:-652;width:153;height:1487" coordorigin="10151,-652" coordsize="153,1487" path="m10304,835l10151,835,10151,-652,10304,-652,10304,835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4.488007pt;margin-top:-48.807396pt;width:74.483pt;height:7.625pt;mso-position-horizontal-relative:page;mso-position-vertical-relative:paragraph;z-index:-1419" coordorigin="8490,-976" coordsize="1490,153">
            <v:shape style="position:absolute;left:8490;top:-976;width:1490;height:153" coordorigin="8490,-976" coordsize="1490,153" path="m9979,-824l8490,-824,8490,-976,9979,-976,9979,-824xe" filled="t" fillcolor="#009FE3" stroked="f">
              <v:path arrowok="t"/>
              <v:fill type="solid"/>
            </v:shape>
            <w10:wrap type="none"/>
          </v:group>
        </w:pict>
      </w:r>
      <w:r>
        <w:rPr>
          <w:b w:val="0"/>
          <w:bCs w:val="0"/>
          <w:color w:val="009FE3"/>
          <w:spacing w:val="0"/>
          <w:w w:val="100"/>
        </w:rPr>
        <w:t>SERVICIOS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A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LA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CIU</w:t>
      </w:r>
      <w:r>
        <w:rPr>
          <w:b w:val="0"/>
          <w:bCs w:val="0"/>
          <w:color w:val="009FE3"/>
          <w:spacing w:val="-4"/>
          <w:w w:val="100"/>
        </w:rPr>
        <w:t>D</w:t>
      </w:r>
      <w:r>
        <w:rPr>
          <w:b w:val="0"/>
          <w:bCs w:val="0"/>
          <w:color w:val="009FE3"/>
          <w:spacing w:val="0"/>
          <w:w w:val="100"/>
        </w:rPr>
        <w:t>A</w:t>
      </w:r>
      <w:r>
        <w:rPr>
          <w:b w:val="0"/>
          <w:bCs w:val="0"/>
          <w:color w:val="009FE3"/>
          <w:spacing w:val="-4"/>
          <w:w w:val="100"/>
        </w:rPr>
        <w:t>D</w:t>
      </w:r>
      <w:r>
        <w:rPr>
          <w:b w:val="0"/>
          <w:bCs w:val="0"/>
          <w:color w:val="009FE3"/>
          <w:spacing w:val="0"/>
          <w:w w:val="100"/>
        </w:rPr>
        <w:t>ANÍA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30" w:lineRule="exact" w:before="4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117" w:right="6356"/>
        <w:jc w:val="left"/>
      </w:pPr>
      <w:r>
        <w:rPr>
          <w:b w:val="0"/>
          <w:bCs w:val="0"/>
          <w:spacing w:val="-5"/>
          <w:w w:val="100"/>
        </w:rPr>
        <w:t>N</w:t>
      </w:r>
      <w:r>
        <w:rPr>
          <w:b w:val="0"/>
          <w:bCs w:val="0"/>
          <w:spacing w:val="0"/>
          <w:w w:val="100"/>
        </w:rPr>
        <w:t>uestra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ocie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b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ervicios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oramiento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qu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55"/>
          <w:w w:val="100"/>
        </w:rPr>
        <w:t> </w:t>
      </w:r>
      <w:r>
        <w:rPr>
          <w:b w:val="0"/>
          <w:bCs w:val="0"/>
          <w:spacing w:val="0"/>
          <w:w w:val="100"/>
        </w:rPr>
        <w:t>junto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ctu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0"/>
          <w:w w:val="100"/>
        </w:rPr>
        <w:t>vul</w:t>
      </w:r>
      <w:r>
        <w:rPr>
          <w:b w:val="0"/>
          <w:bCs w:val="0"/>
          <w:spacing w:val="-3"/>
          <w:w w:val="100"/>
        </w:rPr>
        <w:t>g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bil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ontr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b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5"/>
          <w:w w:val="100"/>
        </w:rPr>
        <w:t>y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pete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nu</w:t>
      </w:r>
      <w:r>
        <w:rPr>
          <w:b w:val="0"/>
          <w:bCs w:val="0"/>
          <w:spacing w:val="-5"/>
          <w:w w:val="100"/>
        </w:rPr>
        <w:t>e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olog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pob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f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ecie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do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ec</w:t>
      </w:r>
      <w:r>
        <w:rPr>
          <w:b w:val="0"/>
          <w:bCs w:val="0"/>
          <w:spacing w:val="-3"/>
          <w:w w:val="100"/>
        </w:rPr>
        <w:t>h</w:t>
      </w:r>
      <w:r>
        <w:rPr>
          <w:b w:val="0"/>
          <w:bCs w:val="0"/>
          <w:spacing w:val="0"/>
          <w:w w:val="100"/>
        </w:rPr>
        <w:t>amiento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oduct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ocimiento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nuestr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á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I+D+i.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á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bito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démi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ontr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b</w:t>
      </w:r>
      <w:r>
        <w:rPr>
          <w:b w:val="0"/>
          <w:bCs w:val="0"/>
          <w:spacing w:val="0"/>
          <w:w w:val="100"/>
        </w:rPr>
        <w:t>ui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científi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técni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un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ersitarios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eg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és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ogra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pl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bili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ogi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4"/>
          <w:w w:val="100"/>
        </w:rPr>
        <w:t>l</w:t>
      </w:r>
      <w:r>
        <w:rPr>
          <w:b w:val="0"/>
          <w:bCs w:val="0"/>
          <w:spacing w:val="0"/>
          <w:w w:val="100"/>
        </w:rPr>
        <w:t>um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pr</w:t>
      </w:r>
      <w:r>
        <w:rPr>
          <w:b w:val="0"/>
          <w:bCs w:val="0"/>
          <w:spacing w:val="-3"/>
          <w:w w:val="100"/>
        </w:rPr>
        <w:t>á</w:t>
      </w:r>
      <w:r>
        <w:rPr>
          <w:b w:val="0"/>
          <w:bCs w:val="0"/>
          <w:spacing w:val="0"/>
          <w:w w:val="100"/>
        </w:rPr>
        <w:t>cti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urri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es.</w:t>
      </w:r>
      <w:r>
        <w:rPr>
          <w:b w:val="0"/>
          <w:bCs w:val="0"/>
          <w:spacing w:val="0"/>
          <w:w w:val="100"/>
        </w:rPr>
      </w:r>
    </w:p>
    <w:p>
      <w:pPr>
        <w:spacing w:after="0" w:line="266" w:lineRule="auto"/>
        <w:jc w:val="left"/>
        <w:sectPr>
          <w:footerReference w:type="default" r:id="rId31"/>
          <w:footerReference w:type="even" r:id="rId32"/>
          <w:pgSz w:w="16838" w:h="11920" w:orient="landscape"/>
          <w:pgMar w:footer="936" w:header="0" w:top="1080" w:bottom="1120" w:left="1300" w:right="660"/>
        </w:sectPr>
      </w:pPr>
    </w:p>
    <w:p>
      <w:pPr>
        <w:spacing w:line="170" w:lineRule="exact" w:before="1"/>
        <w:rPr>
          <w:sz w:val="17"/>
          <w:szCs w:val="17"/>
        </w:rPr>
      </w:pPr>
      <w:r>
        <w:rPr/>
        <w:pict>
          <v:group style="position:absolute;margin-left:.0pt;margin-top:530.645996pt;width:56.693pt;height:34.016pt;mso-position-horizontal-relative:page;mso-position-vertical-relative:page;z-index:-1415" coordorigin="0,10613" coordsize="1134,680">
            <v:shape style="position:absolute;left:0;top:10613;width:1134;height:680" coordorigin="0,10613" coordsize="1134,680" path="m0,11293l1134,11293,1134,10613,0,10613,0,11293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70.3666pt;margin-top:529.932983pt;width:48.5484pt;height:35.371pt;mso-position-horizontal-relative:page;mso-position-vertical-relative:page;z-index:-1414" type="#_x0000_t75">
            <v:imagedata r:id="rId37" o:title=""/>
          </v:shape>
        </w:pict>
      </w:r>
      <w:r>
        <w:rPr/>
        <w:pict>
          <v:shape style="position:absolute;margin-left:135.090408pt;margin-top:529.934021pt;width:75.375559pt;height:35.345893pt;mso-position-horizontal-relative:page;mso-position-vertical-relative:page;z-index:-1413" type="#_x0000_t75">
            <v:imagedata r:id="rId38" o:title=""/>
          </v:shape>
        </w:pict>
      </w:r>
      <w:r>
        <w:rPr/>
        <w:pict>
          <v:group style="position:absolute;margin-left:385.011993pt;margin-top:-.499999pt;width:110.695pt;height:103.66pt;mso-position-horizontal-relative:page;mso-position-vertical-relative:page;z-index:-1408" coordorigin="7700,-10" coordsize="2214,2073">
            <v:group style="position:absolute;left:8679;top:0;width:256;height:818" coordorigin="8679,0" coordsize="256,818">
              <v:shape style="position:absolute;left:8679;top:0;width:256;height:818" coordorigin="8679,0" coordsize="256,818" path="m8679,818l8935,818,8935,0,8679,0,8679,818xe" filled="t" fillcolor="#BCE4FA" stroked="f">
                <v:path arrowok="t"/>
                <v:fill type="solid"/>
              </v:shape>
            </v:group>
            <v:group style="position:absolute;left:8679;top:1095;width:256;height:958" coordorigin="8679,1095" coordsize="256,958">
              <v:shape style="position:absolute;left:8679;top:1095;width:256;height:958" coordorigin="8679,1095" coordsize="256,958" path="m8935,2053l8679,2053,8679,1095,8935,1095,8935,2053xe" filled="t" fillcolor="#BCE4FA" stroked="f">
                <v:path arrowok="t"/>
                <v:fill type="solid"/>
              </v:shape>
            </v:group>
            <v:group style="position:absolute;left:8946;top:828;width:959;height:256" coordorigin="8946,828" coordsize="959,256">
              <v:shape style="position:absolute;left:8946;top:828;width:959;height:256" coordorigin="8946,828" coordsize="959,256" path="m9904,1084l8946,1084,8946,828,9904,828,9904,1084xe" filled="t" fillcolor="#BCE4FA" stroked="f">
                <v:path arrowok="t"/>
                <v:fill type="solid"/>
              </v:shape>
            </v:group>
            <v:group style="position:absolute;left:7710;top:828;width:959;height:256" coordorigin="7710,828" coordsize="959,256">
              <v:shape style="position:absolute;left:7710;top:828;width:959;height:256" coordorigin="7710,828" coordsize="959,256" path="m8669,1084l7710,1084,7710,828,8669,828,8669,1084xe" filled="t" fillcolor="#BCE4FA" stroked="f">
                <v:path arrowok="t"/>
                <v:fill type="solid"/>
              </v:shape>
            </v:group>
            <w10:wrap type="none"/>
          </v:group>
        </w:pict>
      </w:r>
      <w:r>
        <w:rPr>
          <w:sz w:val="17"/>
          <w:szCs w:val="17"/>
        </w:rPr>
      </w:r>
    </w:p>
    <w:p>
      <w:pPr>
        <w:spacing w:line="120" w:lineRule="exact" w:before="5"/>
        <w:rPr>
          <w:sz w:val="12"/>
          <w:szCs w:val="12"/>
        </w:rPr>
      </w:pPr>
      <w:r>
        <w:rPr>
          <w:sz w:val="12"/>
          <w:szCs w:val="12"/>
        </w:rPr>
      </w:r>
    </w:p>
    <w:p>
      <w:pPr>
        <w:pStyle w:val="Heading1"/>
        <w:spacing w:line="187" w:lineRule="auto"/>
        <w:ind w:left="2398" w:right="5828"/>
        <w:jc w:val="left"/>
      </w:pPr>
      <w:r>
        <w:rPr/>
        <w:pict>
          <v:shape style="position:absolute;margin-left:507.401001pt;margin-top:1.802024pt;width:265.040pt;height:189.715pt;mso-position-horizontal-relative:page;mso-position-vertical-relative:paragraph;z-index:-1411" type="#_x0000_t75">
            <v:imagedata r:id="rId39" o:title=""/>
          </v:shape>
        </w:pict>
      </w:r>
      <w:r>
        <w:rPr/>
        <w:pict>
          <v:group style="position:absolute;margin-left:70.865997pt;margin-top:76.845024pt;width:56.693pt;height:56.693pt;mso-position-horizontal-relative:page;mso-position-vertical-relative:paragraph;z-index:-1410" coordorigin="1417,1537" coordsize="1134,1134">
            <v:shape style="position:absolute;left:1417;top:1537;width:1134;height:1134" type="#_x0000_t75">
              <v:imagedata r:id="rId40" o:title=""/>
            </v:shape>
            <v:group style="position:absolute;left:1512;top:1631;width:945;height:945" coordorigin="1512,1631" coordsize="945,945">
              <v:shape style="position:absolute;left:1512;top:1631;width:945;height:945" coordorigin="1512,1631" coordsize="945,945" path="m1984,1631l1908,1638,1835,1655,1767,1684,1705,1723,1650,1770,1603,1825,1565,1887,1536,1954,1518,2027,1512,2096,1512,2107,1513,2143,1526,2217,1549,2288,1583,2353,1626,2411,1677,2463,1735,2505,1800,2539,1871,2563,1945,2575,1984,2576,2005,2576,2025,2575,2044,2572,2064,2570,2185,2570,2192,2568,2213,2562,2234,2555,2249,2548,2002,2548,1973,2544,1887,2521,1811,2480,1746,2423,1694,2354,1658,2274,1641,2186,1640,2155,1642,2122,1652,2060,1671,2001,1699,1947,1735,1898,1778,1855,1827,1819,1881,1791,1940,1771,2003,1761,2035,1760,2307,1760,2292,1745,2233,1702,2168,1669,2098,1645,2023,1633,1984,1631xe" filled="t" fillcolor="#FFFFFF" stroked="f">
                <v:path arrowok="t"/>
                <v:fill type="solid"/>
              </v:shape>
              <v:shape style="position:absolute;left:1512;top:1631;width:945;height:945" coordorigin="1512,1631" coordsize="945,945" path="m2185,2570l2064,2570,2084,2573,2103,2575,2124,2576,2147,2575,2170,2573,2185,2570xe" filled="t" fillcolor="#FFFFFF" stroked="f">
                <v:path arrowok="t"/>
                <v:fill type="solid"/>
              </v:shape>
              <v:shape style="position:absolute;left:1512;top:1631;width:945;height:945" coordorigin="1512,1631" coordsize="945,945" path="m2307,1760l2035,1760,2056,1760,2076,1762,2096,1764,2115,1768,2134,1772,2119,1788,2102,1805,2047,1865,1990,1936,1954,1988,1920,2044,1890,2101,1866,2161,1850,2222,1844,2283,1843,2293,1844,2315,1857,2379,1882,2436,1919,2486,1966,2527,2002,2548,2249,2548,2308,2510,2353,2463,2386,2407,2405,2344,2408,2322,2416,2302,2424,2283,2424,2280,2409,2280,2409,2277,2394,2194,2361,2119,2319,2050,2289,2005,2274,1982,2234,1914,2205,1844,2195,1794,2340,1794,2318,1770,2307,1760xe" filled="t" fillcolor="#FFFFFF" stroked="f">
                <v:path arrowok="t"/>
                <v:fill type="solid"/>
              </v:shape>
              <v:shape style="position:absolute;left:1512;top:1631;width:945;height:945" coordorigin="1512,1631" coordsize="945,945" path="m2340,1794l2195,1794,2216,1803,2235,1814,2290,1853,2338,1901,2376,1956,2405,2017,2424,2084,2430,2144,2430,2161,2430,2175,2422,2235,2409,2280,2424,2280,2446,2205,2456,2127,2457,2107,2455,2068,2443,1992,2420,1921,2386,1856,2343,1797,2340,1794xe" filled="t" fillcolor="#FFFFFF" stroked="f">
                <v:path arrowok="t"/>
                <v:fill type="solid"/>
              </v:shape>
              <v:shape style="position:absolute;left:1818;top:1644;width:480;height:958" type="#_x0000_t75">
                <v:imagedata r:id="rId41" o:title=""/>
              </v:shape>
              <v:shape style="position:absolute;left:2126;top:1777;width:309;height:774" type="#_x0000_t75">
                <v:imagedata r:id="rId42" o:title=""/>
              </v:shape>
            </v:group>
            <w10:wrap type="none"/>
          </v:group>
        </w:pict>
      </w:r>
      <w:r>
        <w:rPr/>
        <w:pict>
          <v:shape style="position:absolute;margin-left:76.559601pt;margin-top:-1.231115pt;width:51.000002pt;height:60pt;mso-position-horizontal-relative:page;mso-position-vertical-relative:paragraph;z-index:-1407" type="#_x0000_t202" filled="f" stroked="f">
            <v:textbox inset="0,0,0,0">
              <w:txbxContent>
                <w:p>
                  <w:pPr>
                    <w:spacing w:line="1200" w:lineRule="exact"/>
                    <w:ind w:left="0" w:right="0" w:firstLine="0"/>
                    <w:jc w:val="left"/>
                    <w:rPr>
                      <w:rFonts w:ascii="DINPro-Black" w:hAnsi="DINPro-Black" w:cs="DINPro-Black" w:eastAsia="DINPro-Black"/>
                      <w:sz w:val="120"/>
                      <w:szCs w:val="120"/>
                    </w:rPr>
                  </w:pPr>
                  <w:r>
                    <w:rPr>
                      <w:rFonts w:ascii="DINPro-Black" w:hAnsi="DINPro-Black" w:cs="DINPro-Black" w:eastAsia="DINPro-Black"/>
                      <w:b/>
                      <w:bCs/>
                      <w:color w:val="009FE3"/>
                      <w:spacing w:val="0"/>
                      <w:w w:val="100"/>
                      <w:sz w:val="120"/>
                      <w:szCs w:val="120"/>
                    </w:rPr>
                    <w:t>4.</w:t>
                  </w:r>
                  <w:r>
                    <w:rPr>
                      <w:rFonts w:ascii="DINPro-Black" w:hAnsi="DINPro-Black" w:cs="DINPro-Black" w:eastAsia="DINPro-Black"/>
                      <w:b w:val="0"/>
                      <w:bCs w:val="0"/>
                      <w:color w:val="000000"/>
                      <w:spacing w:val="0"/>
                      <w:w w:val="100"/>
                      <w:sz w:val="120"/>
                      <w:szCs w:val="120"/>
                    </w:rPr>
                  </w:r>
                </w:p>
              </w:txbxContent>
            </v:textbox>
            <w10:wrap type="none"/>
          </v:shape>
        </w:pict>
      </w:r>
      <w:r>
        <w:rPr>
          <w:b w:val="0"/>
          <w:bCs w:val="0"/>
          <w:color w:val="009FE3"/>
          <w:spacing w:val="-8"/>
          <w:w w:val="100"/>
        </w:rPr>
        <w:t>NUESTRA</w:t>
      </w:r>
      <w:r>
        <w:rPr>
          <w:b w:val="0"/>
          <w:bCs w:val="0"/>
          <w:color w:val="009FE3"/>
          <w:spacing w:val="0"/>
          <w:w w:val="100"/>
        </w:rPr>
        <w:t>S</w:t>
      </w:r>
      <w:r>
        <w:rPr>
          <w:b w:val="0"/>
          <w:bCs w:val="0"/>
          <w:color w:val="009FE3"/>
          <w:spacing w:val="-15"/>
          <w:w w:val="100"/>
        </w:rPr>
        <w:t> </w:t>
      </w:r>
      <w:r>
        <w:rPr>
          <w:b w:val="0"/>
          <w:bCs w:val="0"/>
          <w:color w:val="009FE3"/>
          <w:spacing w:val="-8"/>
          <w:w w:val="100"/>
        </w:rPr>
        <w:t>ÁREAS</w:t>
      </w:r>
      <w:r>
        <w:rPr>
          <w:b w:val="0"/>
          <w:bCs w:val="0"/>
          <w:color w:val="009FE3"/>
          <w:spacing w:val="-8"/>
          <w:w w:val="100"/>
        </w:rPr>
        <w:t> </w:t>
      </w:r>
      <w:r>
        <w:rPr>
          <w:b w:val="0"/>
          <w:bCs w:val="0"/>
          <w:color w:val="009FE3"/>
          <w:spacing w:val="-8"/>
          <w:w w:val="100"/>
        </w:rPr>
        <w:t>D</w:t>
      </w:r>
      <w:r>
        <w:rPr>
          <w:b w:val="0"/>
          <w:bCs w:val="0"/>
          <w:color w:val="009FE3"/>
          <w:spacing w:val="0"/>
          <w:w w:val="100"/>
        </w:rPr>
        <w:t>E</w:t>
      </w:r>
      <w:r>
        <w:rPr>
          <w:b w:val="0"/>
          <w:bCs w:val="0"/>
          <w:color w:val="009FE3"/>
          <w:spacing w:val="-38"/>
          <w:w w:val="100"/>
        </w:rPr>
        <w:t> </w:t>
      </w:r>
      <w:r>
        <w:rPr>
          <w:b w:val="0"/>
          <w:bCs w:val="0"/>
          <w:color w:val="009FE3"/>
          <w:spacing w:val="-8"/>
          <w:w w:val="100"/>
        </w:rPr>
        <w:t>ESPECIALIZ</w:t>
      </w:r>
      <w:r>
        <w:rPr>
          <w:b w:val="0"/>
          <w:bCs w:val="0"/>
          <w:color w:val="009FE3"/>
          <w:spacing w:val="-15"/>
          <w:w w:val="100"/>
        </w:rPr>
        <w:t>A</w:t>
      </w:r>
      <w:r>
        <w:rPr>
          <w:b w:val="0"/>
          <w:bCs w:val="0"/>
          <w:color w:val="009FE3"/>
          <w:spacing w:val="-8"/>
          <w:w w:val="100"/>
        </w:rPr>
        <w:t>CIÓN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6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Heading3"/>
        <w:ind w:left="2398" w:right="0"/>
        <w:jc w:val="left"/>
      </w:pPr>
      <w:r>
        <w:rPr>
          <w:b w:val="0"/>
          <w:bCs w:val="0"/>
          <w:color w:val="009FE3"/>
          <w:spacing w:val="-4"/>
          <w:w w:val="100"/>
        </w:rPr>
        <w:t>A</w:t>
      </w:r>
      <w:r>
        <w:rPr>
          <w:b w:val="0"/>
          <w:bCs w:val="0"/>
          <w:color w:val="009FE3"/>
          <w:spacing w:val="0"/>
          <w:w w:val="100"/>
        </w:rPr>
        <w:t>GUA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30" w:lineRule="exact" w:before="4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2398" w:right="6029"/>
        <w:jc w:val="left"/>
      </w:pPr>
      <w:r>
        <w:rPr>
          <w:b w:val="0"/>
          <w:bCs w:val="0"/>
          <w:spacing w:val="-6"/>
          <w:w w:val="100"/>
        </w:rPr>
        <w:t>S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8"/>
          <w:w w:val="100"/>
        </w:rPr>
        <w:t>f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ent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tec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ológi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oll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8"/>
          <w:w w:val="100"/>
        </w:rPr>
        <w:t>l</w:t>
      </w:r>
      <w:r>
        <w:rPr>
          <w:b w:val="0"/>
          <w:bCs w:val="0"/>
          <w:spacing w:val="-4"/>
          <w:w w:val="100"/>
        </w:rPr>
        <w:t>ucio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4"/>
          <w:w w:val="100"/>
        </w:rPr>
        <w:t>ara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6"/>
          <w:w w:val="100"/>
        </w:rPr>
        <w:t>h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ent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lo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eto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g</w:t>
      </w:r>
      <w:r>
        <w:rPr>
          <w:b w:val="0"/>
          <w:bCs w:val="0"/>
          <w:spacing w:val="-4"/>
          <w:w w:val="100"/>
        </w:rPr>
        <w:t>uri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hídri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gri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ultur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osten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4"/>
          <w:w w:val="100"/>
        </w:rPr>
        <w:t>bl</w:t>
      </w:r>
      <w:r>
        <w:rPr>
          <w:b w:val="0"/>
          <w:bCs w:val="0"/>
          <w:spacing w:val="-6"/>
          <w:w w:val="100"/>
        </w:rPr>
        <w:t>e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2398" w:right="5838"/>
        <w:jc w:val="left"/>
      </w:pPr>
      <w:r>
        <w:rPr/>
        <w:pict>
          <v:shape style="position:absolute;margin-left:507.402008pt;margin-top:56.671642pt;width:265.039pt;height:198.414958pt;mso-position-horizontal-relative:page;mso-position-vertical-relative:paragraph;z-index:-1409" type="#_x0000_t75">
            <v:imagedata r:id="rId43" o:title=""/>
          </v:shape>
        </w:pict>
      </w:r>
      <w:r>
        <w:rPr>
          <w:b w:val="0"/>
          <w:bCs w:val="0"/>
          <w:spacing w:val="-4"/>
          <w:w w:val="100"/>
        </w:rPr>
        <w:t>Lidera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8"/>
          <w:w w:val="100"/>
        </w:rPr>
        <w:t>o</w:t>
      </w:r>
      <w:r>
        <w:rPr>
          <w:b w:val="0"/>
          <w:bCs w:val="0"/>
          <w:spacing w:val="-9"/>
          <w:w w:val="100"/>
        </w:rPr>
        <w:t>y</w:t>
      </w:r>
      <w:r>
        <w:rPr>
          <w:b w:val="0"/>
          <w:bCs w:val="0"/>
          <w:spacing w:val="-4"/>
          <w:w w:val="100"/>
        </w:rPr>
        <w:t>ecto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e</w:t>
      </w:r>
      <w:r>
        <w:rPr>
          <w:b w:val="0"/>
          <w:bCs w:val="0"/>
          <w:spacing w:val="-4"/>
          <w:w w:val="100"/>
        </w:rPr>
        <w:t>u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opeo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I+D+i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ostr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ooper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ción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inter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ater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gestió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osten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4"/>
          <w:w w:val="100"/>
        </w:rPr>
        <w:t>bl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lo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ur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hídri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os,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tratamiento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g</w:t>
      </w:r>
      <w:r>
        <w:rPr>
          <w:b w:val="0"/>
          <w:bCs w:val="0"/>
          <w:spacing w:val="-4"/>
          <w:w w:val="100"/>
        </w:rPr>
        <w:t>u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b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j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ost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géti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9"/>
          <w:w w:val="100"/>
        </w:rPr>
        <w:t>o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9"/>
          <w:w w:val="100"/>
        </w:rPr>
        <w:t>o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4"/>
          <w:w w:val="100"/>
        </w:rPr>
        <w:t>ec</w:t>
      </w:r>
      <w:r>
        <w:rPr>
          <w:b w:val="0"/>
          <w:bCs w:val="0"/>
          <w:spacing w:val="-6"/>
          <w:w w:val="100"/>
        </w:rPr>
        <w:t>h</w:t>
      </w:r>
      <w:r>
        <w:rPr>
          <w:b w:val="0"/>
          <w:bCs w:val="0"/>
          <w:spacing w:val="-4"/>
          <w:w w:val="100"/>
        </w:rPr>
        <w:t>amiento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oduct</w:t>
      </w:r>
      <w:r>
        <w:rPr>
          <w:b w:val="0"/>
          <w:bCs w:val="0"/>
          <w:spacing w:val="-9"/>
          <w:w w:val="100"/>
        </w:rPr>
        <w:t>i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g</w:t>
      </w:r>
      <w:r>
        <w:rPr>
          <w:b w:val="0"/>
          <w:bCs w:val="0"/>
          <w:spacing w:val="-4"/>
          <w:w w:val="100"/>
        </w:rPr>
        <w:t>u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esidu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4"/>
          <w:w w:val="100"/>
        </w:rPr>
        <w:t>le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onitor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z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4"/>
          <w:w w:val="100"/>
        </w:rPr>
        <w:t>li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2398" w:right="6331"/>
        <w:jc w:val="left"/>
      </w:pP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g</w:t>
      </w:r>
      <w:r>
        <w:rPr>
          <w:b w:val="0"/>
          <w:bCs w:val="0"/>
          <w:spacing w:val="-4"/>
          <w:w w:val="100"/>
        </w:rPr>
        <w:t>u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litor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ent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ot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os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11"/>
          <w:w w:val="100"/>
        </w:rPr>
        <w:t>C</w:t>
      </w:r>
      <w:r>
        <w:rPr>
          <w:b w:val="0"/>
          <w:bCs w:val="0"/>
          <w:spacing w:val="-4"/>
          <w:w w:val="100"/>
        </w:rPr>
        <w:t>oopera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territorio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es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Áfri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cident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inic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4"/>
          <w:w w:val="100"/>
        </w:rPr>
        <w:t>at</w:t>
      </w:r>
      <w:r>
        <w:rPr>
          <w:b w:val="0"/>
          <w:bCs w:val="0"/>
          <w:spacing w:val="-9"/>
          <w:w w:val="100"/>
        </w:rPr>
        <w:t>i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4"/>
          <w:w w:val="100"/>
        </w:rPr>
        <w:t>ara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b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stecimient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7"/>
          <w:w w:val="100"/>
        </w:rPr>
        <w:t>g</w:t>
      </w:r>
      <w:r>
        <w:rPr>
          <w:b w:val="0"/>
          <w:bCs w:val="0"/>
          <w:spacing w:val="-4"/>
          <w:w w:val="100"/>
        </w:rPr>
        <w:t>u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pot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bl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7"/>
          <w:w w:val="100"/>
        </w:rPr>
        <w:t>z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8"/>
          <w:w w:val="100"/>
        </w:rPr>
        <w:t>s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Of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os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oramient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ervicio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s</w:t>
      </w:r>
      <w:r>
        <w:rPr>
          <w:b w:val="0"/>
          <w:bCs w:val="0"/>
          <w:spacing w:val="-4"/>
          <w:w w:val="100"/>
        </w:rPr>
        <w:t>pec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z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tec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ológi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á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8"/>
          <w:w w:val="100"/>
        </w:rPr>
        <w:t>e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2398" w:right="5823"/>
        <w:jc w:val="left"/>
      </w:pP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10"/>
          <w:w w:val="100"/>
        </w:rPr>
        <w:t>a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7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osten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4"/>
          <w:w w:val="100"/>
        </w:rPr>
        <w:t>bili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tr</w:t>
      </w:r>
      <w:r>
        <w:rPr>
          <w:b w:val="0"/>
          <w:bCs w:val="0"/>
          <w:spacing w:val="-10"/>
          <w:w w:val="100"/>
        </w:rPr>
        <w:t>a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4"/>
          <w:w w:val="100"/>
        </w:rPr>
        <w:t>é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5"/>
          <w:w w:val="100"/>
        </w:rPr>
        <w:t>eficie</w:t>
      </w:r>
      <w:r>
        <w:rPr>
          <w:b w:val="0"/>
          <w:bCs w:val="0"/>
          <w:spacing w:val="-7"/>
          <w:w w:val="100"/>
        </w:rPr>
        <w:t>n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géti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pli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g</w:t>
      </w:r>
      <w:r>
        <w:rPr>
          <w:b w:val="0"/>
          <w:bCs w:val="0"/>
          <w:spacing w:val="-4"/>
          <w:w w:val="100"/>
        </w:rPr>
        <w:t>u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11"/>
          <w:w w:val="100"/>
        </w:rPr>
        <w:t>r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oll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4"/>
          <w:w w:val="100"/>
        </w:rPr>
        <w:t>ste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4"/>
          <w:w w:val="100"/>
        </w:rPr>
        <w:t>ur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ción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entr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4"/>
          <w:w w:val="100"/>
        </w:rPr>
        <w:t>l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z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u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intrí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9"/>
          <w:w w:val="100"/>
        </w:rPr>
        <w:t>o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ble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ciclo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integr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g</w:t>
      </w:r>
      <w:r>
        <w:rPr>
          <w:b w:val="0"/>
          <w:bCs w:val="0"/>
          <w:spacing w:val="-4"/>
          <w:w w:val="100"/>
        </w:rPr>
        <w:t>ua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11"/>
          <w:w w:val="100"/>
        </w:rPr>
        <w:t>C</w:t>
      </w:r>
      <w:r>
        <w:rPr>
          <w:b w:val="0"/>
          <w:bCs w:val="0"/>
          <w:spacing w:val="-4"/>
          <w:w w:val="100"/>
        </w:rPr>
        <w:t>onta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infr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estructur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per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e</w:t>
      </w:r>
      <w:r>
        <w:rPr>
          <w:b w:val="0"/>
          <w:bCs w:val="0"/>
          <w:spacing w:val="-4"/>
          <w:w w:val="100"/>
        </w:rPr>
        <w:t>xpert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en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10"/>
          <w:w w:val="100"/>
        </w:rPr>
        <w:t>a</w:t>
      </w:r>
      <w:r>
        <w:rPr>
          <w:b w:val="0"/>
          <w:bCs w:val="0"/>
          <w:spacing w:val="-9"/>
          <w:w w:val="100"/>
        </w:rPr>
        <w:t>y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7"/>
          <w:w w:val="100"/>
        </w:rPr>
        <w:t>m</w:t>
      </w:r>
      <w:r>
        <w:rPr>
          <w:b w:val="0"/>
          <w:bCs w:val="0"/>
          <w:spacing w:val="-4"/>
          <w:w w:val="100"/>
        </w:rPr>
        <w:t>ostr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tec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olog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g</w:t>
      </w:r>
      <w:r>
        <w:rPr>
          <w:b w:val="0"/>
          <w:bCs w:val="0"/>
          <w:spacing w:val="-4"/>
          <w:w w:val="100"/>
        </w:rPr>
        <w:t>ua.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 w:before="1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ind w:left="2795" w:right="0"/>
        <w:jc w:val="left"/>
        <w:rPr>
          <w:rFonts w:ascii="Archer Bold" w:hAnsi="Archer Bold" w:cs="Archer Bold" w:eastAsia="Archer Bold"/>
        </w:rPr>
      </w:pPr>
      <w:r>
        <w:rPr/>
        <w:pict>
          <v:group style="position:absolute;margin-left:141.936539pt;margin-top:-.585345pt;width:17.049899pt;height:17.063399pt;mso-position-horizontal-relative:page;mso-position-vertical-relative:paragraph;z-index:-1412" coordorigin="2839,-12" coordsize="341,341">
            <v:shape style="position:absolute;left:2839;top:-12;width:341;height:341" coordorigin="2839,-12" coordsize="341,341" path="m3011,-12l2944,1,2890,37,2853,91,2839,153,2839,159,2840,178,2861,243,2903,292,2961,323,3005,330,3029,328,3093,307,3142,265,3159,240,2924,240,2920,239,2917,236,2932,219,2911,219,2911,130,2933,130,2930,128,2925,124,2921,120,2913,109,2911,103,2911,93,2912,88,2918,80,2923,78,3159,78,3157,73,3114,24,3056,-5,3034,-10,3011,-12xe" filled="t" fillcolor="#009FE3" stroked="f">
              <v:path arrowok="t"/>
              <v:fill type="solid"/>
            </v:shape>
            <v:shape style="position:absolute;left:2839;top:-12;width:341;height:341" coordorigin="2839,-12" coordsize="341,341" path="m3067,177l3046,177,3102,236,3098,239,3094,240,3159,240,3165,229,3168,219,3108,219,3067,177xe" filled="t" fillcolor="#009FE3" stroked="f">
              <v:path arrowok="t"/>
              <v:fill type="solid"/>
            </v:shape>
            <v:shape style="position:absolute;left:2839;top:-12;width:341;height:341" coordorigin="2839,-12" coordsize="341,341" path="m2933,130l2911,130,2914,134,2918,137,2922,140,2955,164,2911,219,2932,219,2973,177,2997,177,2995,176,2993,174,2990,172,2978,163,2933,130xe" filled="t" fillcolor="#009FE3" stroked="f">
              <v:path arrowok="t"/>
              <v:fill type="solid"/>
            </v:shape>
            <v:shape style="position:absolute;left:2839;top:-12;width:341;height:341" coordorigin="2839,-12" coordsize="341,341" path="m3177,130l3108,130,3108,219,3168,219,3173,208,3178,186,3180,164,3180,156,3178,136,3177,130xe" filled="t" fillcolor="#009FE3" stroked="f">
              <v:path arrowok="t"/>
              <v:fill type="solid"/>
            </v:shape>
            <v:shape style="position:absolute;left:2839;top:-12;width:341;height:341" coordorigin="2839,-12" coordsize="341,341" path="m2997,177l2973,177,2976,180,2981,183,3005,196,3013,196,3040,181,3007,181,3006,181,3002,179,3000,178,2997,177xe" filled="t" fillcolor="#009FE3" stroked="f">
              <v:path arrowok="t"/>
              <v:fill type="solid"/>
            </v:shape>
            <v:shape style="position:absolute;left:2839;top:-12;width:341;height:341" coordorigin="2839,-12" coordsize="341,341" path="m3159,78l3095,78,3099,79,3106,87,3107,91,3108,102,3106,108,3099,119,3094,124,3076,137,3037,166,3030,171,3011,181,3040,181,3046,177,3067,177,3058,168,3073,157,3101,137,3104,134,3108,130,3177,130,3174,114,3167,93,3159,78xe" filled="t" fillcolor="#009FE3" stroked="f">
              <v:path arrowok="t"/>
              <v:fill type="solid"/>
            </v:shape>
            <w10:wrap type="none"/>
          </v:group>
        </w:pict>
      </w:r>
      <w:hyperlink r:id="rId44"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g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ua@i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3"/>
            <w:w w:val="100"/>
          </w:rPr>
          <w:t>t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n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s.o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4"/>
            <w:w w:val="100"/>
          </w:rPr>
          <w:t>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g</w:t>
        </w:r>
        <w:r>
          <w:rPr>
            <w:rFonts w:ascii="Archer Bold" w:hAnsi="Archer Bold" w:cs="Archer Bold" w:eastAsia="Archer Bold"/>
            <w:b w:val="0"/>
            <w:bCs w:val="0"/>
            <w:color w:val="000000"/>
            <w:spacing w:val="0"/>
            <w:w w:val="100"/>
          </w:rPr>
        </w:r>
      </w:hyperlink>
    </w:p>
    <w:p>
      <w:pPr>
        <w:spacing w:after="0"/>
        <w:jc w:val="left"/>
        <w:rPr>
          <w:rFonts w:ascii="Archer Bold" w:hAnsi="Archer Bold" w:cs="Archer Bold" w:eastAsia="Archer Bold"/>
        </w:rPr>
        <w:sectPr>
          <w:pgSz w:w="16838" w:h="11920" w:orient="landscape"/>
          <w:pgMar w:header="0" w:footer="939" w:top="1080" w:bottom="1120" w:left="440" w:right="1280"/>
        </w:sectPr>
      </w:pPr>
    </w:p>
    <w:p>
      <w:pPr>
        <w:spacing w:line="130" w:lineRule="exact" w:before="2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414" w:right="14398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306.622102pt;height:188.4pt;mso-position-horizontal-relative:char;mso-position-vertical-relative:line" type="#_x0000_t75">
            <v:imagedata r:id="rId47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60" w:lineRule="exact" w:before="4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footerReference w:type="default" r:id="rId45"/>
          <w:footerReference w:type="even" r:id="rId46"/>
          <w:pgSz w:w="16838" w:h="11920" w:orient="landscape"/>
          <w:pgMar w:footer="936" w:header="0" w:top="1080" w:bottom="1120" w:left="2420" w:right="440"/>
        </w:sectPr>
      </w:pPr>
    </w:p>
    <w:p>
      <w:pPr>
        <w:spacing w:line="150" w:lineRule="exact" w:before="4"/>
        <w:rPr>
          <w:sz w:val="15"/>
          <w:szCs w:val="15"/>
        </w:rPr>
      </w:pPr>
      <w:r>
        <w:rPr/>
        <w:pict>
          <v:group style="position:absolute;margin-left:785.054993pt;margin-top:530.788025pt;width:56.835015pt;height:34.016pt;mso-position-horizontal-relative:page;mso-position-vertical-relative:page;z-index:-1406" coordorigin="15701,10616" coordsize="1137,680">
            <v:shape style="position:absolute;left:15701;top:10616;width:1137;height:680" coordorigin="15701,10616" coordsize="1137,680" path="m15701,11296l16838,11296,16838,10616,15701,10616,15701,11296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631.238892pt;margin-top:529.932983pt;width:48.5501pt;height:35.371pt;mso-position-horizontal-relative:page;mso-position-vertical-relative:page;z-index:-1405" type="#_x0000_t75">
            <v:imagedata r:id="rId48" o:title=""/>
          </v:shape>
        </w:pict>
      </w:r>
      <w:r>
        <w:rPr/>
        <w:pict>
          <v:shape style="position:absolute;margin-left:695.963623pt;margin-top:529.934021pt;width:75.375659pt;height:35.345893pt;mso-position-horizontal-relative:page;mso-position-vertical-relative:page;z-index:-1404" type="#_x0000_t75">
            <v:imagedata r:id="rId49" o:title=""/>
          </v:shape>
        </w:pict>
      </w:r>
      <w:r>
        <w:rPr/>
        <w:pict>
          <v:group style="position:absolute;margin-left:70.865997pt;margin-top:267.191986pt;width:56.693pt;height:56.693pt;mso-position-horizontal-relative:page;mso-position-vertical-relative:page;z-index:-1403" coordorigin="1417,5344" coordsize="1134,1134">
            <v:shape style="position:absolute;left:1417;top:5344;width:1134;height:1134" type="#_x0000_t75">
              <v:imagedata r:id="rId50" o:title=""/>
            </v:shape>
            <v:group style="position:absolute;left:1591;top:6078;width:202;height:213" coordorigin="1591,6078" coordsize="202,213">
              <v:shape style="position:absolute;left:1591;top:6078;width:202;height:213" coordorigin="1591,6078" coordsize="202,213" path="m1753,6078l1690,6121,1645,6163,1608,6213,1591,6250,1599,6260,1608,6269,1623,6284,1629,6290,1640,6282,1647,6266,1655,6249,1696,6196,1742,6157,1793,6122,1753,6078xe" filled="t" fillcolor="#FFFFFF" stroked="f">
                <v:path arrowok="t"/>
                <v:fill type="solid"/>
              </v:shape>
            </v:group>
            <v:group style="position:absolute;left:1729;top:5555;width:579;height:645" coordorigin="1729,5555" coordsize="579,645">
              <v:shape style="position:absolute;left:1729;top:5555;width:579;height:645" coordorigin="1729,5555" coordsize="579,645" path="m1939,6023l1923,6032,1907,6042,1890,6052,1837,6081,1819,6091,1801,6102,1783,6113,1788,6118,1849,6167,1906,6189,1972,6200,1990,6200,2067,6186,2127,6161,2176,6127,2219,6084,2245,6046,2072,6046,2065,6046,1939,6023xe" filled="t" fillcolor="#FFFFFF" stroked="f">
                <v:path arrowok="t"/>
                <v:fill type="solid"/>
              </v:shape>
              <v:shape style="position:absolute;left:1729;top:5555;width:579;height:645" coordorigin="1729,5555" coordsize="579,645" path="m1781,6111l1783,6113,1781,6111xe" filled="t" fillcolor="#FFFFFF" stroked="f">
                <v:path arrowok="t"/>
                <v:fill type="solid"/>
              </v:shape>
              <v:shape style="position:absolute;left:1729;top:5555;width:579;height:645" coordorigin="1729,5555" coordsize="579,645" path="m2242,5555l2241,5556,2237,5562,2232,5569,2180,5625,2125,5664,2049,5697,1986,5713,1938,5720,1919,5723,1860,5744,1799,5788,1760,5839,1736,5895,1729,5963,1729,5976,1741,6037,1764,6087,1772,6083,1790,6073,1808,6063,1861,6035,1879,6025,1934,5992,1983,5958,2029,5920,2073,5879,2062,5765,2061,5757,2066,5750,2082,5748,2173,5748,2180,5735,2213,5665,2236,5593,2242,5559,2242,5555xe" filled="t" fillcolor="#FFFFFF" stroked="f">
                <v:path arrowok="t"/>
                <v:fill type="solid"/>
              </v:shape>
              <v:shape style="position:absolute;left:1729;top:5555;width:579;height:645" coordorigin="1729,5555" coordsize="579,645" path="m2270,5556l2259,5617,2232,5692,2197,5763,2164,5813,2123,5866,2068,5923,2022,5963,1974,5999,2070,6017,2078,6019,2082,6027,2079,6042,2072,6046,2245,6046,2281,5972,2299,5901,2308,5821,2308,5803,2308,5787,2301,5698,2289,5629,2280,5593,2270,5556xe" filled="t" fillcolor="#FFFFFF" stroked="f">
                <v:path arrowok="t"/>
                <v:fill type="solid"/>
              </v:shape>
              <v:shape style="position:absolute;left:1729;top:5555;width:579;height:645" coordorigin="1729,5555" coordsize="579,645" path="m2173,5748l2082,5748,2089,5753,2090,5763,2106,5841,2129,5814,2148,5787,2165,5760,2173,5748xe" filled="t" fillcolor="#FFFFFF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142.147095pt;margin-top:510.287292pt;width:92.089pt;height:62.809pt;mso-position-horizontal-relative:page;mso-position-vertical-relative:page;z-index:-1400" coordorigin="2843,10206" coordsize="1842,1256">
            <v:shape style="position:absolute;left:2843;top:10206;width:1842;height:1256" coordorigin="2843,10206" coordsize="1842,1256" path="m2843,10206l2843,10919,2872,10921,2943,10927,3014,10935,3084,10945,3154,10958,3223,10973,3291,10990,3359,11008,3425,11030,3491,11053,3556,11078,3620,11105,3683,11135,3746,11166,3807,11200,3867,11235,3926,11273,3984,11313,4041,11354,4097,11398,4151,11443,4173,11462,4258,11378,4170,11378,4116,11334,4060,11292,4004,11251,3946,11212,3888,11176,3828,11141,3767,11108,3706,11077,3643,11048,3580,11021,3516,10996,3451,10973,3385,10952,3318,10933,3251,10916,3183,10901,3114,10888,3045,10877,2976,10869,2905,10862,2905,10271,3350,10271,3309,10262,3214,10244,3118,10230,3021,10219,2924,10210,2843,10206xe" filled="t" fillcolor="#0BBBEF" stroked="f">
              <v:path arrowok="t"/>
              <v:fill type="solid"/>
            </v:shape>
            <v:shape style="position:absolute;left:2843;top:10206;width:1842;height:1256" coordorigin="2843,10206" coordsize="1842,1256" path="m3350,10271l2905,10271,2999,10278,3092,10289,3184,10302,3276,10319,3367,10338,3457,10360,3546,10385,3635,10413,3722,10444,3808,10478,3894,10514,3977,10553,4060,10595,4141,10639,4221,10686,4299,10736,4375,10788,4450,10843,4523,10900,4594,10960,4170,11378,4258,11378,4685,10957,4660,10935,4623,10903,4546,10839,4467,10778,4386,10720,4304,10665,4219,10613,4133,10563,4045,10517,3956,10474,3864,10433,3773,10397,3682,10364,3590,10334,3497,10307,3404,10283,3356,10272,3350,10271xe" filled="t" fillcolor="#0BBBEF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.161883pt;margin-top:509.787598pt;width:127.478817pt;height:85.9884pt;mso-position-horizontal-relative:page;mso-position-vertical-relative:page;z-index:-1399" coordorigin="63,10196" coordsize="2550,1720">
            <v:group style="position:absolute;left:73;top:11125;width:1029;height:781" coordorigin="73,11125" coordsize="1029,781">
              <v:shape style="position:absolute;left:73;top:11125;width:1029;height:781" coordorigin="73,11125" coordsize="1029,781" path="m591,11125l536,11186,471,11262,410,11339,351,11419,295,11501,242,11584,192,11669,145,11756,101,11844,73,11906,815,11906,142,11906,182,11823,224,11741,269,11661,317,11583,367,11505,420,11430,475,11356,533,11284,594,11214,682,11214,591,11125e" filled="t" fillcolor="#0BBBEF" stroked="f">
                <v:path arrowok="t"/>
                <v:fill type="solid"/>
              </v:shape>
            </v:group>
            <v:group style="position:absolute;left:761;top:10206;width:1842;height:1256" coordorigin="761,10206" coordsize="1842,1256">
              <v:shape style="position:absolute;left:761;top:10206;width:1842;height:1256" coordorigin="761,10206" coordsize="1842,1256" path="m2603,10206l2521,10210,2424,10219,2328,10230,2232,10244,2137,10262,2042,10283,1949,10307,1856,10334,1764,10364,1673,10397,1581,10433,1490,10474,1400,10517,1313,10563,1226,10613,1142,10665,1059,10720,979,10778,900,10839,823,10903,761,10957,1273,11462,1294,11443,1349,11398,1374,11378,1276,11378,852,10960,923,10900,996,10843,1070,10788,1147,10736,1225,10686,1305,10639,1386,10595,1468,10553,1552,10514,1637,10478,1724,10444,1811,10413,1899,10385,1989,10360,2079,10338,2170,10319,2262,10302,2354,10289,2447,10278,2541,10271,2603,10271,2603,10206xe" filled="t" fillcolor="#0BBBEF" stroked="f">
                <v:path arrowok="t"/>
                <v:fill type="solid"/>
              </v:shape>
              <v:shape style="position:absolute;left:761;top:10206;width:1842;height:1256" coordorigin="761,10206" coordsize="1842,1256" path="m2603,10271l2541,10271,2541,10862,2470,10869,2400,10877,2331,10888,2263,10901,2195,10916,2127,10933,2061,10952,1995,10973,1930,10996,1866,11021,1803,11048,1740,11077,1678,11108,1618,11141,1558,11176,1499,11212,1442,11251,1385,11292,1330,11334,1276,11378,1374,11378,1405,11354,1462,11313,1520,11273,1579,11235,1639,11200,1700,11166,1762,11135,1826,11105,1890,11078,1955,11053,2021,11030,2087,11008,2155,10990,2223,10973,2292,10958,2361,10945,2432,10935,2502,10927,2574,10921,2603,10919,2603,10271xe" filled="t" fillcolor="#0BBBEF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790.734009pt;margin-top:.000001pt;width:5.084pt;height:35.958pt;mso-position-horizontal-relative:page;mso-position-vertical-relative:page;z-index:-1398" coordorigin="15815,0" coordsize="102,719">
            <v:shape style="position:absolute;left:15815;top:0;width:102;height:719" coordorigin="15815,0" coordsize="102,719" path="m15815,719l15916,719,15916,0,15815,0,15815,719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790.734009pt;margin-top:52.481003pt;width:5.084pt;height:49.567pt;mso-position-horizontal-relative:page;mso-position-vertical-relative:page;z-index:-1397" coordorigin="15815,1050" coordsize="102,991">
            <v:shape style="position:absolute;left:15815;top:1050;width:102;height:991" coordorigin="15815,1050" coordsize="102,991" path="m15916,2041l15815,2041,15815,1050,15916,1050,15916,2041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801.536987pt;margin-top:41.678001pt;width:40.352pt;height:5.084pt;mso-position-horizontal-relative:page;mso-position-vertical-relative:page;z-index:-1396" coordorigin="16031,834" coordsize="807,102">
            <v:shape style="position:absolute;left:16031;top:834;width:807;height:102" coordorigin="16031,834" coordsize="807,102" path="m16031,935l16838,935,16838,834,16031,834,16031,935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735.447998pt;margin-top:41.678001pt;width:49.567pt;height:5.084pt;mso-position-horizontal-relative:page;mso-position-vertical-relative:page;z-index:-1395" coordorigin="14709,834" coordsize="991,102">
            <v:shape style="position:absolute;left:14709;top:834;width:991;height:102" coordorigin="14709,834" coordsize="991,102" path="m15700,935l14709,935,14709,834,15700,834,15700,935xe" filled="t" fillcolor="#009FE3" stroked="f">
              <v:path arrowok="t"/>
              <v:fill type="solid"/>
            </v:shape>
            <w10:wrap type="none"/>
          </v:group>
        </w:pict>
      </w:r>
      <w:r>
        <w:rPr>
          <w:sz w:val="15"/>
          <w:szCs w:val="15"/>
        </w:rPr>
      </w:r>
    </w:p>
    <w:p>
      <w:pPr>
        <w:pStyle w:val="Heading3"/>
        <w:ind w:right="0"/>
        <w:jc w:val="left"/>
      </w:pPr>
      <w:r>
        <w:rPr/>
        <w:pict>
          <v:shape style="position:absolute;margin-left:464.881989pt;margin-top:-214.285583pt;width:306.343351pt;height:189.84pt;mso-position-horizontal-relative:page;mso-position-vertical-relative:paragraph;z-index:-1402" type="#_x0000_t75">
            <v:imagedata r:id="rId51" o:title=""/>
          </v:shape>
        </w:pict>
      </w:r>
      <w:r>
        <w:rPr>
          <w:b w:val="0"/>
          <w:bCs w:val="0"/>
          <w:color w:val="009FE3"/>
          <w:spacing w:val="0"/>
          <w:w w:val="100"/>
        </w:rPr>
        <w:t>ANÁLISIS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AMBIEN</w:t>
      </w:r>
      <w:r>
        <w:rPr>
          <w:b w:val="0"/>
          <w:bCs w:val="0"/>
          <w:color w:val="009FE3"/>
          <w:spacing w:val="-20"/>
          <w:w w:val="100"/>
        </w:rPr>
        <w:t>T</w:t>
      </w:r>
      <w:r>
        <w:rPr>
          <w:b w:val="0"/>
          <w:bCs w:val="0"/>
          <w:color w:val="009FE3"/>
          <w:spacing w:val="0"/>
          <w:w w:val="100"/>
        </w:rPr>
        <w:t>AL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8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BodyText"/>
        <w:spacing w:line="266" w:lineRule="auto"/>
        <w:ind w:right="855"/>
        <w:jc w:val="left"/>
      </w:pPr>
      <w:r>
        <w:rPr>
          <w:b w:val="0"/>
          <w:bCs w:val="0"/>
          <w:spacing w:val="1"/>
          <w:w w:val="100"/>
        </w:rPr>
        <w:t>De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ol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nuestr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ct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1"/>
          <w:w w:val="100"/>
        </w:rPr>
        <w:t>vi</w:t>
      </w:r>
      <w:r>
        <w:rPr>
          <w:b w:val="0"/>
          <w:bCs w:val="0"/>
          <w:spacing w:val="-2"/>
          <w:w w:val="100"/>
        </w:rPr>
        <w:t>d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á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1"/>
          <w:w w:val="100"/>
        </w:rPr>
        <w:t>bit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gri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ultur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osten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1"/>
          <w:w w:val="100"/>
        </w:rPr>
        <w:t>bl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2"/>
          <w:w w:val="100"/>
        </w:rPr>
        <w:t>g</w:t>
      </w:r>
      <w:r>
        <w:rPr>
          <w:b w:val="0"/>
          <w:bCs w:val="0"/>
          <w:spacing w:val="1"/>
          <w:w w:val="100"/>
        </w:rPr>
        <w:t>uri</w:t>
      </w:r>
      <w:r>
        <w:rPr>
          <w:b w:val="0"/>
          <w:bCs w:val="0"/>
          <w:spacing w:val="-2"/>
          <w:w w:val="100"/>
        </w:rPr>
        <w:t>d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li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1"/>
          <w:w w:val="100"/>
        </w:rPr>
        <w:t>entar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1"/>
          <w:w w:val="100"/>
        </w:rPr>
        <w:t>a,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entrá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1"/>
          <w:w w:val="100"/>
        </w:rPr>
        <w:t>do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1"/>
          <w:w w:val="100"/>
        </w:rPr>
        <w:t>portamient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1"/>
          <w:w w:val="100"/>
        </w:rPr>
        <w:t>bient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en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2"/>
          <w:w w:val="100"/>
        </w:rPr>
        <w:t>g</w:t>
      </w:r>
      <w:r>
        <w:rPr>
          <w:b w:val="0"/>
          <w:bCs w:val="0"/>
          <w:spacing w:val="1"/>
          <w:w w:val="100"/>
        </w:rPr>
        <w:t>uimient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ont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1"/>
          <w:w w:val="100"/>
        </w:rPr>
        <w:t>p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oducto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1"/>
          <w:w w:val="100"/>
        </w:rPr>
        <w:t>fito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1"/>
          <w:w w:val="100"/>
        </w:rPr>
        <w:t>anitarios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qu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se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util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-2"/>
          <w:w w:val="100"/>
        </w:rPr>
        <w:t>z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lo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ult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-4"/>
          <w:w w:val="100"/>
        </w:rPr>
        <w:t>v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grí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s.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right="443"/>
        <w:jc w:val="left"/>
      </w:pPr>
      <w:r>
        <w:rPr>
          <w:b w:val="0"/>
          <w:bCs w:val="0"/>
          <w:spacing w:val="1"/>
          <w:w w:val="100"/>
        </w:rPr>
        <w:t>Gestio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L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boratori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esiduo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1"/>
          <w:w w:val="100"/>
        </w:rPr>
        <w:t>ito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anitarios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s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boratori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1"/>
          <w:w w:val="100"/>
        </w:rPr>
        <w:t>ofic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1"/>
          <w:w w:val="100"/>
        </w:rPr>
        <w:t>de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á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1"/>
          <w:w w:val="100"/>
        </w:rPr>
        <w:t>gri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ultura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de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Gobier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c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edit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po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EN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p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-2"/>
          <w:w w:val="100"/>
        </w:rPr>
        <w:t>á</w:t>
      </w:r>
      <w:r>
        <w:rPr>
          <w:b w:val="0"/>
          <w:bCs w:val="0"/>
          <w:spacing w:val="1"/>
          <w:w w:val="100"/>
        </w:rPr>
        <w:t>l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1"/>
          <w:w w:val="100"/>
        </w:rPr>
        <w:t>s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esiduo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p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-2"/>
          <w:w w:val="100"/>
        </w:rPr>
        <w:t>g</w:t>
      </w:r>
      <w:r>
        <w:rPr>
          <w:b w:val="0"/>
          <w:bCs w:val="0"/>
          <w:spacing w:val="1"/>
          <w:w w:val="100"/>
        </w:rPr>
        <w:t>uici</w:t>
      </w:r>
      <w:r>
        <w:rPr>
          <w:b w:val="0"/>
          <w:bCs w:val="0"/>
          <w:spacing w:val="-2"/>
          <w:w w:val="100"/>
        </w:rPr>
        <w:t>d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p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oductos</w:t>
      </w:r>
      <w:r>
        <w:rPr>
          <w:b w:val="0"/>
          <w:bCs w:val="0"/>
          <w:spacing w:val="0"/>
          <w:w w:val="100"/>
        </w:rPr>
      </w:r>
    </w:p>
    <w:p>
      <w:pPr>
        <w:pStyle w:val="BodyText"/>
        <w:ind w:right="0"/>
        <w:jc w:val="left"/>
      </w:pPr>
      <w:r>
        <w:rPr>
          <w:b w:val="0"/>
          <w:bCs w:val="0"/>
          <w:spacing w:val="-4"/>
          <w:w w:val="100"/>
        </w:rPr>
        <w:t>v</w:t>
      </w:r>
      <w:r>
        <w:rPr>
          <w:b w:val="0"/>
          <w:bCs w:val="0"/>
          <w:spacing w:val="1"/>
          <w:w w:val="100"/>
        </w:rPr>
        <w:t>eget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les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L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boratori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p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4"/>
          <w:w w:val="100"/>
        </w:rPr>
        <w:t>v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1"/>
          <w:w w:val="100"/>
        </w:rPr>
        <w:t>ervicio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líti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 w:before="60"/>
        <w:ind w:left="300" w:right="1353"/>
        <w:jc w:val="left"/>
      </w:pPr>
      <w:r>
        <w:rPr>
          <w:spacing w:val="0"/>
          <w:w w:val="100"/>
        </w:rPr>
        <w:br w:type="column"/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dmin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1"/>
          <w:w w:val="100"/>
        </w:rPr>
        <w:t>str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cio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p</w:t>
      </w:r>
      <w:r>
        <w:rPr>
          <w:b w:val="0"/>
          <w:bCs w:val="0"/>
          <w:spacing w:val="-2"/>
          <w:w w:val="100"/>
        </w:rPr>
        <w:t>ú</w:t>
      </w:r>
      <w:r>
        <w:rPr>
          <w:b w:val="0"/>
          <w:bCs w:val="0"/>
          <w:spacing w:val="1"/>
          <w:w w:val="100"/>
        </w:rPr>
        <w:t>bli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de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ol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I+D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1"/>
          <w:w w:val="100"/>
        </w:rPr>
        <w:t>u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á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1"/>
          <w:w w:val="100"/>
        </w:rPr>
        <w:t>pec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l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-2"/>
          <w:w w:val="100"/>
        </w:rPr>
        <w:t>z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ción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objet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minim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-2"/>
          <w:w w:val="100"/>
        </w:rPr>
        <w:t>z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rie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go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1"/>
          <w:w w:val="100"/>
        </w:rPr>
        <w:t>u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1"/>
          <w:w w:val="100"/>
        </w:rPr>
        <w:t>umido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ontami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ción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1"/>
          <w:w w:val="100"/>
        </w:rPr>
        <w:t>edi</w:t>
      </w:r>
      <w:r>
        <w:rPr>
          <w:b w:val="0"/>
          <w:bCs w:val="0"/>
          <w:spacing w:val="-2"/>
          <w:w w:val="100"/>
        </w:rPr>
        <w:t>o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1"/>
          <w:w w:val="100"/>
        </w:rPr>
        <w:t>bient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l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1"/>
          <w:w w:val="100"/>
        </w:rPr>
        <w:t>ontr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-2"/>
          <w:w w:val="100"/>
        </w:rPr>
        <w:t>b</w:t>
      </w:r>
      <w:r>
        <w:rPr>
          <w:b w:val="0"/>
          <w:bCs w:val="0"/>
          <w:spacing w:val="1"/>
          <w:w w:val="100"/>
        </w:rPr>
        <w:t>ui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1"/>
          <w:w w:val="100"/>
        </w:rPr>
        <w:t>ocimient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del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p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oduct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lo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1"/>
          <w:w w:val="100"/>
        </w:rPr>
        <w:t>ari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tra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1"/>
          <w:w w:val="100"/>
        </w:rPr>
        <w:t>s</w:t>
      </w:r>
      <w:r>
        <w:rPr>
          <w:b w:val="0"/>
          <w:bCs w:val="0"/>
          <w:spacing w:val="-3"/>
          <w:w w:val="100"/>
        </w:rPr>
        <w:t>f</w:t>
      </w:r>
      <w:r>
        <w:rPr>
          <w:b w:val="0"/>
          <w:bCs w:val="0"/>
          <w:spacing w:val="1"/>
          <w:w w:val="100"/>
        </w:rPr>
        <w:t>eri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1"/>
          <w:w w:val="100"/>
        </w:rPr>
        <w:t>ocimient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1"/>
          <w:w w:val="100"/>
        </w:rPr>
        <w:t>lo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gri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ulto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es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bo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-2"/>
          <w:w w:val="100"/>
        </w:rPr>
        <w:t>d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nu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4"/>
          <w:w w:val="100"/>
        </w:rPr>
        <w:t>v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lí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tr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-2"/>
          <w:w w:val="100"/>
        </w:rPr>
        <w:t>b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jo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1"/>
          <w:w w:val="100"/>
        </w:rPr>
        <w:t>at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-4"/>
          <w:w w:val="100"/>
        </w:rPr>
        <w:t>v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cter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-2"/>
          <w:w w:val="100"/>
        </w:rPr>
        <w:t>z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huel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otópi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de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ele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1"/>
          <w:w w:val="100"/>
        </w:rPr>
        <w:t>ento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lige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(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arbo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nit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óge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hid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óge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300" w:right="1046"/>
        <w:jc w:val="left"/>
      </w:pPr>
      <w:r>
        <w:rPr>
          <w:b w:val="0"/>
          <w:bCs w:val="0"/>
          <w:spacing w:val="-2"/>
          <w:w w:val="100"/>
        </w:rPr>
        <w:t>o</w:t>
      </w:r>
      <w:r>
        <w:rPr>
          <w:b w:val="0"/>
          <w:bCs w:val="0"/>
          <w:spacing w:val="1"/>
          <w:w w:val="100"/>
        </w:rPr>
        <w:t>xíge</w:t>
      </w:r>
      <w:r>
        <w:rPr>
          <w:b w:val="0"/>
          <w:bCs w:val="0"/>
          <w:spacing w:val="-2"/>
          <w:w w:val="100"/>
        </w:rPr>
        <w:t>n</w:t>
      </w:r>
      <w:r>
        <w:rPr>
          <w:b w:val="0"/>
          <w:bCs w:val="0"/>
          <w:spacing w:val="-2"/>
          <w:w w:val="100"/>
        </w:rPr>
        <w:t>o</w:t>
      </w:r>
      <w:r>
        <w:rPr>
          <w:b w:val="0"/>
          <w:bCs w:val="0"/>
          <w:spacing w:val="0"/>
          <w:w w:val="100"/>
        </w:rPr>
        <w:t>)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1"/>
          <w:w w:val="100"/>
        </w:rPr>
        <w:t>de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perfi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ele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1"/>
          <w:w w:val="100"/>
        </w:rPr>
        <w:t>entos</w:t>
      </w:r>
      <w:r>
        <w:rPr>
          <w:b w:val="0"/>
          <w:bCs w:val="0"/>
          <w:spacing w:val="5"/>
          <w:w w:val="100"/>
        </w:rPr>
        <w:t>-</w:t>
      </w:r>
      <w:r>
        <w:rPr>
          <w:b w:val="0"/>
          <w:bCs w:val="0"/>
          <w:spacing w:val="1"/>
          <w:w w:val="100"/>
        </w:rPr>
        <w:t>tr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2"/>
          <w:w w:val="100"/>
        </w:rPr>
        <w:t>z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2"/>
          <w:w w:val="100"/>
        </w:rPr>
        <w:t>h</w:t>
      </w:r>
      <w:r>
        <w:rPr>
          <w:b w:val="0"/>
          <w:bCs w:val="0"/>
          <w:spacing w:val="1"/>
          <w:w w:val="100"/>
        </w:rPr>
        <w:t>erramient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p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1"/>
          <w:w w:val="100"/>
        </w:rPr>
        <w:t>identifi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1"/>
          <w:w w:val="100"/>
        </w:rPr>
        <w:t>tr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2"/>
          <w:w w:val="100"/>
        </w:rPr>
        <w:t>z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bili</w:t>
      </w:r>
      <w:r>
        <w:rPr>
          <w:b w:val="0"/>
          <w:bCs w:val="0"/>
          <w:spacing w:val="-2"/>
          <w:w w:val="100"/>
        </w:rPr>
        <w:t>d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1"/>
          <w:w w:val="100"/>
        </w:rPr>
        <w:t>de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1"/>
          <w:w w:val="100"/>
        </w:rPr>
        <w:t>orige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1"/>
          <w:w w:val="100"/>
        </w:rPr>
        <w:t>p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oductos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g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-2"/>
          <w:w w:val="100"/>
        </w:rPr>
        <w:t>o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li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1"/>
          <w:w w:val="100"/>
        </w:rPr>
        <w:t>entario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2"/>
          <w:w w:val="100"/>
        </w:rPr>
        <w:t>r</w:t>
      </w:r>
      <w:r>
        <w:rPr>
          <w:b w:val="0"/>
          <w:bCs w:val="0"/>
          <w:spacing w:val="1"/>
          <w:w w:val="100"/>
        </w:rPr>
        <w:t>c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l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-2"/>
          <w:w w:val="100"/>
        </w:rPr>
        <w:t>z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do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1"/>
          <w:w w:val="100"/>
        </w:rPr>
        <w:t>s.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 w:before="1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ind w:left="696" w:right="0"/>
        <w:jc w:val="left"/>
        <w:rPr>
          <w:rFonts w:ascii="Archer Bold" w:hAnsi="Archer Bold" w:cs="Archer Bold" w:eastAsia="Archer Bold"/>
        </w:rPr>
      </w:pPr>
      <w:r>
        <w:rPr/>
        <w:pict>
          <v:group style="position:absolute;margin-left:464.892853pt;margin-top:-.585345pt;width:17.049899pt;height:17.063399pt;mso-position-horizontal-relative:page;mso-position-vertical-relative:paragraph;z-index:-1401" coordorigin="9298,-12" coordsize="341,341">
            <v:shape style="position:absolute;left:9298;top:-12;width:341;height:341" coordorigin="9298,-12" coordsize="341,341" path="m9470,-12l9403,1,9349,37,9312,91,9298,153,9298,159,9299,178,9320,243,9362,292,9420,323,9464,330,9488,328,9552,307,9601,265,9618,240,9383,240,9379,239,9376,236,9392,219,9370,219,9370,130,9392,130,9389,128,9384,124,9380,120,9372,109,9370,103,9370,93,9371,88,9377,80,9382,78,9618,78,9616,73,9573,24,9515,-5,9493,-10,9470,-12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527,177l9505,177,9561,236,9557,239,9554,240,9618,240,9624,229,9628,219,9567,219,9527,177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392,130l9370,130,9373,134,9377,137,9381,140,9414,164,9370,219,9392,219,9432,177,9456,177,9454,176,9452,174,9449,172,9437,163,9392,130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636,130l9567,130,9567,219,9628,219,9632,208,9637,186,9639,164,9639,156,9637,136,9636,130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456,177l9432,177,9436,180,9440,183,9464,196,9472,196,9500,181,9467,181,9465,181,9461,179,9459,178,9456,177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618,78l9554,78,9558,79,9565,87,9567,91,9567,102,9565,108,9558,119,9553,124,9535,137,9496,166,9489,171,9470,181,9500,181,9505,177,9527,177,9518,168,9532,157,9560,137,9564,134,9567,130,9636,130,9633,114,9626,93,9618,78xe" filled="t" fillcolor="#009FE3" stroked="f">
              <v:path arrowok="t"/>
              <v:fill type="solid"/>
            </v:shape>
            <w10:wrap type="none"/>
          </v:group>
        </w:pict>
      </w:r>
      <w:hyperlink r:id="rId52"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l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bo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4"/>
            <w:w w:val="100"/>
          </w:rPr>
          <w:t>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3"/>
            <w:w w:val="100"/>
          </w:rPr>
          <w:t>t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oriode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4"/>
            <w:w w:val="100"/>
          </w:rPr>
          <w:t>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esiduos@i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3"/>
            <w:w w:val="100"/>
          </w:rPr>
          <w:t>t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n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s.o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4"/>
            <w:w w:val="100"/>
          </w:rPr>
          <w:t>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g</w:t>
        </w:r>
        <w:r>
          <w:rPr>
            <w:rFonts w:ascii="Archer Bold" w:hAnsi="Archer Bold" w:cs="Archer Bold" w:eastAsia="Archer Bold"/>
            <w:b w:val="0"/>
            <w:bCs w:val="0"/>
            <w:color w:val="000000"/>
            <w:spacing w:val="0"/>
            <w:w w:val="100"/>
          </w:rPr>
        </w:r>
      </w:hyperlink>
    </w:p>
    <w:p>
      <w:pPr>
        <w:spacing w:after="0"/>
        <w:jc w:val="left"/>
        <w:rPr>
          <w:rFonts w:ascii="Archer Bold" w:hAnsi="Archer Bold" w:cs="Archer Bold" w:eastAsia="Archer Bold"/>
        </w:rPr>
        <w:sectPr>
          <w:type w:val="continuous"/>
          <w:pgSz w:w="16838" w:h="11920" w:orient="landscape"/>
          <w:pgMar w:top="1080" w:bottom="280" w:left="2420" w:right="440"/>
          <w:cols w:num="2" w:equalWidth="0">
            <w:col w:w="6538" w:space="40"/>
            <w:col w:w="7400"/>
          </w:cols>
        </w:sectPr>
      </w:pPr>
    </w:p>
    <w:p>
      <w:pPr>
        <w:spacing w:line="130" w:lineRule="exact" w:before="2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2394" w:right="16378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306.360009pt;height:204.24pt;mso-position-horizontal-relative:char;mso-position-vertical-relative:line" type="#_x0000_t75">
            <v:imagedata r:id="rId53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00" w:lineRule="exact" w:before="6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pgSz w:w="16838" w:h="11920" w:orient="landscape"/>
          <w:pgMar w:header="0" w:footer="939" w:top="1080" w:bottom="1120" w:left="440" w:right="1300"/>
        </w:sectPr>
      </w:pPr>
    </w:p>
    <w:p>
      <w:pPr>
        <w:pStyle w:val="Heading3"/>
        <w:spacing w:before="27"/>
        <w:ind w:left="2394" w:right="0"/>
        <w:jc w:val="left"/>
      </w:pPr>
      <w:r>
        <w:rPr/>
        <w:pict>
          <v:group style="position:absolute;margin-left:.0pt;margin-top:530.645996pt;width:56.693pt;height:34.016pt;mso-position-horizontal-relative:page;mso-position-vertical-relative:page;z-index:-1394" coordorigin="0,10613" coordsize="1134,680">
            <v:shape style="position:absolute;left:0;top:10613;width:1134;height:680" coordorigin="0,10613" coordsize="1134,680" path="m0,11293l1134,11293,1134,10613,0,10613,0,11293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70.3666pt;margin-top:529.932983pt;width:48.5484pt;height:35.371pt;mso-position-horizontal-relative:page;mso-position-vertical-relative:page;z-index:-1393" type="#_x0000_t75">
            <v:imagedata r:id="rId54" o:title=""/>
          </v:shape>
        </w:pict>
      </w:r>
      <w:r>
        <w:rPr/>
        <w:pict>
          <v:shape style="position:absolute;margin-left:135.090408pt;margin-top:529.934021pt;width:75.375559pt;height:35.345893pt;mso-position-horizontal-relative:page;mso-position-vertical-relative:page;z-index:-1392" type="#_x0000_t75">
            <v:imagedata r:id="rId55" o:title=""/>
          </v:shape>
        </w:pict>
      </w:r>
      <w:r>
        <w:rPr/>
        <w:pict>
          <v:group style="position:absolute;margin-left:70.865997pt;margin-top:-16.894701pt;width:56.693pt;height:56.693pt;mso-position-horizontal-relative:page;mso-position-vertical-relative:paragraph;z-index:-1390" coordorigin="1417,-338" coordsize="1134,1134">
            <v:shape style="position:absolute;left:1417;top:-338;width:1134;height:1134" type="#_x0000_t75">
              <v:imagedata r:id="rId56" o:title=""/>
            </v:shape>
            <v:shape style="position:absolute;left:1507;top:-283;width:782;height:1023" type="#_x0000_t75">
              <v:imagedata r:id="rId57" o:title=""/>
            </v:shape>
            <w10:wrap type="none"/>
          </v:group>
        </w:pict>
      </w:r>
      <w:r>
        <w:rPr/>
        <w:pict>
          <v:shape style="position:absolute;margin-left:464.881897pt;margin-top:-219.572189pt;width:306.360009pt;height:204.24pt;mso-position-horizontal-relative:page;mso-position-vertical-relative:paragraph;z-index:-1389" type="#_x0000_t75">
            <v:imagedata r:id="rId58" o:title=""/>
          </v:shape>
        </w:pict>
      </w:r>
      <w:r>
        <w:rPr/>
        <w:pict>
          <v:group style="position:absolute;margin-left:748.614502pt;margin-top:506.598511pt;width:44.819pt;height:42.935pt;mso-position-horizontal-relative:page;mso-position-vertical-relative:page;z-index:-1388" coordorigin="14972,10132" coordsize="896,859">
            <v:group style="position:absolute;left:15420;top:10152;width:2;height:330" coordorigin="15420,10152" coordsize="2,330">
              <v:shape style="position:absolute;left:15420;top:10152;width:2;height:330" coordorigin="15420,10152" coordsize="0,330" path="m15420,10152l15420,10481e" filled="f" stroked="t" strokeweight="1.983pt" strokecolor="#009FE3">
                <v:path arrowok="t"/>
              </v:shape>
            </v:group>
            <v:group style="position:absolute;left:15420;top:10604;width:2;height:367" coordorigin="15420,10604" coordsize="2,367">
              <v:shape style="position:absolute;left:15420;top:10604;width:2;height:367" coordorigin="15420,10604" coordsize="0,367" path="m15420,10604l15420,10971e" filled="f" stroked="t" strokeweight="1.983pt" strokecolor="#009FE3">
                <v:path arrowok="t"/>
              </v:shape>
            </v:group>
            <v:group style="position:absolute;left:15482;top:10542;width:367;height:2" coordorigin="15482,10542" coordsize="367,2">
              <v:shape style="position:absolute;left:15482;top:10542;width:367;height:2" coordorigin="15482,10542" coordsize="367,0" path="m15482,10542l15849,10542e" filled="f" stroked="t" strokeweight="1.983pt" strokecolor="#009FE3">
                <v:path arrowok="t"/>
              </v:shape>
            </v:group>
            <v:group style="position:absolute;left:14992;top:10542;width:367;height:2" coordorigin="14992,10542" coordsize="367,2">
              <v:shape style="position:absolute;left:14992;top:10542;width:367;height:2" coordorigin="14992,10542" coordsize="367,0" path="m14992,10542l15359,10542e" filled="f" stroked="t" strokeweight="1.983pt" strokecolor="#009FE3">
                <v:path arrowok="t"/>
              </v:shape>
            </v:group>
            <w10:wrap type="none"/>
          </v:group>
        </w:pict>
      </w:r>
      <w:r>
        <w:rPr/>
        <w:pict>
          <v:group style="position:absolute;margin-left:.0pt;margin-top:39.610588pt;width:.2769pt;height:2.941329pt;mso-position-horizontal-relative:page;mso-position-vertical-relative:page;z-index:-1387" coordorigin="0,792" coordsize="6,59">
            <v:shape style="position:absolute;left:0;top:792;width:6;height:59" coordorigin="0,792" coordsize="6,59" path="m0,792l0,851,6,793,0,792xe" filled="t" fillcolor="#A1DAF8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.2545pt;margin-top:4.627701pt;width:82.702pt;height:84.2219pt;mso-position-horizontal-relative:page;mso-position-vertical-relative:page;z-index:-1386" coordorigin="85,93" coordsize="1654,1684">
            <v:group style="position:absolute;left:95;top:714;width:348;height:236" coordorigin="95,714" coordsize="348,236">
              <v:shape style="position:absolute;left:95;top:714;width:348;height:236" coordorigin="95,714" coordsize="348,236" path="m377,714l305,746,229,771,170,784,109,792,95,950,157,944,217,935,276,921,334,903,408,873,443,856,377,714xe" filled="t" fillcolor="#A1DAF8" stroked="f">
                <v:path arrowok="t"/>
                <v:fill type="solid"/>
              </v:shape>
            </v:group>
            <v:group style="position:absolute;left:461;top:457;width:321;height:346" coordorigin="461,457" coordsize="321,346">
              <v:shape style="position:absolute;left:461;top:457;width:321;height:346" coordorigin="461,457" coordsize="321,346" path="m652,457l618,507,580,554,538,597,493,637,461,662,532,803,581,768,627,729,671,687,711,642,748,594,782,544,652,457xe" filled="t" fillcolor="#A1DAF8" stroked="f">
                <v:path arrowok="t"/>
                <v:fill type="solid"/>
              </v:shape>
            </v:group>
            <v:group style="position:absolute;left:694;top:103;width:218;height:354" coordorigin="694,103" coordsize="218,354">
              <v:shape style="position:absolute;left:694;top:103;width:218;height:354" coordorigin="694,103" coordsize="218,354" path="m755,103l751,164,742,225,728,283,702,358,694,376,830,456,860,383,884,307,897,248,906,188,911,126,912,106,755,103xe" filled="t" fillcolor="#A1DAF8" stroked="f">
                <v:path arrowok="t"/>
                <v:fill type="solid"/>
              </v:shape>
            </v:group>
            <v:group style="position:absolute;left:658;top:661;width:483;height:496" coordorigin="658,661" coordsize="483,496">
              <v:shape style="position:absolute;left:658;top:661;width:483;height:496" coordorigin="658,661" coordsize="483,496" path="m1006,661l964,725,919,785,870,843,817,896,760,947,700,993,658,1021,737,1157,809,1107,878,1052,942,992,1003,929,1059,861,1110,789,1141,739,1006,661xe" filled="t" fillcolor="#A1DAF8" stroked="f">
                <v:path arrowok="t"/>
                <v:fill type="solid"/>
              </v:shape>
            </v:group>
            <v:group style="position:absolute;left:95;top:1068;width:565;height:291" coordorigin="95,1068" coordsize="565,291">
              <v:shape style="position:absolute;left:95;top:1068;width:565;height:291" coordorigin="95,1068" coordsize="565,291" path="m582,1068l515,1101,446,1130,374,1155,300,1174,225,1189,147,1198,95,1202,95,1358,156,1355,216,1348,304,1334,391,1313,475,1286,556,1254,635,1217,660,1203,582,1068xe" filled="t" fillcolor="#A1DAF8" stroked="f">
                <v:path arrowok="t"/>
                <v:fill type="solid"/>
              </v:shape>
            </v:group>
            <v:group style="position:absolute;left:1049;top:103;width:272;height:558" coordorigin="1049,103" coordsize="272,558">
              <v:shape style="position:absolute;left:1049;top:103;width:272;height:558" coordorigin="1049,103" coordsize="272,558" path="m1321,103l1164,103,1163,128,1162,154,1155,230,1143,304,1126,377,1105,447,1079,516,1049,582,1184,661,1220,584,1251,504,1276,422,1296,337,1310,251,1319,162,1320,133,1321,103xe" filled="t" fillcolor="#A1DAF8" stroked="f">
                <v:path arrowok="t"/>
                <v:fill type="solid"/>
              </v:shape>
            </v:group>
            <v:group style="position:absolute;left:863;top:865;width:632;height:646" coordorigin="863,865" coordsize="632,646">
              <v:shape style="position:absolute;left:863;top:865;width:632;height:646" coordorigin="863,865" coordsize="632,646" path="m1359,865l1321,926,1280,985,1236,1042,1190,1097,1141,1150,1090,1200,1036,1248,981,1293,923,1336,863,1375,941,1511,1008,1467,1073,1420,1135,1369,1195,1316,1252,1260,1306,1202,1358,1141,1407,1077,1452,1012,1495,944,1359,865xe" filled="t" fillcolor="#A1DAF8" stroked="f">
                <v:path arrowok="t"/>
                <v:fill type="solid"/>
              </v:shape>
            </v:group>
            <v:group style="position:absolute;left:1403;top:103;width:326;height:763" coordorigin="1403,103" coordsize="326,763">
              <v:shape style="position:absolute;left:1403;top:103;width:326;height:763" coordorigin="1403,103" coordsize="326,763" path="m1729,103l1572,103,1572,139,1570,176,1564,249,1555,320,1542,391,1527,460,1508,528,1486,595,1461,660,1433,725,1403,787,1539,865,1573,796,1604,724,1632,652,1657,577,1678,501,1696,424,1710,345,1720,266,1726,185,1728,144,1729,103xe" filled="t" fillcolor="#A1DAF8" stroked="f">
                <v:path arrowok="t"/>
                <v:fill type="solid"/>
              </v:shape>
            </v:group>
            <v:group style="position:absolute;left:95;top:1421;width:769;height:346" coordorigin="95,1421" coordsize="769,346">
              <v:shape style="position:absolute;left:95;top:1421;width:769;height:346" coordorigin="95,1421" coordsize="769,346" path="m786,1421l723,1454,659,1484,593,1511,526,1535,457,1556,387,1573,316,1588,243,1599,170,1606,95,1610,95,1767,178,1763,260,1755,341,1742,420,1727,498,1707,575,1684,650,1657,723,1627,795,1594,864,1557,786,1421xe" filled="t" fillcolor="#A1DAF8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38.012756pt;margin-top:.000016pt;width:7.424745pt;height:.649885pt;mso-position-horizontal-relative:page;mso-position-vertical-relative:page;z-index:-1385" coordorigin="760,0" coordsize="148,13">
            <v:shape style="position:absolute;left:760;top:0;width:148;height:13" coordorigin="760,0" coordsize="148,13" path="m907,0l760,0,909,13,907,0xe" filled="t" fillcolor="#A1DAF8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.138450pt;margin-top:60.069359pt;width:.1pt;height:7.850242pt;mso-position-horizontal-relative:page;mso-position-vertical-relative:page;z-index:-1384" coordorigin="3,1201" coordsize="2,157">
            <v:shape style="position:absolute;left:3;top:1201;width:2;height:157" coordorigin="3,1201" coordsize="0,157" path="m3,1201l3,1358e" filled="f" stroked="t" strokeweight=".3769pt" strokecolor="#A1DAF8">
              <v:path arrowok="t"/>
            </v:shape>
            <w10:wrap type="none"/>
          </v:group>
        </w:pict>
      </w:r>
      <w:r>
        <w:rPr/>
        <w:pict>
          <v:group style="position:absolute;margin-left:58.012306pt;margin-top:.325047pt;width:7.908393pt;height:.1pt;mso-position-horizontal-relative:page;mso-position-vertical-relative:page;z-index:-1383" coordorigin="1160,7" coordsize="158,2">
            <v:shape style="position:absolute;left:1160;top:7;width:158;height:2" coordorigin="1160,7" coordsize="158,0" path="m1160,7l1318,7e" filled="f" stroked="t" strokeweight=".750107pt" strokecolor="#A1DAF8">
              <v:path arrowok="t"/>
            </v:shape>
            <w10:wrap type="none"/>
          </v:group>
        </w:pict>
      </w:r>
      <w:r>
        <w:rPr/>
        <w:pict>
          <v:group style="position:absolute;margin-left:.138450pt;margin-top:80.501976pt;width:.1pt;height:7.847425pt;mso-position-horizontal-relative:page;mso-position-vertical-relative:page;z-index:-1382" coordorigin="3,1610" coordsize="2,157">
            <v:shape style="position:absolute;left:3;top:1610;width:2;height:157" coordorigin="3,1610" coordsize="0,157" path="m3,1610l3,1767e" filled="f" stroked="t" strokeweight=".3769pt" strokecolor="#A1DAF8">
              <v:path arrowok="t"/>
            </v:shape>
            <w10:wrap type="none"/>
          </v:group>
        </w:pict>
      </w:r>
      <w:r>
        <w:rPr/>
        <w:pict>
          <v:group style="position:absolute;margin-left:78.501671pt;margin-top:.324841pt;width:7.875832pt;height:.1pt;mso-position-horizontal-relative:page;mso-position-vertical-relative:page;z-index:-1381" coordorigin="1570,6" coordsize="158,2">
            <v:shape style="position:absolute;left:1570;top:6;width:158;height:2" coordorigin="1570,6" coordsize="158,0" path="m1570,6l1728,6e" filled="f" stroked="t" strokeweight=".749719pt" strokecolor="#A1DAF8">
              <v:path arrowok="t"/>
            </v:shape>
            <w10:wrap type="none"/>
          </v:group>
        </w:pict>
      </w:r>
      <w:r>
        <w:rPr>
          <w:b w:val="0"/>
          <w:bCs w:val="0"/>
          <w:color w:val="009FE3"/>
          <w:spacing w:val="0"/>
          <w:w w:val="100"/>
        </w:rPr>
        <w:t>BI</w:t>
      </w:r>
      <w:r>
        <w:rPr>
          <w:b w:val="0"/>
          <w:bCs w:val="0"/>
          <w:color w:val="009FE3"/>
          <w:spacing w:val="-7"/>
          <w:w w:val="100"/>
        </w:rPr>
        <w:t>O</w:t>
      </w:r>
      <w:r>
        <w:rPr>
          <w:b w:val="0"/>
          <w:bCs w:val="0"/>
          <w:color w:val="009FE3"/>
          <w:spacing w:val="0"/>
          <w:w w:val="100"/>
        </w:rPr>
        <w:t>TECNO</w:t>
      </w:r>
      <w:r>
        <w:rPr>
          <w:b w:val="0"/>
          <w:bCs w:val="0"/>
          <w:color w:val="009FE3"/>
          <w:spacing w:val="-12"/>
          <w:w w:val="100"/>
        </w:rPr>
        <w:t>L</w:t>
      </w:r>
      <w:r>
        <w:rPr>
          <w:b w:val="0"/>
          <w:bCs w:val="0"/>
          <w:color w:val="009FE3"/>
          <w:spacing w:val="0"/>
          <w:w w:val="100"/>
        </w:rPr>
        <w:t>OGÍA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20" w:lineRule="exact" w:before="5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2394" w:right="388"/>
        <w:jc w:val="left"/>
      </w:pP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biotec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olog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0"/>
          <w:w w:val="100"/>
        </w:rPr>
        <w:t>ul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és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ollo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0"/>
          <w:w w:val="100"/>
        </w:rPr>
        <w:t>xperi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ent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esti</w:t>
      </w:r>
      <w:r>
        <w:rPr>
          <w:b w:val="0"/>
          <w:bCs w:val="0"/>
          <w:spacing w:val="-3"/>
          <w:w w:val="100"/>
        </w:rPr>
        <w:t>g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pli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nu</w:t>
      </w:r>
      <w:r>
        <w:rPr>
          <w:b w:val="0"/>
          <w:bCs w:val="0"/>
          <w:spacing w:val="-5"/>
          <w:w w:val="100"/>
        </w:rPr>
        <w:t>e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olog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odu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mic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3"/>
          <w:w w:val="100"/>
        </w:rPr>
        <w:t>o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3"/>
          <w:w w:val="100"/>
        </w:rPr>
        <w:t>g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pli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dustr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li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ent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2394" w:right="134"/>
        <w:jc w:val="left"/>
      </w:pP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éti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nutr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é</w:t>
      </w:r>
      <w:r>
        <w:rPr>
          <w:b w:val="0"/>
          <w:bCs w:val="0"/>
          <w:spacing w:val="0"/>
          <w:w w:val="100"/>
        </w:rPr>
        <w:t>uti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sí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erar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ur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oduct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gri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ultura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edio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bient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2394" w:right="38"/>
        <w:jc w:val="left"/>
      </w:pP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opósito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erir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dic</w:t>
      </w:r>
      <w:r>
        <w:rPr>
          <w:b w:val="0"/>
          <w:bCs w:val="0"/>
          <w:spacing w:val="-3"/>
          <w:w w:val="100"/>
        </w:rPr>
        <w:t>h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ocimiento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ector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ari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0"/>
          <w:w w:val="100"/>
        </w:rPr>
        <w:t>artic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ata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BI</w:t>
      </w:r>
      <w:r>
        <w:rPr>
          <w:b w:val="0"/>
          <w:bCs w:val="0"/>
          <w:spacing w:val="-8"/>
          <w:w w:val="100"/>
        </w:rPr>
        <w:t>O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0"/>
          <w:w w:val="100"/>
        </w:rPr>
        <w:t>SIS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objet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ent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dustr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biotec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olog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0"/>
          <w:w w:val="100"/>
        </w:rPr>
        <w:t>ul,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pec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ultura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eget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á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bito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 w:before="1"/>
        <w:rPr>
          <w:sz w:val="12"/>
          <w:szCs w:val="12"/>
        </w:rPr>
      </w:pPr>
      <w:r>
        <w:rPr/>
        <w:br w:type="column"/>
      </w:r>
      <w:r>
        <w:rPr>
          <w:sz w:val="12"/>
          <w:szCs w:val="12"/>
        </w:rPr>
      </w:r>
    </w:p>
    <w:p>
      <w:pPr>
        <w:pStyle w:val="BodyText"/>
        <w:spacing w:line="266" w:lineRule="auto"/>
        <w:ind w:left="300" w:right="358"/>
        <w:jc w:val="left"/>
      </w:pP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pec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ecimiento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om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0"/>
          <w:w w:val="100"/>
        </w:rPr>
        <w:t>ul,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junto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8"/>
          <w:w w:val="100"/>
        </w:rPr>
        <w:t>U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ersi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Gran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8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és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Ba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ñ</w:t>
      </w:r>
      <w:r>
        <w:rPr>
          <w:b w:val="0"/>
          <w:bCs w:val="0"/>
          <w:spacing w:val="0"/>
          <w:w w:val="100"/>
        </w:rPr>
        <w:t>ol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Al</w:t>
      </w:r>
      <w:r>
        <w:rPr>
          <w:b w:val="0"/>
          <w:bCs w:val="0"/>
          <w:spacing w:val="-3"/>
          <w:w w:val="100"/>
        </w:rPr>
        <w:t>g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stituto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8"/>
          <w:w w:val="100"/>
        </w:rPr>
        <w:t>U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ersitario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E</w:t>
      </w:r>
      <w:r>
        <w:rPr>
          <w:b w:val="0"/>
          <w:bCs w:val="0"/>
          <w:spacing w:val="-5"/>
          <w:w w:val="100"/>
        </w:rPr>
        <w:t>C</w:t>
      </w:r>
      <w:r>
        <w:rPr>
          <w:b w:val="0"/>
          <w:bCs w:val="0"/>
          <w:spacing w:val="-8"/>
          <w:w w:val="100"/>
        </w:rPr>
        <w:t>O</w:t>
      </w:r>
      <w:r>
        <w:rPr>
          <w:b w:val="0"/>
          <w:bCs w:val="0"/>
          <w:spacing w:val="-8"/>
          <w:w w:val="100"/>
        </w:rPr>
        <w:t>A</w:t>
      </w:r>
      <w:r>
        <w:rPr>
          <w:b w:val="0"/>
          <w:bCs w:val="0"/>
          <w:spacing w:val="0"/>
          <w:w w:val="100"/>
        </w:rPr>
        <w:t>Q</w:t>
      </w:r>
      <w:r>
        <w:rPr>
          <w:b w:val="0"/>
          <w:bCs w:val="0"/>
          <w:spacing w:val="-10"/>
          <w:w w:val="100"/>
        </w:rPr>
        <w:t>U</w:t>
      </w:r>
      <w:r>
        <w:rPr>
          <w:b w:val="0"/>
          <w:bCs w:val="0"/>
          <w:spacing w:val="4"/>
          <w:w w:val="100"/>
        </w:rPr>
        <w:t>A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ocie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ómi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Gran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8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(</w:t>
      </w:r>
      <w:r>
        <w:rPr>
          <w:b w:val="0"/>
          <w:bCs w:val="0"/>
          <w:spacing w:val="0"/>
          <w:w w:val="100"/>
        </w:rPr>
        <w:t>SP</w:t>
      </w:r>
      <w:r>
        <w:rPr>
          <w:b w:val="0"/>
          <w:bCs w:val="0"/>
          <w:spacing w:val="-5"/>
          <w:w w:val="100"/>
        </w:rPr>
        <w:t>E</w:t>
      </w:r>
      <w:r>
        <w:rPr>
          <w:b w:val="0"/>
          <w:bCs w:val="0"/>
          <w:spacing w:val="0"/>
          <w:w w:val="100"/>
        </w:rPr>
        <w:t>GC).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N</w:t>
      </w:r>
      <w:r>
        <w:rPr>
          <w:b w:val="0"/>
          <w:bCs w:val="0"/>
          <w:spacing w:val="0"/>
          <w:w w:val="100"/>
        </w:rPr>
        <w:t>uestra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0"/>
          <w:w w:val="100"/>
        </w:rPr>
        <w:t>vi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b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biop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pe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cter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los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mic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oo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3"/>
          <w:w w:val="100"/>
        </w:rPr>
        <w:t>g</w:t>
      </w:r>
      <w:r>
        <w:rPr>
          <w:b w:val="0"/>
          <w:bCs w:val="0"/>
          <w:spacing w:val="0"/>
          <w:w w:val="100"/>
        </w:rPr>
        <w:t>an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h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sta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bio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que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era,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do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por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ult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0"/>
          <w:w w:val="100"/>
        </w:rPr>
        <w:t>xperi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ent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ele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determi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pecies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qu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por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us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opie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inte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és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ue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ult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dustr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l.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 w:before="2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ind w:left="696" w:right="0"/>
        <w:jc w:val="left"/>
        <w:rPr>
          <w:rFonts w:ascii="Archer Bold" w:hAnsi="Archer Bold" w:cs="Archer Bold" w:eastAsia="Archer Bold"/>
        </w:rPr>
      </w:pPr>
      <w:r>
        <w:rPr/>
        <w:pict>
          <v:group style="position:absolute;margin-left:464.892853pt;margin-top:-.585345pt;width:17.049899pt;height:17.063399pt;mso-position-horizontal-relative:page;mso-position-vertical-relative:paragraph;z-index:-1391" coordorigin="9298,-12" coordsize="341,341">
            <v:shape style="position:absolute;left:9298;top:-12;width:341;height:341" coordorigin="9298,-12" coordsize="341,341" path="m9470,-12l9403,1,9349,37,9312,91,9298,153,9298,159,9299,178,9320,243,9362,292,9420,323,9464,330,9488,328,9552,307,9601,265,9618,240,9383,240,9379,239,9376,236,9392,219,9370,219,9370,130,9392,130,9389,128,9384,124,9380,120,9372,109,9370,103,9370,93,9371,88,9377,80,9382,78,9618,78,9616,73,9573,24,9515,-5,9493,-10,9470,-12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527,177l9505,177,9561,236,9557,239,9554,240,9618,240,9624,229,9628,219,9567,219,9527,177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392,130l9370,130,9373,134,9377,137,9381,140,9414,164,9370,219,9392,219,9432,177,9456,177,9454,176,9452,174,9449,172,9437,163,9392,130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636,130l9567,130,9567,219,9628,219,9632,208,9637,186,9639,164,9639,156,9637,136,9636,130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456,177l9432,177,9436,180,9440,183,9464,196,9472,196,9500,181,9467,181,9465,181,9461,179,9459,178,9456,177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618,78l9554,78,9558,79,9565,87,9567,91,9567,102,9565,108,9558,119,9553,124,9535,137,9496,166,9489,171,9470,181,9500,181,9505,177,9527,177,9518,168,9532,157,9560,137,9564,134,9567,130,9636,130,9633,114,9626,93,9618,78xe" filled="t" fillcolor="#009FE3" stroked="f">
              <v:path arrowok="t"/>
              <v:fill type="solid"/>
            </v:shape>
            <w10:wrap type="none"/>
          </v:group>
        </w:pict>
      </w:r>
      <w:hyperlink r:id="rId59"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depbio@i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3"/>
            <w:w w:val="100"/>
          </w:rPr>
          <w:t>t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n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s.o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4"/>
            <w:w w:val="100"/>
          </w:rPr>
          <w:t>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g</w:t>
        </w:r>
        <w:r>
          <w:rPr>
            <w:rFonts w:ascii="Archer Bold" w:hAnsi="Archer Bold" w:cs="Archer Bold" w:eastAsia="Archer Bold"/>
            <w:b w:val="0"/>
            <w:bCs w:val="0"/>
            <w:color w:val="000000"/>
            <w:spacing w:val="0"/>
            <w:w w:val="100"/>
          </w:rPr>
        </w:r>
      </w:hyperlink>
    </w:p>
    <w:p>
      <w:pPr>
        <w:spacing w:after="0"/>
        <w:jc w:val="left"/>
        <w:rPr>
          <w:rFonts w:ascii="Archer Bold" w:hAnsi="Archer Bold" w:cs="Archer Bold" w:eastAsia="Archer Bold"/>
        </w:rPr>
        <w:sectPr>
          <w:type w:val="continuous"/>
          <w:pgSz w:w="16838" w:h="11920" w:orient="landscape"/>
          <w:pgMar w:top="1080" w:bottom="280" w:left="440" w:right="1300"/>
          <w:cols w:num="2" w:equalWidth="0">
            <w:col w:w="8518" w:space="40"/>
            <w:col w:w="6540"/>
          </w:cols>
        </w:sectPr>
      </w:pPr>
    </w:p>
    <w:p>
      <w:pPr>
        <w:spacing w:line="130" w:lineRule="exact" w:before="2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414" w:right="14398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303.430467pt;height:202.62pt;mso-position-horizontal-relative:char;mso-position-vertical-relative:line" type="#_x0000_t75">
            <v:imagedata r:id="rId62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10" w:lineRule="exact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footerReference w:type="default" r:id="rId60"/>
          <w:footerReference w:type="even" r:id="rId61"/>
          <w:pgSz w:w="16838" w:h="11920" w:orient="landscape"/>
          <w:pgMar w:footer="936" w:header="0" w:top="1080" w:bottom="1120" w:left="2420" w:right="440"/>
          <w:pgNumType w:start="13"/>
        </w:sectPr>
      </w:pPr>
    </w:p>
    <w:p>
      <w:pPr>
        <w:spacing w:line="100" w:lineRule="exact"/>
        <w:rPr>
          <w:sz w:val="10"/>
          <w:szCs w:val="10"/>
        </w:rPr>
      </w:pPr>
      <w:r>
        <w:rPr/>
        <w:pict>
          <v:group style="position:absolute;margin-left:785.054993pt;margin-top:530.788025pt;width:56.835015pt;height:34.016pt;mso-position-horizontal-relative:page;mso-position-vertical-relative:page;z-index:-1380" coordorigin="15701,10616" coordsize="1137,680">
            <v:shape style="position:absolute;left:15701;top:10616;width:1137;height:680" coordorigin="15701,10616" coordsize="1137,680" path="m15701,11296l16838,11296,16838,10616,15701,10616,15701,11296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631.238892pt;margin-top:529.932983pt;width:48.5501pt;height:35.371pt;mso-position-horizontal-relative:page;mso-position-vertical-relative:page;z-index:-1379" type="#_x0000_t75">
            <v:imagedata r:id="rId63" o:title=""/>
          </v:shape>
        </w:pict>
      </w:r>
      <w:r>
        <w:rPr/>
        <w:pict>
          <v:shape style="position:absolute;margin-left:695.963623pt;margin-top:529.934021pt;width:75.375659pt;height:35.345893pt;mso-position-horizontal-relative:page;mso-position-vertical-relative:page;z-index:-1378" type="#_x0000_t75">
            <v:imagedata r:id="rId64" o:title=""/>
          </v:shape>
        </w:pict>
      </w:r>
      <w:r>
        <w:rPr/>
        <w:pict>
          <v:group style="position:absolute;margin-left:70.865997pt;margin-top:283.255005pt;width:56.194pt;height:56.194pt;mso-position-horizontal-relative:page;mso-position-vertical-relative:page;z-index:-1377" coordorigin="1417,5665" coordsize="1124,1124">
            <v:shape style="position:absolute;left:1417;top:5665;width:1124;height:1124" type="#_x0000_t75">
              <v:imagedata r:id="rId65" o:title=""/>
            </v:shape>
            <v:group style="position:absolute;left:1635;top:5834;width:689;height:770" coordorigin="1635,5834" coordsize="689,770">
              <v:shape style="position:absolute;left:1635;top:5834;width:689;height:770" coordorigin="1635,5834" coordsize="689,770" path="m1782,6001l1714,6039,1680,6088,1655,6143,1640,6202,1635,6267,1636,6288,1646,6348,1667,6405,1698,6458,1738,6506,1786,6545,1840,6575,1898,6594,1958,6604,1979,6604,1981,6604,2058,6595,2132,6567,2185,6534,2227,6498,1979,6498,1960,6497,1886,6478,1833,6446,1786,6399,1752,6330,1742,6265,1741,6241,1743,6223,1768,6148,1805,6095,1820,6077,1825,6061,1823,6043,1814,6025,1798,6006,1782,6001xe" filled="t" fillcolor="#FFFFFF" stroked="f">
                <v:path arrowok="t"/>
                <v:fill type="solid"/>
              </v:shape>
              <v:shape style="position:absolute;left:1635;top:5834;width:689;height:770" coordorigin="1635,5834" coordsize="689,770" path="m2195,6001l2134,6042,2134,6060,2140,6079,2154,6096,2167,6112,2178,6128,2205,6182,2217,6242,2218,6265,2217,6285,2202,6344,2173,6398,2131,6444,2079,6477,2020,6495,1979,6498,2227,6498,2272,6442,2305,6370,2319,6309,2324,6246,2324,6241,2311,6165,2279,6091,2242,6039,2211,6006,2195,6001xe" filled="t" fillcolor="#FFFFFF" stroked="f">
                <v:path arrowok="t"/>
                <v:fill type="solid"/>
              </v:shape>
              <v:shape style="position:absolute;left:1635;top:5834;width:689;height:770" coordorigin="1635,5834" coordsize="689,770" path="m1962,5834l1944,5845,1931,5862,1926,5884,1929,6166,1940,6185,1957,6198,1979,6202,1996,6200,2015,6189,2028,6171,2032,6149,2032,5875,2025,5858,2011,5844,1990,5836,1962,5834xe" filled="t" fillcolor="#FFFFFF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410.796112pt;margin-top:509.371307pt;width:87.287pt;height:86.40430pt;mso-position-horizontal-relative:page;mso-position-vertical-relative:page;z-index:-1374" coordorigin="8216,10187" coordsize="1746,1728">
            <v:group style="position:absolute;left:9302;top:11581;width:650;height:324" coordorigin="9302,11581" coordsize="650,324">
              <v:shape style="position:absolute;left:9302;top:11581;width:650;height:324" coordorigin="9302,11581" coordsize="650,324" path="m9903,11581l9302,11742,9346,11906,9417,11906,9952,11762,9903,11581xe" filled="t" fillcolor="#A1DAF8" stroked="f">
                <v:path arrowok="t"/>
                <v:fill type="solid"/>
              </v:shape>
            </v:group>
            <v:group style="position:absolute;left:9137;top:11096;width:633;height:473" coordorigin="9137,11096" coordsize="633,473">
              <v:shape style="position:absolute;left:9137;top:11096;width:633;height:473" coordorigin="9137,11096" coordsize="633,473" path="m9676,11096l9137,11407,9230,11569,9769,11258,9676,11096xe" filled="t" fillcolor="#A1DAF8" stroked="f">
                <v:path arrowok="t"/>
                <v:fill type="solid"/>
              </v:shape>
            </v:group>
            <v:group style="position:absolute;left:8890;top:10686;width:573;height:573" coordorigin="8890,10686" coordsize="573,573">
              <v:shape style="position:absolute;left:8890;top:10686;width:573;height:573" coordorigin="8890,10686" coordsize="573,573" path="m9331,10686l8890,11126,9023,11259,9463,10819,9331,10686xe" filled="t" fillcolor="#A1DAF8" stroked="f">
                <v:path arrowok="t"/>
                <v:fill type="solid"/>
              </v:shape>
            </v:group>
            <v:group style="position:absolute;left:8580;top:10380;width:473;height:633" coordorigin="8580,10380" coordsize="473,633">
              <v:shape style="position:absolute;left:8580;top:10380;width:473;height:633" coordorigin="8580,10380" coordsize="473,633" path="m8891,10380l8580,10919,8742,11012,9053,10473,8891,10380xe" filled="t" fillcolor="#A1DAF8" stroked="f">
                <v:path arrowok="t"/>
                <v:fill type="solid"/>
              </v:shape>
            </v:group>
            <v:group style="position:absolute;left:8226;top:10197;width:342;height:650" coordorigin="8226,10197" coordsize="342,650">
              <v:shape style="position:absolute;left:8226;top:10197;width:342;height:650" coordorigin="8226,10197" coordsize="342,650" path="m8387,10197l8226,10799,8407,10847,8568,10246,8387,10197xe" filled="t" fillcolor="#A1DAF8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296.58551pt;margin-top:509.3703pt;width:87.2886pt;height:86.4057pt;mso-position-horizontal-relative:page;mso-position-vertical-relative:page;z-index:-1372" coordorigin="5932,10187" coordsize="1746,1728">
            <v:group style="position:absolute;left:7326;top:10197;width:342;height:650" coordorigin="7326,10197" coordsize="342,650">
              <v:shape style="position:absolute;left:7326;top:10197;width:342;height:650" coordorigin="7326,10197" coordsize="342,650" path="m7506,10197l7326,10246,7487,10847,7667,10799,7506,10197xe" filled="t" fillcolor="#A1DAF8" stroked="f">
                <v:path arrowok="t"/>
                <v:fill type="solid"/>
              </v:shape>
            </v:group>
            <v:group style="position:absolute;left:6840;top:10380;width:473;height:633" coordorigin="6840,10380" coordsize="473,633">
              <v:shape style="position:absolute;left:6840;top:10380;width:473;height:633" coordorigin="6840,10380" coordsize="473,633" path="m7002,10380l6840,10473,7151,11012,7314,10919,7002,10380xe" filled="t" fillcolor="#A1DAF8" stroked="f">
                <v:path arrowok="t"/>
                <v:fill type="solid"/>
              </v:shape>
            </v:group>
            <v:group style="position:absolute;left:6431;top:10686;width:572;height:573" coordorigin="6431,10686" coordsize="572,573">
              <v:shape style="position:absolute;left:6431;top:10686;width:572;height:573" coordorigin="6431,10686" coordsize="572,573" path="m6563,10686l6431,10819,6871,11259,7003,11126,6563,10686xe" filled="t" fillcolor="#A1DAF8" stroked="f">
                <v:path arrowok="t"/>
                <v:fill type="solid"/>
              </v:shape>
            </v:group>
            <v:group style="position:absolute;left:6124;top:11096;width:633;height:473" coordorigin="6124,11096" coordsize="633,473">
              <v:shape style="position:absolute;left:6124;top:11096;width:633;height:473" coordorigin="6124,11096" coordsize="633,473" path="m6218,11096l6124,11258,6663,11569,6757,11407,6218,11096xe" filled="t" fillcolor="#A1DAF8" stroked="f">
                <v:path arrowok="t"/>
                <v:fill type="solid"/>
              </v:shape>
            </v:group>
            <v:group style="position:absolute;left:5942;top:11581;width:650;height:324" coordorigin="5942,11581" coordsize="650,324">
              <v:shape style="position:absolute;left:5942;top:11581;width:650;height:324" coordorigin="5942,11581" coordsize="650,324" path="m5990,11581l5942,11762,6477,11906,6548,11906,6591,11742,5990,11581xe" filled="t" fillcolor="#A1DAF8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733.982971pt;margin-top:364.841003pt;width:108.407pt;height:123.218pt;mso-position-horizontal-relative:page;mso-position-vertical-relative:page;z-index:-1371" coordorigin="14680,7297" coordsize="2168,2464">
            <v:group style="position:absolute;left:15769;top:7307;width:285;height:1068" coordorigin="15769,7307" coordsize="285,1068">
              <v:shape style="position:absolute;left:15769;top:7307;width:285;height:1068" coordorigin="15769,7307" coordsize="285,1068" path="m16054,8375l15769,8375,15769,7307,16054,7307,16054,8375xe" filled="t" fillcolor="#BCE4FA" stroked="f">
                <v:path arrowok="t"/>
                <v:fill type="solid"/>
              </v:shape>
            </v:group>
            <v:group style="position:absolute;left:15769;top:8683;width:285;height:1068" coordorigin="15769,8683" coordsize="285,1068">
              <v:shape style="position:absolute;left:15769;top:8683;width:285;height:1068" coordorigin="15769,8683" coordsize="285,1068" path="m16054,9751l15769,9751,15769,8683,16054,8683,16054,9751xe" filled="t" fillcolor="#BCE4FA" stroked="f">
                <v:path arrowok="t"/>
                <v:fill type="solid"/>
              </v:shape>
            </v:group>
            <v:group style="position:absolute;left:16066;top:8387;width:772;height:285" coordorigin="16066,8387" coordsize="772,285">
              <v:shape style="position:absolute;left:16066;top:8387;width:772;height:285" coordorigin="16066,8387" coordsize="772,285" path="m16066,8671l16838,8671,16838,8387,16066,8387,16066,8671xe" filled="t" fillcolor="#BCE4FA" stroked="f">
                <v:path arrowok="t"/>
                <v:fill type="solid"/>
              </v:shape>
            </v:group>
            <v:group style="position:absolute;left:14690;top:8387;width:1068;height:285" coordorigin="14690,8387" coordsize="1068,285">
              <v:shape style="position:absolute;left:14690;top:8387;width:1068;height:285" coordorigin="14690,8387" coordsize="1068,285" path="m15758,8671l14690,8671,14690,8387,15758,8387,15758,8671xe" filled="t" fillcolor="#BCE4FA" stroked="f">
                <v:path arrowok="t"/>
                <v:fill type="solid"/>
              </v:shape>
            </v:group>
            <w10:wrap type="none"/>
          </v:group>
        </w:pict>
      </w:r>
      <w:r>
        <w:rPr>
          <w:sz w:val="10"/>
          <w:szCs w:val="10"/>
        </w:rPr>
      </w:r>
    </w:p>
    <w:p>
      <w:pPr>
        <w:pStyle w:val="Heading3"/>
        <w:spacing w:line="187" w:lineRule="auto"/>
        <w:ind w:right="1963"/>
        <w:jc w:val="left"/>
      </w:pPr>
      <w:r>
        <w:rPr/>
        <w:pict>
          <v:shape style="position:absolute;margin-left:464.881989pt;margin-top:-223.135406pt;width:304.875996pt;height:203.25pt;mso-position-horizontal-relative:page;mso-position-vertical-relative:paragraph;z-index:-1376" type="#_x0000_t75">
            <v:imagedata r:id="rId66" o:title=""/>
          </v:shape>
        </w:pict>
      </w:r>
      <w:r>
        <w:rPr>
          <w:b w:val="0"/>
          <w:bCs w:val="0"/>
          <w:color w:val="009FE3"/>
          <w:spacing w:val="0"/>
          <w:w w:val="100"/>
        </w:rPr>
        <w:t>COMPU</w:t>
      </w:r>
      <w:r>
        <w:rPr>
          <w:b w:val="0"/>
          <w:bCs w:val="0"/>
          <w:color w:val="009FE3"/>
          <w:spacing w:val="-20"/>
          <w:w w:val="100"/>
        </w:rPr>
        <w:t>T</w:t>
      </w:r>
      <w:r>
        <w:rPr>
          <w:b w:val="0"/>
          <w:bCs w:val="0"/>
          <w:color w:val="009FE3"/>
          <w:spacing w:val="-4"/>
          <w:w w:val="100"/>
        </w:rPr>
        <w:t>A</w:t>
      </w:r>
      <w:r>
        <w:rPr>
          <w:b w:val="0"/>
          <w:bCs w:val="0"/>
          <w:color w:val="009FE3"/>
          <w:spacing w:val="0"/>
          <w:w w:val="100"/>
        </w:rPr>
        <w:t>CIÓN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CIENTÍFI</w:t>
      </w:r>
      <w:r>
        <w:rPr>
          <w:b w:val="0"/>
          <w:bCs w:val="0"/>
          <w:color w:val="009FE3"/>
          <w:spacing w:val="-4"/>
          <w:w w:val="100"/>
        </w:rPr>
        <w:t>C</w:t>
      </w:r>
      <w:r>
        <w:rPr>
          <w:b w:val="0"/>
          <w:bCs w:val="0"/>
          <w:color w:val="009FE3"/>
          <w:spacing w:val="0"/>
          <w:w w:val="100"/>
        </w:rPr>
        <w:t>A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Y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TECNO</w:t>
      </w:r>
      <w:r>
        <w:rPr>
          <w:b w:val="0"/>
          <w:bCs w:val="0"/>
          <w:color w:val="009FE3"/>
          <w:spacing w:val="-12"/>
          <w:w w:val="100"/>
        </w:rPr>
        <w:t>L</w:t>
      </w:r>
      <w:r>
        <w:rPr>
          <w:b w:val="0"/>
          <w:bCs w:val="0"/>
          <w:color w:val="009FE3"/>
          <w:spacing w:val="0"/>
          <w:w w:val="100"/>
        </w:rPr>
        <w:t>ÓGI</w:t>
      </w:r>
      <w:r>
        <w:rPr>
          <w:b w:val="0"/>
          <w:bCs w:val="0"/>
          <w:color w:val="009FE3"/>
          <w:spacing w:val="-4"/>
          <w:w w:val="100"/>
        </w:rPr>
        <w:t>C</w:t>
      </w:r>
      <w:r>
        <w:rPr>
          <w:b w:val="0"/>
          <w:bCs w:val="0"/>
          <w:color w:val="009FE3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60" w:lineRule="exact" w:before="10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right="156"/>
        <w:jc w:val="left"/>
      </w:pP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pli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olog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omuni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5"/>
          <w:w w:val="100"/>
        </w:rPr>
        <w:t>y</w:t>
      </w:r>
      <w:r>
        <w:rPr>
          <w:b w:val="0"/>
          <w:bCs w:val="0"/>
          <w:spacing w:val="0"/>
          <w:w w:val="100"/>
        </w:rPr>
        <w:t>ectos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dmin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str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elect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óni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gestión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stitucio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-3"/>
          <w:w w:val="100"/>
        </w:rPr>
        <w:t>ú</w:t>
      </w:r>
      <w:r>
        <w:rPr>
          <w:b w:val="0"/>
          <w:bCs w:val="0"/>
          <w:spacing w:val="0"/>
          <w:w w:val="100"/>
        </w:rPr>
        <w:t>bli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objeto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gil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los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trámites,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ejorar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los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ervicios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-3"/>
          <w:w w:val="100"/>
        </w:rPr>
        <w:t>ú</w:t>
      </w:r>
      <w:r>
        <w:rPr>
          <w:b w:val="0"/>
          <w:bCs w:val="0"/>
          <w:spacing w:val="0"/>
          <w:w w:val="100"/>
        </w:rPr>
        <w:t>bli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os,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f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cilitar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optim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gestión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por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arte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</w:r>
    </w:p>
    <w:p>
      <w:pPr>
        <w:pStyle w:val="BodyText"/>
        <w:ind w:right="0"/>
        <w:jc w:val="left"/>
      </w:pPr>
      <w:r>
        <w:rPr>
          <w:b w:val="0"/>
          <w:bCs w:val="0"/>
          <w:spacing w:val="0"/>
          <w:w w:val="100"/>
        </w:rPr>
        <w:t>los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gentes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-3"/>
          <w:w w:val="100"/>
        </w:rPr>
        <w:t>ú</w:t>
      </w:r>
      <w:r>
        <w:rPr>
          <w:b w:val="0"/>
          <w:bCs w:val="0"/>
          <w:spacing w:val="0"/>
          <w:w w:val="100"/>
        </w:rPr>
        <w:t>bli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os.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ol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oft</w:t>
      </w:r>
      <w:r>
        <w:rPr>
          <w:b w:val="0"/>
          <w:bCs w:val="0"/>
          <w:spacing w:val="-4"/>
          <w:w w:val="100"/>
        </w:rPr>
        <w:t>w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h</w:t>
      </w:r>
      <w:r>
        <w:rPr>
          <w:b w:val="0"/>
          <w:bCs w:val="0"/>
          <w:spacing w:val="0"/>
          <w:w w:val="100"/>
        </w:rPr>
        <w:t>erramient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</w:r>
    </w:p>
    <w:p>
      <w:pPr>
        <w:spacing w:line="140" w:lineRule="exact" w:before="10"/>
        <w:rPr>
          <w:sz w:val="14"/>
          <w:szCs w:val="14"/>
        </w:rPr>
      </w:pPr>
      <w:r>
        <w:rPr/>
        <w:br w:type="column"/>
      </w:r>
      <w:r>
        <w:rPr>
          <w:sz w:val="14"/>
          <w:szCs w:val="14"/>
        </w:rPr>
      </w:r>
    </w:p>
    <w:p>
      <w:pPr>
        <w:pStyle w:val="BodyText"/>
        <w:spacing w:line="266" w:lineRule="auto"/>
        <w:ind w:left="300" w:right="1047"/>
        <w:jc w:val="left"/>
      </w:pPr>
      <w:r>
        <w:rPr>
          <w:b w:val="0"/>
          <w:bCs w:val="0"/>
          <w:spacing w:val="0"/>
          <w:w w:val="100"/>
        </w:rPr>
        <w:t>digit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orient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á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bito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los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ur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géti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(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ñ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ste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edi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eteo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ológi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a)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bioin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áti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3"/>
          <w:w w:val="100"/>
        </w:rPr>
        <w:t>(</w:t>
      </w:r>
      <w:r>
        <w:rPr>
          <w:b w:val="0"/>
          <w:bCs w:val="0"/>
          <w:spacing w:val="0"/>
          <w:w w:val="100"/>
        </w:rPr>
        <w:t>gestión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odifi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gran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4"/>
          <w:w w:val="100"/>
        </w:rPr>
        <w:t>l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éti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pecie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).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P</w:t>
      </w:r>
      <w:r>
        <w:rPr>
          <w:b w:val="0"/>
          <w:bCs w:val="0"/>
          <w:spacing w:val="0"/>
          <w:w w:val="100"/>
        </w:rPr>
        <w:t>ote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olog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virtu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ent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5"/>
          <w:w w:val="100"/>
        </w:rPr>
        <w:t>y</w:t>
      </w:r>
      <w:r>
        <w:rPr>
          <w:b w:val="0"/>
          <w:bCs w:val="0"/>
          <w:spacing w:val="0"/>
          <w:w w:val="100"/>
        </w:rPr>
        <w:t>ectos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I+</w:t>
      </w:r>
      <w:r>
        <w:rPr>
          <w:b w:val="0"/>
          <w:bCs w:val="0"/>
          <w:spacing w:val="-10"/>
          <w:w w:val="100"/>
        </w:rPr>
        <w:t>D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TIC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ecto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estratégi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8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tur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gri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ultura.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 w:before="1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ind w:left="696" w:right="0"/>
        <w:jc w:val="left"/>
        <w:rPr>
          <w:rFonts w:ascii="Archer Bold" w:hAnsi="Archer Bold" w:cs="Archer Bold" w:eastAsia="Archer Bold"/>
        </w:rPr>
      </w:pPr>
      <w:r>
        <w:rPr/>
        <w:pict>
          <v:group style="position:absolute;margin-left:464.892853pt;margin-top:-.585338pt;width:17.049899pt;height:17.063399pt;mso-position-horizontal-relative:page;mso-position-vertical-relative:paragraph;z-index:-1375" coordorigin="9298,-12" coordsize="341,341">
            <v:shape style="position:absolute;left:9298;top:-12;width:341;height:341" coordorigin="9298,-12" coordsize="341,341" path="m9470,-12l9403,1,9349,37,9312,91,9298,153,9298,159,9299,178,9320,243,9362,292,9420,323,9464,330,9488,328,9552,307,9601,265,9618,240,9383,240,9379,239,9376,236,9392,219,9370,219,9370,130,9392,130,9389,128,9384,124,9380,120,9372,109,9370,103,9370,93,9371,88,9377,80,9382,78,9618,78,9616,73,9573,24,9515,-5,9493,-10,9470,-12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527,177l9505,177,9561,236,9557,239,9554,240,9618,240,9624,229,9628,219,9567,219,9527,177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392,130l9370,130,9373,134,9377,137,9381,140,9414,164,9370,219,9392,219,9432,177,9456,177,9454,176,9452,174,9449,172,9437,163,9392,130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636,130l9567,130,9567,219,9628,219,9632,208,9637,186,9639,164,9639,156,9637,136,9636,130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456,177l9432,177,9436,180,9440,183,9464,196,9472,196,9500,181,9467,181,9465,181,9461,179,9459,178,9456,177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618,78l9554,78,9558,79,9565,87,9567,91,9567,102,9565,108,9558,119,9553,124,9535,137,9496,166,9489,171,9470,181,9500,181,9505,177,9527,177,9518,168,9532,157,9560,137,9564,134,9567,130,9636,130,9633,114,9626,93,9618,78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92.65451pt;margin-top:83.108902pt;width:9.363pt;height:31.119pt;mso-position-horizontal-relative:page;mso-position-vertical-relative:paragraph;z-index:-1373" coordorigin="7853,1662" coordsize="187,622">
            <v:shape style="position:absolute;left:7853;top:1662;width:187;height:622" coordorigin="7853,1662" coordsize="187,622" path="m8040,1662l7853,1662,7853,2285,8040,2285,8040,1662xe" filled="t" fillcolor="#A1DAF8" stroked="f">
              <v:path arrowok="t"/>
              <v:fill type="solid"/>
            </v:shape>
            <w10:wrap type="none"/>
          </v:group>
        </w:pict>
      </w:r>
      <w:hyperlink r:id="rId67">
        <w:r>
          <w:rPr>
            <w:rFonts w:ascii="Archer Bold" w:hAnsi="Archer Bold" w:cs="Archer Bold" w:eastAsia="Archer Bold"/>
            <w:b w:val="0"/>
            <w:bCs w:val="0"/>
            <w:color w:val="009FE3"/>
            <w:spacing w:val="-1"/>
            <w:w w:val="100"/>
          </w:rPr>
          <w:t>s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oft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3"/>
            <w:w w:val="100"/>
          </w:rPr>
          <w:t>w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4"/>
            <w:w w:val="100"/>
          </w:rPr>
          <w:t>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e@i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3"/>
            <w:w w:val="100"/>
          </w:rPr>
          <w:t>t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n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s.o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4"/>
            <w:w w:val="100"/>
          </w:rPr>
          <w:t>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g</w:t>
        </w:r>
        <w:r>
          <w:rPr>
            <w:rFonts w:ascii="Archer Bold" w:hAnsi="Archer Bold" w:cs="Archer Bold" w:eastAsia="Archer Bold"/>
            <w:b w:val="0"/>
            <w:bCs w:val="0"/>
            <w:color w:val="000000"/>
            <w:spacing w:val="0"/>
            <w:w w:val="100"/>
          </w:rPr>
        </w:r>
      </w:hyperlink>
    </w:p>
    <w:p>
      <w:pPr>
        <w:spacing w:after="0"/>
        <w:jc w:val="left"/>
        <w:rPr>
          <w:rFonts w:ascii="Archer Bold" w:hAnsi="Archer Bold" w:cs="Archer Bold" w:eastAsia="Archer Bold"/>
        </w:rPr>
        <w:sectPr>
          <w:type w:val="continuous"/>
          <w:pgSz w:w="16838" w:h="11920" w:orient="landscape"/>
          <w:pgMar w:top="1080" w:bottom="280" w:left="2420" w:right="440"/>
          <w:cols w:num="2" w:equalWidth="0">
            <w:col w:w="6538" w:space="40"/>
            <w:col w:w="7400"/>
          </w:cols>
        </w:sectPr>
      </w:pPr>
    </w:p>
    <w:p>
      <w:pPr>
        <w:spacing w:line="130" w:lineRule="exact" w:before="2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2394" w:right="16378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306.523501pt;height:204.24pt;mso-position-horizontal-relative:char;mso-position-vertical-relative:line" type="#_x0000_t75">
            <v:imagedata r:id="rId68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60" w:lineRule="exact" w:before="3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after="0" w:line="260" w:lineRule="exact"/>
        <w:rPr>
          <w:sz w:val="26"/>
          <w:szCs w:val="26"/>
        </w:rPr>
        <w:sectPr>
          <w:pgSz w:w="16838" w:h="11920" w:orient="landscape"/>
          <w:pgMar w:header="0" w:footer="939" w:top="1080" w:bottom="1120" w:left="440" w:right="1180"/>
        </w:sectPr>
      </w:pPr>
    </w:p>
    <w:p>
      <w:pPr>
        <w:pStyle w:val="Heading3"/>
        <w:spacing w:before="27"/>
        <w:ind w:left="2380" w:right="0"/>
        <w:jc w:val="left"/>
      </w:pPr>
      <w:r>
        <w:rPr/>
        <w:pict>
          <v:group style="position:absolute;margin-left:.0pt;margin-top:530.645996pt;width:56.693pt;height:34.016pt;mso-position-horizontal-relative:page;mso-position-vertical-relative:page;z-index:-1370" coordorigin="0,10613" coordsize="1134,680">
            <v:shape style="position:absolute;left:0;top:10613;width:1134;height:680" coordorigin="0,10613" coordsize="1134,680" path="m0,11293l1134,11293,1134,10613,0,10613,0,11293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70.3666pt;margin-top:529.932983pt;width:48.5484pt;height:35.371pt;mso-position-horizontal-relative:page;mso-position-vertical-relative:page;z-index:-1369" type="#_x0000_t75">
            <v:imagedata r:id="rId69" o:title=""/>
          </v:shape>
        </w:pict>
      </w:r>
      <w:r>
        <w:rPr/>
        <w:pict>
          <v:shape style="position:absolute;margin-left:135.090408pt;margin-top:529.934021pt;width:75.375559pt;height:35.345893pt;mso-position-horizontal-relative:page;mso-position-vertical-relative:page;z-index:-1368" type="#_x0000_t75">
            <v:imagedata r:id="rId70" o:title=""/>
          </v:shape>
        </w:pict>
      </w:r>
      <w:r>
        <w:rPr/>
        <w:pict>
          <v:group style="position:absolute;margin-left:70.865997pt;margin-top:-16.855412pt;width:56.194pt;height:56.195pt;mso-position-horizontal-relative:page;mso-position-vertical-relative:paragraph;z-index:-1367" coordorigin="1417,-337" coordsize="1124,1124">
            <v:shape style="position:absolute;left:1417;top:-337;width:1124;height:1124" type="#_x0000_t75">
              <v:imagedata r:id="rId71" o:title=""/>
            </v:shape>
            <v:group style="position:absolute;left:1540;top:-288;width:878;height:1025" coordorigin="1540,-288" coordsize="878,1025">
              <v:shape style="position:absolute;left:1540;top:-288;width:878;height:1025" coordorigin="1540,-288" coordsize="878,1025" path="m1994,407l1934,426,1909,440,1901,445,1901,732,1965,737,1990,737,2011,736,2029,735,2046,733,2057,732,2057,445,2046,438,2028,428,2011,417,1994,407xe" filled="t" fillcolor="#FFFFFF" stroked="f">
                <v:path arrowok="t"/>
                <v:fill type="solid"/>
              </v:shape>
              <v:shape style="position:absolute;left:1540;top:-288;width:878;height:1025" coordorigin="1540,-288" coordsize="878,1025" path="m1862,180l1792,214,1722,264,1674,304,1629,346,1573,406,1540,465,1542,474,1549,481,1560,484,1576,485,1595,485,1669,471,1756,445,1814,424,1893,388,1947,354,1962,334,1944,330,1926,321,1882,278,1867,219,1868,200,1873,180,1862,180xe" filled="t" fillcolor="#FFFFFF" stroked="f">
                <v:path arrowok="t"/>
                <v:fill type="solid"/>
              </v:shape>
              <v:shape style="position:absolute;left:1540;top:-288;width:878;height:1025" coordorigin="1540,-288" coordsize="878,1025" path="m2096,180l2085,180,2086,183,2091,202,2076,278,2016,329,1996,334,2002,344,2066,388,2144,424,2203,445,2262,464,2342,482,2383,485,2398,484,2410,481,2417,474,2418,465,2416,454,2369,386,2308,325,2261,283,2213,246,2146,201,2110,184,2096,180xe" filled="t" fillcolor="#FFFFFF" stroked="f">
                <v:path arrowok="t"/>
                <v:fill type="solid"/>
              </v:shape>
              <v:shape style="position:absolute;left:1540;top:-288;width:878;height:1025" coordorigin="1540,-288" coordsize="878,1025" path="m1979,166l1927,209,1925,235,1933,252,1947,266,1968,274,1996,276,2012,267,2023,251,2030,229,2031,201,2019,183,2001,171,1979,166xe" filled="t" fillcolor="#FFFFFF" stroked="f">
                <v:path arrowok="t"/>
                <v:fill type="solid"/>
              </v:shape>
              <v:shape style="position:absolute;left:1540;top:-288;width:878;height:1025" coordorigin="1540,-288" coordsize="878,1025" path="m1979,-288l1935,-226,1911,-148,1898,-88,1887,-27,1878,59,1878,83,1879,105,1881,123,1885,137,1890,146,1904,133,1920,121,1939,112,1959,107,1979,105,2080,105,2080,105,2081,83,2080,59,2078,32,2067,-57,2055,-119,2032,-203,2006,-264,1988,-285,1979,-288xe" filled="t" fillcolor="#FFFFFF" stroked="f">
                <v:path arrowok="t"/>
                <v:fill type="solid"/>
              </v:shape>
              <v:shape style="position:absolute;left:1540;top:-288;width:878;height:1025" coordorigin="1540,-288" coordsize="878,1025" path="m2080,105l1979,105,1998,107,2018,112,2036,120,2053,132,2068,146,2074,137,2077,123,2080,105xe" filled="t" fillcolor="#FFFFFF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464.881989pt;margin-top:-217.405411pt;width:306.523468pt;height:204.24pt;mso-position-horizontal-relative:page;mso-position-vertical-relative:paragraph;z-index:-1366" type="#_x0000_t75">
            <v:imagedata r:id="rId72" o:title=""/>
          </v:shape>
        </w:pict>
      </w:r>
      <w:r>
        <w:rPr/>
        <w:pict>
          <v:group style="position:absolute;margin-left:70.866501pt;margin-top:34.882999pt;width:.1pt;height:28.952pt;mso-position-horizontal-relative:page;mso-position-vertical-relative:page;z-index:-1364" coordorigin="1417,698" coordsize="2,579">
            <v:shape style="position:absolute;left:1417;top:698;width:2;height:579" coordorigin="1417,698" coordsize="0,579" path="m1417,698l1417,1277e" filled="f" stroked="t" strokeweight="3.221pt" strokecolor="#009FE3">
              <v:path arrowok="t"/>
            </v:shape>
            <w10:wrap type="none"/>
          </v:group>
        </w:pict>
      </w:r>
      <w:r>
        <w:rPr/>
        <w:pict>
          <v:group style="position:absolute;margin-left:70.866501pt;margin-top:74.589005pt;width:.1pt;height:32.2610pt;mso-position-horizontal-relative:page;mso-position-vertical-relative:page;z-index:-1363" coordorigin="1417,1492" coordsize="2,645">
            <v:shape style="position:absolute;left:1417;top:1492;width:2;height:645" coordorigin="1417,1492" coordsize="0,645" path="m1417,1492l1417,2137e" filled="f" stroked="t" strokeweight="3.221pt" strokecolor="#009FE3">
              <v:path arrowok="t"/>
            </v:shape>
            <w10:wrap type="none"/>
          </v:group>
        </w:pict>
      </w:r>
      <w:r>
        <w:rPr/>
        <w:pict>
          <v:group style="position:absolute;margin-left:75.938004pt;margin-top:69.212502pt;width:30.432pt;height:.1pt;mso-position-horizontal-relative:page;mso-position-vertical-relative:page;z-index:-1362" coordorigin="1519,1384" coordsize="609,2">
            <v:shape style="position:absolute;left:1519;top:1384;width:609;height:2" coordorigin="1519,1384" coordsize="609,0" path="m1519,1384l2127,1384e" filled="f" stroked="t" strokeweight="3.409pt" strokecolor="#009FE3">
              <v:path arrowok="t"/>
            </v:shape>
            <w10:wrap type="none"/>
          </v:group>
        </w:pict>
      </w:r>
      <w:r>
        <w:rPr/>
        <w:pict>
          <v:group style="position:absolute;margin-left:35.362pt;margin-top:69.212502pt;width:30.432pt;height:.1pt;mso-position-horizontal-relative:page;mso-position-vertical-relative:page;z-index:-1361" coordorigin="707,1384" coordsize="609,2">
            <v:shape style="position:absolute;left:707;top:1384;width:609;height:2" coordorigin="707,1384" coordsize="609,0" path="m707,1384l1316,1384e" filled="f" stroked="t" strokeweight="3.409pt" strokecolor="#009FE3">
              <v:path arrowok="t"/>
            </v:shape>
            <w10:wrap type="none"/>
          </v:group>
        </w:pict>
      </w:r>
      <w:r>
        <w:rPr/>
        <w:pict>
          <v:group style="position:absolute;margin-left:748.614502pt;margin-top:558.568481pt;width:44.819pt;height:37.699pt;mso-position-horizontal-relative:page;mso-position-vertical-relative:page;z-index:-1360" coordorigin="14972,11171" coordsize="896,754">
            <v:group style="position:absolute;left:15420;top:11191;width:2;height:330" coordorigin="15420,11191" coordsize="2,330">
              <v:shape style="position:absolute;left:15420;top:11191;width:2;height:330" coordorigin="15420,11191" coordsize="0,330" path="m15420,11191l15420,11521e" filled="f" stroked="t" strokeweight="1.983pt" strokecolor="#009FE3">
                <v:path arrowok="t"/>
              </v:shape>
            </v:group>
            <v:group style="position:absolute;left:15420;top:11643;width:2;height:262" coordorigin="15420,11643" coordsize="2,262">
              <v:shape style="position:absolute;left:15420;top:11643;width:2;height:262" coordorigin="15420,11643" coordsize="0,262" path="m15420,11643l15420,11906e" filled="f" stroked="t" strokeweight="1.983pt" strokecolor="#009FE3">
                <v:path arrowok="t"/>
              </v:shape>
            </v:group>
            <v:group style="position:absolute;left:15482;top:11582;width:367;height:2" coordorigin="15482,11582" coordsize="367,2">
              <v:shape style="position:absolute;left:15482;top:11582;width:367;height:2" coordorigin="15482,11582" coordsize="367,0" path="m15482,11582l15849,11582e" filled="f" stroked="t" strokeweight="1.983pt" strokecolor="#009FE3">
                <v:path arrowok="t"/>
              </v:shape>
            </v:group>
            <v:group style="position:absolute;left:14992;top:11582;width:367;height:2" coordorigin="14992,11582" coordsize="367,2">
              <v:shape style="position:absolute;left:14992;top:11582;width:367;height:2" coordorigin="14992,11582" coordsize="367,0" path="m14992,11582l15359,11582e" filled="f" stroked="t" strokeweight="1.983pt" strokecolor="#009FE3">
                <v:path arrowok="t"/>
              </v:shape>
            </v:group>
            <w10:wrap type="none"/>
          </v:group>
        </w:pict>
      </w:r>
      <w:r>
        <w:rPr>
          <w:b w:val="0"/>
          <w:bCs w:val="0"/>
          <w:color w:val="009FE3"/>
          <w:spacing w:val="0"/>
          <w:w w:val="100"/>
        </w:rPr>
        <w:t>ENERGÍAS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REN</w:t>
      </w:r>
      <w:r>
        <w:rPr>
          <w:b w:val="0"/>
          <w:bCs w:val="0"/>
          <w:color w:val="009FE3"/>
          <w:spacing w:val="-4"/>
          <w:w w:val="100"/>
        </w:rPr>
        <w:t>O</w:t>
      </w:r>
      <w:r>
        <w:rPr>
          <w:b w:val="0"/>
          <w:bCs w:val="0"/>
          <w:color w:val="009FE3"/>
          <w:spacing w:val="-12"/>
          <w:w w:val="100"/>
        </w:rPr>
        <w:t>V</w:t>
      </w:r>
      <w:r>
        <w:rPr>
          <w:b w:val="0"/>
          <w:bCs w:val="0"/>
          <w:color w:val="009FE3"/>
          <w:spacing w:val="0"/>
          <w:w w:val="100"/>
        </w:rPr>
        <w:t>ABLES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60" w:lineRule="exact" w:before="8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2380" w:right="417"/>
        <w:jc w:val="left"/>
      </w:pPr>
      <w:r>
        <w:rPr>
          <w:b w:val="0"/>
          <w:bCs w:val="0"/>
          <w:spacing w:val="-11"/>
          <w:w w:val="100"/>
        </w:rPr>
        <w:t>C</w:t>
      </w:r>
      <w:r>
        <w:rPr>
          <w:b w:val="0"/>
          <w:bCs w:val="0"/>
          <w:spacing w:val="-4"/>
          <w:w w:val="100"/>
        </w:rPr>
        <w:t>ontr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b</w:t>
      </w:r>
      <w:r>
        <w:rPr>
          <w:b w:val="0"/>
          <w:bCs w:val="0"/>
          <w:spacing w:val="-4"/>
          <w:w w:val="100"/>
        </w:rPr>
        <w:t>ui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arbon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z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8"/>
          <w:w w:val="100"/>
        </w:rPr>
        <w:t>o</w:t>
      </w:r>
      <w:r>
        <w:rPr>
          <w:b w:val="0"/>
          <w:bCs w:val="0"/>
          <w:spacing w:val="-9"/>
          <w:w w:val="100"/>
        </w:rPr>
        <w:t>y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4"/>
          <w:w w:val="100"/>
        </w:rPr>
        <w:t>políti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6"/>
          <w:w w:val="100"/>
        </w:rPr>
        <w:t>ú</w:t>
      </w:r>
      <w:r>
        <w:rPr>
          <w:b w:val="0"/>
          <w:bCs w:val="0"/>
          <w:spacing w:val="-4"/>
          <w:w w:val="100"/>
        </w:rPr>
        <w:t>bli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tra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sició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géti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h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u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om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cli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áti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ent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e</w:t>
      </w:r>
      <w:r>
        <w:rPr>
          <w:b w:val="0"/>
          <w:bCs w:val="0"/>
          <w:spacing w:val="-4"/>
          <w:w w:val="100"/>
        </w:rPr>
        <w:t>utra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44"/>
          <w:w w:val="100"/>
        </w:rPr>
        <w:t> </w:t>
      </w:r>
      <w:r>
        <w:rPr>
          <w:b w:val="0"/>
          <w:bCs w:val="0"/>
          <w:spacing w:val="-4"/>
          <w:w w:val="100"/>
        </w:rPr>
        <w:t>posicio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11"/>
          <w:w w:val="100"/>
        </w:rPr>
        <w:t>C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boratori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atur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8"/>
          <w:w w:val="100"/>
        </w:rPr>
        <w:t>f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ollo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2380" w:right="106"/>
        <w:jc w:val="left"/>
      </w:pP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estrateg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tec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olog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orient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xim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7"/>
          <w:w w:val="100"/>
        </w:rPr>
        <w:t>z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4"/>
          <w:w w:val="100"/>
        </w:rPr>
        <w:t>pe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etr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9"/>
          <w:w w:val="100"/>
        </w:rPr>
        <w:t>o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bles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s</w:t>
      </w:r>
      <w:r>
        <w:rPr>
          <w:b w:val="0"/>
          <w:bCs w:val="0"/>
          <w:spacing w:val="-4"/>
          <w:w w:val="100"/>
        </w:rPr>
        <w:t>pec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ent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en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ede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s</w:t>
      </w:r>
      <w:r>
        <w:rPr>
          <w:b w:val="0"/>
          <w:bCs w:val="0"/>
          <w:spacing w:val="-4"/>
          <w:w w:val="100"/>
        </w:rPr>
        <w:t>u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z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8"/>
          <w:w w:val="100"/>
        </w:rPr>
        <w:t>s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0"/>
          <w:w w:val="100"/>
        </w:rPr>
        <w:t>í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optim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z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4"/>
          <w:w w:val="100"/>
        </w:rPr>
        <w:t>ste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h</w:t>
      </w:r>
      <w:r>
        <w:rPr>
          <w:b w:val="0"/>
          <w:bCs w:val="0"/>
          <w:spacing w:val="-4"/>
          <w:w w:val="100"/>
        </w:rPr>
        <w:t>or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5"/>
          <w:w w:val="100"/>
        </w:rPr>
        <w:t>eficie</w:t>
      </w:r>
      <w:r>
        <w:rPr>
          <w:b w:val="0"/>
          <w:bCs w:val="0"/>
          <w:spacing w:val="-7"/>
          <w:w w:val="100"/>
        </w:rPr>
        <w:t>n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géti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16"/>
          <w:w w:val="100"/>
        </w:rPr>
        <w:t>T</w:t>
      </w:r>
      <w:r>
        <w:rPr>
          <w:b w:val="0"/>
          <w:bCs w:val="0"/>
          <w:spacing w:val="-4"/>
          <w:w w:val="100"/>
        </w:rPr>
        <w:t>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b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ja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7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s</w:t>
      </w:r>
      <w:r>
        <w:rPr>
          <w:b w:val="0"/>
          <w:bCs w:val="0"/>
          <w:spacing w:val="-4"/>
          <w:w w:val="100"/>
        </w:rPr>
        <w:t>pec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7"/>
          <w:w w:val="100"/>
        </w:rPr>
        <w:t>z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gente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pote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en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nuest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territori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geoterm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eóli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5"/>
          <w:w w:val="100"/>
        </w:rPr>
        <w:t>off</w:t>
      </w:r>
      <w:r>
        <w:rPr>
          <w:b w:val="0"/>
          <w:bCs w:val="0"/>
          <w:spacing w:val="-9"/>
          <w:w w:val="100"/>
        </w:rPr>
        <w:t>s</w:t>
      </w:r>
      <w:r>
        <w:rPr>
          <w:b w:val="0"/>
          <w:bCs w:val="0"/>
          <w:spacing w:val="-6"/>
          <w:w w:val="100"/>
        </w:rPr>
        <w:t>h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</w:r>
    </w:p>
    <w:p>
      <w:pPr>
        <w:pStyle w:val="BodyText"/>
        <w:ind w:left="2380" w:right="0"/>
        <w:jc w:val="left"/>
      </w:pP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u</w:t>
      </w:r>
      <w:r>
        <w:rPr>
          <w:b w:val="0"/>
          <w:bCs w:val="0"/>
          <w:spacing w:val="-7"/>
          <w:w w:val="100"/>
        </w:rPr>
        <w:t>n</w:t>
      </w:r>
      <w:r>
        <w:rPr>
          <w:b w:val="0"/>
          <w:bCs w:val="0"/>
          <w:spacing w:val="-4"/>
          <w:w w:val="100"/>
        </w:rPr>
        <w:t>di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otr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4"/>
          <w:w w:val="100"/>
        </w:rPr>
        <w:t>z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0"/>
          <w:w w:val="100"/>
        </w:rPr>
        <w:t>í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lor</w:t>
      </w:r>
      <w:r>
        <w:rPr>
          <w:b w:val="0"/>
          <w:bCs w:val="0"/>
          <w:spacing w:val="-7"/>
          <w:w w:val="100"/>
        </w:rPr>
        <w:t>i</w:t>
      </w:r>
      <w:r>
        <w:rPr>
          <w:b w:val="0"/>
          <w:bCs w:val="0"/>
          <w:spacing w:val="-6"/>
          <w:w w:val="100"/>
        </w:rPr>
        <w:t>z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géti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</w:r>
    </w:p>
    <w:p>
      <w:pPr>
        <w:spacing w:line="160" w:lineRule="exact" w:before="5"/>
        <w:rPr>
          <w:sz w:val="16"/>
          <w:szCs w:val="16"/>
        </w:rPr>
      </w:pPr>
      <w:r>
        <w:rPr/>
        <w:br w:type="column"/>
      </w:r>
      <w:r>
        <w:rPr>
          <w:sz w:val="16"/>
          <w:szCs w:val="16"/>
        </w:rPr>
      </w:r>
    </w:p>
    <w:p>
      <w:pPr>
        <w:pStyle w:val="BodyText"/>
        <w:spacing w:line="266" w:lineRule="auto"/>
        <w:ind w:left="315" w:right="139"/>
        <w:jc w:val="left"/>
      </w:pPr>
      <w:r>
        <w:rPr>
          <w:b w:val="0"/>
          <w:bCs w:val="0"/>
          <w:spacing w:val="-4"/>
          <w:w w:val="100"/>
        </w:rPr>
        <w:t>fr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6"/>
          <w:w w:val="100"/>
        </w:rPr>
        <w:t>g</w:t>
      </w:r>
      <w:r>
        <w:rPr>
          <w:b w:val="0"/>
          <w:bCs w:val="0"/>
          <w:spacing w:val="-4"/>
          <w:w w:val="100"/>
        </w:rPr>
        <w:t>áni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esiduos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11"/>
          <w:w w:val="100"/>
        </w:rPr>
        <w:t>C</w:t>
      </w:r>
      <w:r>
        <w:rPr>
          <w:b w:val="0"/>
          <w:bCs w:val="0"/>
          <w:spacing w:val="-4"/>
          <w:w w:val="100"/>
        </w:rPr>
        <w:t>oopera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inter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ente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egio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v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oll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tra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-8"/>
          <w:w w:val="100"/>
        </w:rPr>
        <w:t>f</w:t>
      </w:r>
      <w:r>
        <w:rPr>
          <w:b w:val="0"/>
          <w:bCs w:val="0"/>
          <w:spacing w:val="-4"/>
          <w:w w:val="100"/>
        </w:rPr>
        <w:t>eri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ocimiento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ple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enta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4"/>
          <w:w w:val="100"/>
        </w:rPr>
        <w:t>ste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tec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olog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li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odu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ción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9"/>
          <w:w w:val="100"/>
        </w:rPr>
        <w:t>o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4"/>
          <w:w w:val="100"/>
        </w:rPr>
        <w:t>bl</w:t>
      </w:r>
      <w:r>
        <w:rPr>
          <w:b w:val="0"/>
          <w:bCs w:val="0"/>
          <w:spacing w:val="-6"/>
          <w:w w:val="100"/>
        </w:rPr>
        <w:t>e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315" w:right="866"/>
        <w:jc w:val="left"/>
      </w:pP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umu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pl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e</w:t>
      </w:r>
      <w:r>
        <w:rPr>
          <w:b w:val="0"/>
          <w:bCs w:val="0"/>
          <w:spacing w:val="-4"/>
          <w:w w:val="100"/>
        </w:rPr>
        <w:t>xperie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odelo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cli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áti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os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est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-7"/>
          <w:w w:val="100"/>
        </w:rPr>
        <w:t>í</w:t>
      </w:r>
      <w:r>
        <w:rPr>
          <w:b w:val="0"/>
          <w:bCs w:val="0"/>
          <w:spacing w:val="-4"/>
          <w:w w:val="100"/>
        </w:rPr>
        <w:t>sti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edi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eóli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11"/>
          <w:w w:val="100"/>
        </w:rPr>
        <w:t>r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estudios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est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bili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ede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eléctri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ario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lta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pe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etr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9"/>
          <w:w w:val="100"/>
        </w:rPr>
        <w:t>o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4"/>
          <w:w w:val="100"/>
        </w:rPr>
        <w:t>bles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4"/>
          <w:w w:val="100"/>
        </w:rPr>
        <w:t>ste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315" w:right="113"/>
        <w:jc w:val="left"/>
      </w:pP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amient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géti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ñ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ple</w:t>
      </w:r>
      <w:r>
        <w:rPr>
          <w:b w:val="0"/>
          <w:bCs w:val="0"/>
          <w:spacing w:val="-7"/>
          <w:w w:val="100"/>
        </w:rPr>
        <w:t>m</w:t>
      </w:r>
      <w:r>
        <w:rPr>
          <w:b w:val="0"/>
          <w:bCs w:val="0"/>
          <w:spacing w:val="-4"/>
          <w:w w:val="100"/>
        </w:rPr>
        <w:t>ent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9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4"/>
          <w:w w:val="100"/>
        </w:rPr>
        <w:t>ste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ge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entr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z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g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li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s,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tant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4"/>
          <w:w w:val="100"/>
        </w:rPr>
        <w:t>ste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h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-4"/>
          <w:w w:val="100"/>
        </w:rPr>
        <w:t>brido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mic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or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ede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inteligentes.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 w:before="1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ind w:left="712" w:right="0"/>
        <w:jc w:val="left"/>
        <w:rPr>
          <w:rFonts w:ascii="Archer Bold" w:hAnsi="Archer Bold" w:cs="Archer Bold" w:eastAsia="Archer Bold"/>
        </w:rPr>
      </w:pPr>
      <w:r>
        <w:rPr/>
        <w:pict>
          <v:group style="position:absolute;margin-left:467.478546pt;margin-top:-.585345pt;width:17.049899pt;height:17.063399pt;mso-position-horizontal-relative:page;mso-position-vertical-relative:paragraph;z-index:-1365" coordorigin="9350,-12" coordsize="341,341">
            <v:shape style="position:absolute;left:9350;top:-12;width:341;height:341" coordorigin="9350,-12" coordsize="341,341" path="m9522,-12l9455,1,9400,37,9364,91,9350,153,9350,159,9351,178,9372,243,9414,292,9472,323,9516,330,9540,328,9604,307,9653,265,9670,240,9435,240,9431,239,9428,236,9443,219,9422,219,9422,130,9444,130,9440,128,9436,124,9432,120,9424,109,9422,103,9422,93,9423,88,9429,80,9434,78,9670,78,9668,73,9625,24,9567,-5,9545,-10,9522,-12xe" filled="t" fillcolor="#009FE3" stroked="f">
              <v:path arrowok="t"/>
              <v:fill type="solid"/>
            </v:shape>
            <v:shape style="position:absolute;left:9350;top:-12;width:341;height:341" coordorigin="9350,-12" coordsize="341,341" path="m9578,177l9557,177,9612,236,9609,239,9605,240,9670,240,9676,229,9679,219,9618,219,9578,177xe" filled="t" fillcolor="#009FE3" stroked="f">
              <v:path arrowok="t"/>
              <v:fill type="solid"/>
            </v:shape>
            <v:shape style="position:absolute;left:9350;top:-12;width:341;height:341" coordorigin="9350,-12" coordsize="341,341" path="m9444,130l9422,130,9425,134,9429,137,9433,140,9466,164,9422,219,9443,219,9483,177,9508,177,9506,176,9504,174,9501,172,9489,163,9444,130xe" filled="t" fillcolor="#009FE3" stroked="f">
              <v:path arrowok="t"/>
              <v:fill type="solid"/>
            </v:shape>
            <v:shape style="position:absolute;left:9350;top:-12;width:341;height:341" coordorigin="9350,-12" coordsize="341,341" path="m9688,130l9618,130,9618,219,9679,219,9683,208,9688,186,9691,164,9690,156,9689,136,9688,130xe" filled="t" fillcolor="#009FE3" stroked="f">
              <v:path arrowok="t"/>
              <v:fill type="solid"/>
            </v:shape>
            <v:shape style="position:absolute;left:9350;top:-12;width:341;height:341" coordorigin="9350,-12" coordsize="341,341" path="m9508,177l9483,177,9487,180,9491,183,9516,196,9524,196,9551,181,9518,181,9516,181,9512,179,9510,178,9508,177xe" filled="t" fillcolor="#009FE3" stroked="f">
              <v:path arrowok="t"/>
              <v:fill type="solid"/>
            </v:shape>
            <v:shape style="position:absolute;left:9350;top:-12;width:341;height:341" coordorigin="9350,-12" coordsize="341,341" path="m9670,78l9606,78,9610,79,9617,87,9618,91,9618,102,9617,108,9609,119,9605,124,9587,137,9547,166,9541,171,9522,181,9551,181,9557,177,9578,177,9569,168,9584,157,9612,137,9615,134,9618,130,9688,130,9685,114,9677,93,9670,78xe" filled="t" fillcolor="#009FE3" stroked="f">
              <v:path arrowok="t"/>
              <v:fill type="solid"/>
            </v:shape>
            <w10:wrap type="none"/>
          </v:group>
        </w:pict>
      </w:r>
      <w:hyperlink r:id="rId73"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eerr@i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3"/>
            <w:w w:val="100"/>
          </w:rPr>
          <w:t>t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n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s.o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4"/>
            <w:w w:val="100"/>
          </w:rPr>
          <w:t>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g</w:t>
        </w:r>
        <w:r>
          <w:rPr>
            <w:rFonts w:ascii="Archer Bold" w:hAnsi="Archer Bold" w:cs="Archer Bold" w:eastAsia="Archer Bold"/>
            <w:b w:val="0"/>
            <w:bCs w:val="0"/>
            <w:color w:val="000000"/>
            <w:spacing w:val="0"/>
            <w:w w:val="100"/>
          </w:rPr>
        </w:r>
      </w:hyperlink>
    </w:p>
    <w:p>
      <w:pPr>
        <w:spacing w:after="0"/>
        <w:jc w:val="left"/>
        <w:rPr>
          <w:rFonts w:ascii="Archer Bold" w:hAnsi="Archer Bold" w:cs="Archer Bold" w:eastAsia="Archer Bold"/>
        </w:rPr>
        <w:sectPr>
          <w:type w:val="continuous"/>
          <w:pgSz w:w="16838" w:h="11920" w:orient="landscape"/>
          <w:pgMar w:top="1080" w:bottom="280" w:left="440" w:right="1180"/>
          <w:cols w:num="2" w:equalWidth="0">
            <w:col w:w="8554" w:space="40"/>
            <w:col w:w="6624"/>
          </w:cols>
        </w:sectPr>
      </w:pPr>
    </w:p>
    <w:p>
      <w:pPr>
        <w:spacing w:line="130" w:lineRule="exact" w:before="2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414" w:right="14398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368.64pt;height:199.2pt;mso-position-horizontal-relative:char;mso-position-vertical-relative:line" type="#_x0000_t75">
            <v:imagedata r:id="rId74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60" w:lineRule="exact" w:before="4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pgSz w:w="16838" w:h="11920" w:orient="landscape"/>
          <w:pgMar w:header="0" w:footer="936" w:top="1080" w:bottom="440" w:left="2420" w:right="440"/>
        </w:sectPr>
      </w:pPr>
    </w:p>
    <w:p>
      <w:pPr>
        <w:pStyle w:val="Heading3"/>
        <w:spacing w:before="27"/>
        <w:ind w:right="0"/>
        <w:jc w:val="left"/>
      </w:pPr>
      <w:r>
        <w:rPr/>
        <w:pict>
          <v:shape style="position:absolute;margin-left:531.492981pt;margin-top:-217.405411pt;width:237.333401pt;height:199.08pt;mso-position-horizontal-relative:page;mso-position-vertical-relative:paragraph;z-index:-1357" type="#_x0000_t75">
            <v:imagedata r:id="rId75" o:title=""/>
          </v:shape>
        </w:pict>
      </w:r>
      <w:r>
        <w:rPr>
          <w:b w:val="0"/>
          <w:bCs w:val="0"/>
          <w:color w:val="009FE3"/>
          <w:spacing w:val="0"/>
          <w:w w:val="100"/>
        </w:rPr>
        <w:t>INGENIERÍA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BIOMÉDI</w:t>
      </w:r>
      <w:r>
        <w:rPr>
          <w:b w:val="0"/>
          <w:bCs w:val="0"/>
          <w:color w:val="009FE3"/>
          <w:spacing w:val="-4"/>
          <w:w w:val="100"/>
        </w:rPr>
        <w:t>C</w:t>
      </w:r>
      <w:r>
        <w:rPr>
          <w:b w:val="0"/>
          <w:bCs w:val="0"/>
          <w:color w:val="009FE3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60" w:lineRule="exact" w:before="8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right="0"/>
        <w:jc w:val="left"/>
      </w:pPr>
      <w:r>
        <w:rPr/>
        <w:pict>
          <v:shape style="position:absolute;margin-left:695.963623pt;margin-top:201.453598pt;width:75.171167pt;height:35.25pt;mso-position-horizontal-relative:page;mso-position-vertical-relative:paragraph;z-index:-1358" type="#_x0000_t75">
            <v:imagedata r:id="rId76" o:title=""/>
          </v:shape>
        </w:pict>
      </w:r>
      <w:r>
        <w:rPr>
          <w:b w:val="0"/>
          <w:bCs w:val="0"/>
          <w:spacing w:val="1"/>
          <w:w w:val="100"/>
        </w:rPr>
        <w:t>De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ol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tec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olog</w:t>
      </w:r>
      <w:r>
        <w:rPr>
          <w:b w:val="0"/>
          <w:bCs w:val="0"/>
          <w:spacing w:val="-1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oport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quirú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gi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qu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-1"/>
          <w:w w:val="100"/>
        </w:rPr>
        <w:t>b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1"/>
          <w:w w:val="100"/>
        </w:rPr>
        <w:t>de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1"/>
          <w:w w:val="100"/>
        </w:rPr>
        <w:t>ñ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f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bri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1"/>
          <w:w w:val="100"/>
        </w:rPr>
        <w:t>posit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v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édi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h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sta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s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1"/>
          <w:w w:val="100"/>
        </w:rPr>
        <w:t>ste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c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intr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operator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1"/>
          <w:w w:val="100"/>
        </w:rPr>
        <w:t>uestr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lí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-2"/>
          <w:w w:val="100"/>
        </w:rPr>
        <w:t>e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I+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tie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en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u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objet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v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tr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cio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d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-1"/>
          <w:w w:val="100"/>
        </w:rPr>
        <w:t>p</w:t>
      </w:r>
      <w:r>
        <w:rPr>
          <w:b w:val="0"/>
          <w:bCs w:val="0"/>
          <w:spacing w:val="1"/>
          <w:w w:val="100"/>
        </w:rPr>
        <w:t>uest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esi</w:t>
      </w:r>
      <w:r>
        <w:rPr>
          <w:b w:val="0"/>
          <w:bCs w:val="0"/>
          <w:spacing w:val="-1"/>
          <w:w w:val="100"/>
        </w:rPr>
        <w:t>d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des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clíni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c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et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s</w:t>
      </w:r>
      <w:r>
        <w:rPr>
          <w:b w:val="0"/>
          <w:bCs w:val="0"/>
          <w:spacing w:val="0"/>
          <w:w w:val="100"/>
        </w:rPr>
        <w:t>: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ge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era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estructur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titanio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lta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ent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po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p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stru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ege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er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ción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tejid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ó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3"/>
          <w:w w:val="100"/>
        </w:rPr>
        <w:t>o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p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oduci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2"/>
          <w:w w:val="100"/>
        </w:rPr>
        <w:t>‘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af</w:t>
      </w:r>
      <w:r>
        <w:rPr>
          <w:b w:val="0"/>
          <w:bCs w:val="0"/>
          <w:spacing w:val="-3"/>
          <w:w w:val="100"/>
        </w:rPr>
        <w:t>f</w:t>
      </w:r>
      <w:r>
        <w:rPr>
          <w:b w:val="0"/>
          <w:bCs w:val="0"/>
          <w:spacing w:val="1"/>
          <w:w w:val="100"/>
        </w:rPr>
        <w:t>ol</w:t>
      </w:r>
      <w:r>
        <w:rPr>
          <w:b w:val="0"/>
          <w:bCs w:val="0"/>
          <w:spacing w:val="-1"/>
          <w:w w:val="100"/>
        </w:rPr>
        <w:t>d</w:t>
      </w:r>
      <w:r>
        <w:rPr>
          <w:b w:val="0"/>
          <w:bCs w:val="0"/>
          <w:spacing w:val="1"/>
          <w:w w:val="100"/>
        </w:rPr>
        <w:t>s</w:t>
      </w:r>
      <w:r>
        <w:rPr>
          <w:b w:val="0"/>
          <w:bCs w:val="0"/>
          <w:spacing w:val="0"/>
          <w:w w:val="100"/>
        </w:rPr>
        <w:t>’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1"/>
          <w:w w:val="100"/>
        </w:rPr>
        <w:t>biopolí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os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-2"/>
          <w:w w:val="100"/>
        </w:rPr>
        <w:t>e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b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orb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1"/>
          <w:w w:val="100"/>
        </w:rPr>
        <w:t>ble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p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stru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ege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er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de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artí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g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tejido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b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dos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-2"/>
          <w:w w:val="100"/>
        </w:rPr>
        <w:t>e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l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z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i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p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1"/>
          <w:w w:val="100"/>
        </w:rPr>
        <w:t>ante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edi</w:t>
      </w:r>
      <w:r>
        <w:rPr>
          <w:b w:val="0"/>
          <w:bCs w:val="0"/>
          <w:spacing w:val="-1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3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p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cirug</w:t>
      </w:r>
      <w:r>
        <w:rPr>
          <w:b w:val="0"/>
          <w:bCs w:val="0"/>
          <w:spacing w:val="-1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ortopédi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crá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eo-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xilof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c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l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tor</w:t>
      </w:r>
      <w:r>
        <w:rPr>
          <w:b w:val="0"/>
          <w:bCs w:val="0"/>
          <w:spacing w:val="-1"/>
          <w:w w:val="100"/>
        </w:rPr>
        <w:t>á</w:t>
      </w:r>
      <w:r>
        <w:rPr>
          <w:b w:val="0"/>
          <w:bCs w:val="0"/>
          <w:spacing w:val="1"/>
          <w:w w:val="100"/>
        </w:rPr>
        <w:t>ci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</w:r>
    </w:p>
    <w:p>
      <w:pPr>
        <w:spacing w:line="160" w:lineRule="exact" w:before="5"/>
        <w:rPr>
          <w:sz w:val="16"/>
          <w:szCs w:val="16"/>
        </w:rPr>
      </w:pPr>
      <w:r>
        <w:rPr/>
        <w:br w:type="column"/>
      </w:r>
      <w:r>
        <w:rPr>
          <w:sz w:val="16"/>
          <w:szCs w:val="16"/>
        </w:rPr>
      </w:r>
    </w:p>
    <w:p>
      <w:pPr>
        <w:pStyle w:val="BodyText"/>
        <w:spacing w:line="266" w:lineRule="auto"/>
        <w:ind w:left="324" w:right="1153"/>
        <w:jc w:val="left"/>
      </w:pP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1"/>
          <w:w w:val="100"/>
        </w:rPr>
        <w:t>u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ocirug</w:t>
      </w:r>
      <w:r>
        <w:rPr>
          <w:b w:val="0"/>
          <w:bCs w:val="0"/>
          <w:spacing w:val="-1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hu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os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de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ol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1"/>
          <w:w w:val="100"/>
        </w:rPr>
        <w:t>posit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v</w:t>
      </w:r>
      <w:r>
        <w:rPr>
          <w:b w:val="0"/>
          <w:bCs w:val="0"/>
          <w:spacing w:val="1"/>
          <w:w w:val="100"/>
        </w:rPr>
        <w:t>os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eri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p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cirug</w:t>
      </w:r>
      <w:r>
        <w:rPr>
          <w:b w:val="0"/>
          <w:bCs w:val="0"/>
          <w:spacing w:val="-1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3"/>
          <w:w w:val="100"/>
        </w:rPr>
        <w:t>v</w:t>
      </w:r>
      <w:r>
        <w:rPr>
          <w:b w:val="0"/>
          <w:bCs w:val="0"/>
          <w:spacing w:val="1"/>
          <w:w w:val="100"/>
        </w:rPr>
        <w:t>eteri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nuest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boratorio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5"/>
          <w:w w:val="100"/>
        </w:rPr>
        <w:t>C</w:t>
      </w:r>
      <w:r>
        <w:rPr>
          <w:b w:val="0"/>
          <w:bCs w:val="0"/>
          <w:spacing w:val="1"/>
          <w:w w:val="100"/>
        </w:rPr>
        <w:t>AD</w:t>
      </w:r>
      <w:r>
        <w:rPr>
          <w:b w:val="0"/>
          <w:bCs w:val="0"/>
          <w:spacing w:val="-5"/>
          <w:w w:val="100"/>
        </w:rPr>
        <w:t>C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0"/>
          <w:w w:val="100"/>
        </w:rPr>
        <w:t>M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(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-1"/>
          <w:w w:val="100"/>
        </w:rPr>
        <w:t>p</w:t>
      </w:r>
      <w:r>
        <w:rPr>
          <w:b w:val="0"/>
          <w:bCs w:val="0"/>
          <w:spacing w:val="1"/>
          <w:w w:val="100"/>
        </w:rPr>
        <w:t>ute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Aide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Design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-1"/>
          <w:w w:val="100"/>
        </w:rPr>
        <w:t>p</w:t>
      </w:r>
      <w:r>
        <w:rPr>
          <w:b w:val="0"/>
          <w:bCs w:val="0"/>
          <w:spacing w:val="1"/>
          <w:w w:val="100"/>
        </w:rPr>
        <w:t>ute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Aided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anuf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cturi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g)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5"/>
          <w:w w:val="100"/>
        </w:rPr>
        <w:t> </w:t>
      </w:r>
      <w:r>
        <w:rPr>
          <w:b w:val="0"/>
          <w:bCs w:val="0"/>
          <w:spacing w:val="1"/>
          <w:w w:val="100"/>
        </w:rPr>
        <w:t>de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ol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p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i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genier</w:t>
      </w:r>
      <w:r>
        <w:rPr>
          <w:b w:val="0"/>
          <w:bCs w:val="0"/>
          <w:spacing w:val="-1"/>
          <w:w w:val="100"/>
        </w:rPr>
        <w:t>í</w:t>
      </w:r>
      <w:r>
        <w:rPr>
          <w:b w:val="0"/>
          <w:bCs w:val="0"/>
          <w:spacing w:val="1"/>
          <w:w w:val="100"/>
        </w:rPr>
        <w:t>a,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1"/>
          <w:w w:val="100"/>
        </w:rPr>
        <w:t>ñ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-3"/>
          <w:w w:val="100"/>
        </w:rPr>
        <w:t>v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1"/>
          <w:w w:val="100"/>
        </w:rPr>
        <w:t>z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-3"/>
          <w:w w:val="100"/>
        </w:rPr>
        <w:t>o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s</w:t>
      </w:r>
      <w:r>
        <w:rPr>
          <w:b w:val="0"/>
          <w:bCs w:val="0"/>
          <w:spacing w:val="0"/>
          <w:w w:val="100"/>
        </w:rPr>
        <w:t>í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f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bri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dit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v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on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polí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(</w:t>
      </w:r>
      <w:r>
        <w:rPr>
          <w:b w:val="0"/>
          <w:bCs w:val="0"/>
          <w:spacing w:val="1"/>
          <w:w w:val="100"/>
        </w:rPr>
        <w:t>esteriolitograf</w:t>
      </w:r>
      <w:r>
        <w:rPr>
          <w:b w:val="0"/>
          <w:bCs w:val="0"/>
          <w:spacing w:val="-1"/>
          <w:w w:val="100"/>
        </w:rPr>
        <w:t>í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0"/>
          <w:w w:val="100"/>
        </w:rPr>
        <w:t>)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titani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(</w:t>
      </w:r>
      <w:r>
        <w:rPr>
          <w:b w:val="0"/>
          <w:bCs w:val="0"/>
          <w:spacing w:val="1"/>
          <w:w w:val="100"/>
        </w:rPr>
        <w:t>elect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b</w:t>
      </w:r>
      <w:r>
        <w:rPr>
          <w:b w:val="0"/>
          <w:bCs w:val="0"/>
          <w:spacing w:val="-2"/>
          <w:w w:val="100"/>
        </w:rPr>
        <w:t>e</w:t>
      </w:r>
      <w:r>
        <w:rPr>
          <w:b w:val="0"/>
          <w:bCs w:val="0"/>
          <w:spacing w:val="1"/>
          <w:w w:val="100"/>
        </w:rPr>
        <w:t>am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elti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g)</w:t>
      </w:r>
      <w:r>
        <w:rPr>
          <w:b w:val="0"/>
          <w:bCs w:val="0"/>
          <w:spacing w:val="0"/>
          <w:w w:val="100"/>
        </w:rPr>
        <w:t>;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nuest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boratori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Bio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at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óni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1"/>
          <w:w w:val="100"/>
        </w:rPr>
        <w:t>de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ol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ta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-2"/>
          <w:w w:val="100"/>
        </w:rPr>
        <w:t>e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integr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elect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áni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1"/>
          <w:w w:val="100"/>
        </w:rPr>
        <w:t>odifi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p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-1"/>
          <w:w w:val="100"/>
        </w:rPr>
        <w:t>á</w:t>
      </w:r>
      <w:r>
        <w:rPr>
          <w:b w:val="0"/>
          <w:bCs w:val="0"/>
          <w:spacing w:val="1"/>
          <w:w w:val="100"/>
        </w:rPr>
        <w:t>qui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s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1"/>
          <w:w w:val="100"/>
        </w:rPr>
        <w:t>pec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l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z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ción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i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genier</w:t>
      </w:r>
      <w:r>
        <w:rPr>
          <w:b w:val="0"/>
          <w:bCs w:val="0"/>
          <w:spacing w:val="-1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t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1"/>
          <w:w w:val="100"/>
        </w:rPr>
        <w:t>u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1"/>
          <w:w w:val="100"/>
        </w:rPr>
        <w:t>a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p</w:t>
      </w:r>
      <w:r>
        <w:rPr>
          <w:b w:val="0"/>
          <w:bCs w:val="0"/>
          <w:spacing w:val="1"/>
          <w:w w:val="100"/>
        </w:rPr>
        <w:t>ar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1"/>
          <w:w w:val="100"/>
        </w:rPr>
        <w:t>ege</w:t>
      </w:r>
      <w:r>
        <w:rPr>
          <w:b w:val="0"/>
          <w:bCs w:val="0"/>
          <w:spacing w:val="-1"/>
          <w:w w:val="100"/>
        </w:rPr>
        <w:t>n</w:t>
      </w:r>
      <w:r>
        <w:rPr>
          <w:b w:val="0"/>
          <w:bCs w:val="0"/>
          <w:spacing w:val="1"/>
          <w:w w:val="100"/>
        </w:rPr>
        <w:t>er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1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1"/>
          <w:w w:val="100"/>
        </w:rPr>
        <w:t>tejidos.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 w:before="1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ind w:left="720" w:right="0"/>
        <w:jc w:val="left"/>
        <w:rPr>
          <w:rFonts w:ascii="Archer Bold" w:hAnsi="Archer Bold" w:cs="Archer Bold" w:eastAsia="Archer Bold"/>
        </w:rPr>
      </w:pPr>
      <w:r>
        <w:rPr/>
        <w:pict>
          <v:group style="position:absolute;margin-left:464.892853pt;margin-top:-.585345pt;width:17.049899pt;height:17.063399pt;mso-position-horizontal-relative:page;mso-position-vertical-relative:paragraph;z-index:-1356" coordorigin="9298,-12" coordsize="341,341">
            <v:shape style="position:absolute;left:9298;top:-12;width:341;height:341" coordorigin="9298,-12" coordsize="341,341" path="m9470,-12l9403,1,9349,37,9312,91,9298,153,9298,159,9299,178,9320,243,9362,292,9420,323,9464,330,9488,328,9552,307,9601,265,9618,240,9383,240,9379,239,9376,236,9392,219,9370,219,9370,130,9392,130,9389,128,9384,124,9380,120,9372,109,9370,103,9370,93,9371,88,9377,80,9382,78,9618,78,9616,73,9573,24,9515,-5,9493,-10,9470,-12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527,177l9505,177,9561,236,9557,239,9554,240,9618,240,9624,229,9628,219,9567,219,9527,177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392,130l9370,130,9373,134,9377,137,9381,140,9414,164,9370,219,9392,219,9432,177,9456,177,9454,176,9452,174,9449,172,9437,163,9392,130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636,130l9567,130,9567,219,9628,219,9632,208,9637,186,9639,164,9639,156,9637,136,9636,130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456,177l9432,177,9436,180,9440,183,9464,196,9472,196,9500,181,9467,181,9465,181,9461,179,9459,178,9456,177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618,78l9554,78,9558,79,9565,87,9567,91,9567,102,9565,108,9558,119,9553,124,9535,137,9496,166,9489,171,9470,181,9500,181,9505,177,9527,177,9518,168,9532,157,9560,137,9564,134,9567,130,9636,130,9633,114,9626,93,9618,78xe" filled="t" fillcolor="#009FE3" stroked="f">
              <v:path arrowok="t"/>
              <v:fill type="solid"/>
            </v:shape>
            <w10:wrap type="none"/>
          </v:group>
        </w:pict>
      </w:r>
      <w:hyperlink r:id="rId77"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bio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m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edi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a@i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3"/>
            <w:w w:val="100"/>
          </w:rPr>
          <w:t>t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n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s.o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4"/>
            <w:w w:val="100"/>
          </w:rPr>
          <w:t>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g</w:t>
        </w:r>
        <w:r>
          <w:rPr>
            <w:rFonts w:ascii="Archer Bold" w:hAnsi="Archer Bold" w:cs="Archer Bold" w:eastAsia="Archer Bold"/>
            <w:b w:val="0"/>
            <w:bCs w:val="0"/>
            <w:color w:val="000000"/>
            <w:spacing w:val="0"/>
            <w:w w:val="100"/>
          </w:rPr>
        </w:r>
      </w:hyperlink>
    </w:p>
    <w:p>
      <w:pPr>
        <w:spacing w:after="0"/>
        <w:jc w:val="left"/>
        <w:rPr>
          <w:rFonts w:ascii="Archer Bold" w:hAnsi="Archer Bold" w:cs="Archer Bold" w:eastAsia="Archer Bold"/>
        </w:rPr>
        <w:sectPr>
          <w:type w:val="continuous"/>
          <w:pgSz w:w="16838" w:h="11920" w:orient="landscape"/>
          <w:pgMar w:top="1080" w:bottom="280" w:left="2420" w:right="440"/>
          <w:cols w:num="2" w:equalWidth="0">
            <w:col w:w="6514" w:space="40"/>
            <w:col w:w="7424"/>
          </w:cols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group style="position:absolute;margin-left:785.054993pt;margin-top:530.788025pt;width:56.835015pt;height:34.016pt;mso-position-horizontal-relative:page;mso-position-vertical-relative:page;z-index:-1359" coordorigin="15701,10616" coordsize="1137,680">
            <v:shape style="position:absolute;left:15701;top:10616;width:1137;height:680" coordorigin="15701,10616" coordsize="1137,680" path="m15701,11296l16838,11296,16838,10616,15701,10616,15701,11296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81.389008pt;margin-top:503.195007pt;width:123.219pt;height:92.581pt;mso-position-horizontal-relative:page;mso-position-vertical-relative:page;z-index:-1355" coordorigin="9628,10064" coordsize="2464,1852">
            <v:group style="position:absolute;left:10718;top:10074;width:285;height:1068" coordorigin="10718,10074" coordsize="285,1068">
              <v:shape style="position:absolute;left:10718;top:10074;width:285;height:1068" coordorigin="10718,10074" coordsize="285,1068" path="m11002,11142l10718,11142,10718,10074,11002,10074,11002,11142xe" filled="t" fillcolor="#BCE4FA" stroked="f">
                <v:path arrowok="t"/>
                <v:fill type="solid"/>
              </v:shape>
            </v:group>
            <v:group style="position:absolute;left:10718;top:11450;width:285;height:455" coordorigin="10718,11450" coordsize="285,455">
              <v:shape style="position:absolute;left:10718;top:11450;width:285;height:455" coordorigin="10718,11450" coordsize="285,455" path="m10718,11906l11002,11906,11002,11450,10718,11450,10718,11906xe" filled="t" fillcolor="#BCE4FA" stroked="f">
                <v:path arrowok="t"/>
                <v:fill type="solid"/>
              </v:shape>
            </v:group>
            <v:group style="position:absolute;left:11014;top:11154;width:1068;height:285" coordorigin="11014,11154" coordsize="1068,285">
              <v:shape style="position:absolute;left:11014;top:11154;width:1068;height:285" coordorigin="11014,11154" coordsize="1068,285" path="m12082,11438l11014,11438,11014,11154,12082,11154,12082,11438xe" filled="t" fillcolor="#BCE4FA" stroked="f">
                <v:path arrowok="t"/>
                <v:fill type="solid"/>
              </v:shape>
            </v:group>
            <v:group style="position:absolute;left:9638;top:11154;width:1068;height:285" coordorigin="9638,11154" coordsize="1068,285">
              <v:shape style="position:absolute;left:9638;top:11154;width:1068;height:285" coordorigin="9638,11154" coordsize="1068,285" path="m10706,11438l9638,11438,9638,11154,10706,11154,10706,11438xe" filled="t" fillcolor="#BCE4FA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70.865997pt;margin-top:272.126007pt;width:56.693pt;height:56.693pt;mso-position-horizontal-relative:page;mso-position-vertical-relative:page;z-index:-1354" coordorigin="1417,5443" coordsize="1134,1134">
            <v:shape style="position:absolute;left:1417;top:5443;width:1134;height:1134" type="#_x0000_t75">
              <v:imagedata r:id="rId78" o:title=""/>
            </v:shape>
            <v:group style="position:absolute;left:1529;top:5579;width:906;height:866" coordorigin="1529,5579" coordsize="906,866">
              <v:shape style="position:absolute;left:1529;top:5579;width:906;height:866" coordorigin="1529,5579" coordsize="906,866" path="m1583,6287l1562,6287,1674,6421,1672,6427,1680,6435,1689,6441,1698,6445,1704,6429,1710,6411,1712,6403,1680,6403,1583,6287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1632,6281l1610,6281,1687,6375,1685,6385,1682,6393,1680,6403,1712,6403,1715,6391,1719,6371,1722,6353,1690,6353,1632,6281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1859,6281l1637,6281,1642,6283,1653,6283,1665,6285,1693,6319,1692,6335,1691,6345,1690,6353,1722,6353,1722,6349,1724,6329,1725,6309,1725,6293,1694,6293,1688,6287,1808,6287,1849,6283,1859,6281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1646,6251l1600,6251,1579,6253,1561,6257,1544,6261,1529,6265,1535,6275,1540,6283,1546,6293,1551,6291,1556,6289,1562,6287,1583,6287,1581,6285,1590,6283,1600,6281,1859,6281,1888,6275,1907,6269,1924,6263,1937,6257,1726,6257,1726,6255,1687,6255,1668,6253,1646,6251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1808,6287l1694,6287,1694,6293,1725,6293,1725,6289,1787,6289,1808,6287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1750,6233l1727,6233,1748,6257,1770,6257,1750,6233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1754,6175l1732,6175,1800,6257,1937,6257,1942,6255,1821,6255,1754,6175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1897,6013l1856,6013,1836,6015,1778,6031,1730,6073,1707,6131,1690,6235,1687,6255,1726,6255,1727,6241,1727,6233,1750,6233,1729,6207,1731,6185,1732,6175,1754,6175,1735,6153,1737,6143,1739,6133,1742,6123,1763,6123,1748,6105,1760,6081,1781,6081,1771,6069,1777,6063,1784,6059,1792,6057,1814,6057,1809,6051,1817,6049,1836,6045,2004,6045,1980,6019,1941,6015,1916,6015,1897,6013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1763,6123l1742,6123,1849,6251,1830,6255,1942,6255,1954,6249,1868,6249,1763,6123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1781,6081l1760,6081,1894,6241,1885,6243,1877,6247,1868,6249,1954,6249,1958,6247,1971,6235,1910,6235,1781,6081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1814,6057l1792,6057,1932,6225,1925,6229,1918,6233,1910,6235,1971,6235,1981,6223,1986,6215,1946,6215,1814,6057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1857,6045l1836,6045,1960,6197,1956,6205,1952,6211,1946,6215,1986,6215,1990,6207,1997,6189,1999,6179,1967,6179,1857,6045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1910,6045l1888,6045,1974,6149,1972,6159,1970,6169,1967,6179,1999,6179,2002,6169,2006,6147,2008,6125,1977,6125,1910,6045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2004,6045l1910,6045,1927,6047,1942,6047,1979,6091,1979,6101,1978,6105,1978,6115,1977,6125,2008,6125,2010,6101,2011,6081,2011,6073,2011,6065,1980,6065,1966,6049,2007,6049,2004,6045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2187,6053l2078,6053,2090,6059,2103,6061,2116,6061,2117,6063,2127,6101,2167,6097,2172,6057,2186,6055,2187,6053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2256,6003l2005,6003,2012,6013,2020,6021,2029,6027,2029,6029,2016,6065,2052,6085,2078,6053,2187,6053,2188,6051,2196,6049,2255,6049,2242,6017,2248,6011,2254,6005,2256,6003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2255,6049l2197,6049,2224,6077,2258,6055,2255,6049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2007,6049l1966,6049,1980,6051,1980,6065,2011,6065,2011,6053,2007,6049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1962,5789l1943,5825,1975,5849,1972,5859,1970,5867,1968,5875,1968,5875,1929,5883,1930,5923,1970,5931,1971,5939,1972,5945,1977,5957,1976,5957,1947,5981,1967,6017,2005,6003,2256,6003,2259,5997,2129,5997,2107,5995,2053,5959,2034,5921,2035,5893,2062,5831,2114,5803,2300,5803,2299,5801,1999,5801,1962,5789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2300,5803l2114,5803,2140,5805,2164,5811,2213,5851,2227,5889,2224,5913,2193,5973,2137,5997,2259,5997,2260,5999,2298,6011,2317,5975,2285,5949,2285,5949,2287,5941,2289,5931,2291,5923,2292,5923,2331,5915,2330,5875,2290,5869,2288,5865,2286,5857,2285,5851,2279,5839,2281,5837,2310,5819,2300,5803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2036,5721l2002,5743,2018,5781,2011,5787,2005,5793,2000,5801,2299,5801,2296,5797,2253,5797,2254,5795,2246,5787,2239,5779,2230,5771,2231,5771,2237,5751,2064,5751,2063,5749,2036,5721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2289,5785l2253,5797,2296,5797,2289,5785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2277,5579l2248,5637,2244,5683,2245,5707,2245,5717,2248,5747,2281,5783,2341,5783,2399,5769,2426,5753,2297,5753,2278,5729,2276,5701,2276,5697,2275,5685,2297,5685,2277,5661,2278,5651,2279,5641,2281,5631,2303,5631,2286,5611,2289,5603,2291,5597,2294,5591,2286,5585,2277,5579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2297,5685l2275,5685,2331,5753,2426,5753,2429,5751,2352,5751,2297,5685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2133,5697l2093,5701,2088,5741,2080,5745,2072,5747,2064,5751,2237,5751,2239,5745,2182,5745,2169,5741,2143,5737,2143,5735,2133,5697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2303,5631l2281,5631,2380,5747,2361,5751,2429,5751,2435,5747,2433,5743,2398,5743,2303,5631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2208,5713l2182,5745,2239,5745,2243,5733,2208,5713xe" filled="t" fillcolor="#FFFFFF" stroked="f">
                <v:path arrowok="t"/>
                <v:fill type="solid"/>
              </v:shape>
              <v:shape style="position:absolute;left:1529;top:5579;width:906;height:866" coordorigin="1529,5579" coordsize="906,866" path="m2319,5609l2425,5735,2416,5739,2398,5743,2433,5743,2390,5683,2363,5653,2348,5637,2334,5623,2319,5609xe" filled="t" fillcolor="#FFFFFF" stroked="f">
                <v:path arrowok="t"/>
                <v:fill type="solid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10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10204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48.384016pt;height:35.25pt;mso-position-horizontal-relative:char;mso-position-vertical-relative:line" type="#_x0000_t75">
            <v:imagedata r:id="rId79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6838" w:h="11920" w:orient="landscape"/>
          <w:pgMar w:top="1080" w:bottom="280" w:left="2420" w:right="440"/>
        </w:sectPr>
      </w:pPr>
    </w:p>
    <w:p>
      <w:pPr>
        <w:spacing w:line="130" w:lineRule="exact" w:before="2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237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307.40427pt;height:204.96pt;mso-position-horizontal-relative:char;mso-position-vertical-relative:line" type="#_x0000_t75">
            <v:imagedata r:id="rId80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90" w:lineRule="exact" w:before="4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pgSz w:w="16838" w:h="11920" w:orient="landscape"/>
          <w:pgMar w:header="0" w:footer="939" w:top="1080" w:bottom="1120" w:left="440" w:right="1300"/>
        </w:sectPr>
      </w:pPr>
    </w:p>
    <w:p>
      <w:pPr>
        <w:pStyle w:val="Heading3"/>
        <w:spacing w:before="27"/>
        <w:ind w:left="2394" w:right="0"/>
        <w:jc w:val="left"/>
      </w:pPr>
      <w:r>
        <w:rPr/>
        <w:pict>
          <v:group style="position:absolute;margin-left:.0pt;margin-top:530.645996pt;width:56.693pt;height:34.016pt;mso-position-horizontal-relative:page;mso-position-vertical-relative:page;z-index:-1353" coordorigin="0,10613" coordsize="1134,680">
            <v:shape style="position:absolute;left:0;top:10613;width:1134;height:680" coordorigin="0,10613" coordsize="1134,680" path="m0,11293l1134,11293,1134,10613,0,10613,0,11293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70.3666pt;margin-top:529.932983pt;width:48.5484pt;height:35.371pt;mso-position-horizontal-relative:page;mso-position-vertical-relative:page;z-index:-1352" type="#_x0000_t75">
            <v:imagedata r:id="rId81" o:title=""/>
          </v:shape>
        </w:pict>
      </w:r>
      <w:r>
        <w:rPr/>
        <w:pict>
          <v:shape style="position:absolute;margin-left:135.090408pt;margin-top:529.934021pt;width:75.375559pt;height:35.345893pt;mso-position-horizontal-relative:page;mso-position-vertical-relative:page;z-index:-1351" type="#_x0000_t75">
            <v:imagedata r:id="rId82" o:title=""/>
          </v:shape>
        </w:pict>
      </w:r>
      <w:r>
        <w:rPr/>
        <w:pict>
          <v:group style="position:absolute;margin-left:70.865997pt;margin-top:-17.322115pt;width:56.693pt;height:56.694pt;mso-position-horizontal-relative:page;mso-position-vertical-relative:paragraph;z-index:-1350" coordorigin="1417,-346" coordsize="1134,1134">
            <v:shape style="position:absolute;left:1417;top:-346;width:1134;height:1134" type="#_x0000_t75">
              <v:imagedata r:id="rId83" o:title=""/>
            </v:shape>
            <v:group style="position:absolute;left:1636;top:-167;width:753;height:852" coordorigin="1636,-167" coordsize="753,852">
              <v:shape style="position:absolute;left:1636;top:-167;width:753;height:852" coordorigin="1636,-167" coordsize="753,852" path="m1976,-165l1954,-165,1911,-161,1870,-153,1851,-147,1832,-141,1814,-131,1797,-123,1734,-75,1693,-27,1663,27,1640,103,1636,147,1637,171,1651,245,1677,303,1723,363,1780,419,1797,437,1810,453,1819,467,1824,481,1824,585,1827,609,1861,663,1923,685,1999,685,2061,665,2093,619,1924,619,1904,613,1892,595,1891,519,2099,519,2099,487,2102,473,2109,459,2114,453,1885,453,1843,387,1828,373,1812,357,1757,303,1716,235,1703,169,1704,145,1714,83,1738,27,1789,-35,1841,-71,1897,-93,1956,-101,1963,-101,1983,-107,1995,-125,1990,-151,1976,-165xe" filled="t" fillcolor="#FFFFFF" stroked="f">
                <v:path arrowok="t"/>
                <v:fill type="solid"/>
              </v:shape>
              <v:shape style="position:absolute;left:1636;top:-167;width:753;height:852" coordorigin="1636,-167" coordsize="753,852" path="m2099,519l2033,519,2033,585,2025,607,2007,619,2093,619,2096,611,2099,587,2099,519xe" filled="t" fillcolor="#FFFFFF" stroked="f">
                <v:path arrowok="t"/>
                <v:fill type="solid"/>
              </v:shape>
              <v:shape style="position:absolute;left:1636;top:-167;width:753;height:852" coordorigin="1636,-167" coordsize="753,852" path="m2204,277l2186,281,2170,299,2155,315,2141,329,2128,341,2100,369,2058,415,2040,447,1885,453,2114,453,2121,443,2137,425,2185,379,2234,317,2233,299,2222,285,2204,277xe" filled="t" fillcolor="#FFFFFF" stroked="f">
                <v:path arrowok="t"/>
                <v:fill type="solid"/>
              </v:shape>
              <v:shape style="position:absolute;left:1636;top:-167;width:753;height:852" coordorigin="1636,-167" coordsize="753,852" path="m1861,227l1859,227,1843,233,1833,249,1832,277,1848,289,1874,291,1888,277,1893,253,1882,235,1861,227xe" filled="t" fillcolor="#FFFFFF" stroked="f">
                <v:path arrowok="t"/>
                <v:fill type="solid"/>
              </v:shape>
              <v:shape style="position:absolute;left:1636;top:-167;width:753;height:852" coordorigin="1636,-167" coordsize="753,852" path="m2290,127l2129,127,2137,133,2146,139,2155,143,2162,181,2173,201,2192,209,2225,209,2245,203,2257,185,2264,143,2275,137,2286,131,2290,127xe" filled="t" fillcolor="#FFFFFF" stroked="f">
                <v:path arrowok="t"/>
                <v:fill type="solid"/>
              </v:shape>
              <v:shape style="position:absolute;left:1636;top:-167;width:753;height:852" coordorigin="1636,-167" coordsize="753,852" path="m1920,-29l1862,-11,1804,45,1779,101,1773,171,1788,183,1815,185,1829,171,1835,145,1838,123,1845,103,1884,55,1922,35,1929,31,1939,21,1943,3,1936,-21,1920,-29xe" filled="t" fillcolor="#FFFFFF" stroked="f">
                <v:path arrowok="t"/>
                <v:fill type="solid"/>
              </v:shape>
              <v:shape style="position:absolute;left:1636;top:-167;width:753;height:852" coordorigin="1636,-167" coordsize="753,852" path="m2089,-95l2069,-95,2053,-85,2034,-49,2031,-31,2038,-13,2077,15,2077,31,2045,57,2034,73,2034,91,2053,127,2067,139,2086,143,2129,127,2290,127,2295,123,2368,123,2386,91,2386,87,2198,87,2190,85,2187,83,2184,83,2181,81,2178,79,2175,77,2173,77,2170,75,2168,73,2166,71,2144,17,2144,11,2145,9,2145,7,2148,-7,2154,-17,2164,-27,2167,-29,2168,-31,2171,-33,2172,-33,2174,-35,2176,-37,2179,-39,2182,-39,2183,-41,2187,-41,2191,-43,2198,-45,2388,-45,2388,-49,2371,-83,2128,-83,2089,-95xe" filled="t" fillcolor="#FFFFFF" stroked="f">
                <v:path arrowok="t"/>
                <v:fill type="solid"/>
              </v:shape>
              <v:shape style="position:absolute;left:1636;top:-167;width:753;height:852" coordorigin="1636,-167" coordsize="753,852" path="m2368,123l2295,123,2333,135,2352,135,2368,123xe" filled="t" fillcolor="#FFFFFF" stroked="f">
                <v:path arrowok="t"/>
                <v:fill type="solid"/>
              </v:shape>
              <v:shape style="position:absolute;left:1636;top:-167;width:753;height:852" coordorigin="1636,-167" coordsize="753,852" path="m2388,-45l2222,-45,2230,-43,2233,-41,2237,-41,2241,-39,2245,-37,2246,-35,2248,-33,2252,-31,2254,-29,2257,-25,2258,-25,2266,-17,2272,-7,2275,7,2276,15,2276,27,2276,31,2276,31,2275,35,2273,47,2268,57,2259,67,2258,67,2253,71,2251,73,2249,75,2246,77,2244,79,2240,81,2236,83,2233,83,2229,85,2228,85,2221,87,2386,87,2389,73,2382,55,2375,49,2343,27,2343,13,2343,11,2376,-15,2387,-29,2388,-45xe" filled="t" fillcolor="#FFFFFF" stroked="f">
                <v:path arrowok="t"/>
                <v:fill type="solid"/>
              </v:shape>
              <v:shape style="position:absolute;left:1636;top:-167;width:753;height:852" coordorigin="1636,-167" coordsize="753,852" path="m2228,-167l2193,-167,2173,-161,2161,-143,2155,-101,2145,-97,2136,-91,2128,-83,2371,-83,2370,-85,2290,-85,2285,-89,2280,-93,2273,-97,2268,-99,2265,-101,2258,-139,2248,-159,2228,-167xe" filled="t" fillcolor="#FFFFFF" stroked="f">
                <v:path arrowok="t"/>
                <v:fill type="solid"/>
              </v:shape>
              <v:shape style="position:absolute;left:1636;top:-167;width:753;height:852" coordorigin="1636,-167" coordsize="753,852" path="m2338,-101l2290,-85,2370,-85,2357,-97,2338,-101xe" filled="t" fillcolor="#FFFFFF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464.881989pt;margin-top:-234.695602pt;width:306.180357pt;height:204.96pt;mso-position-horizontal-relative:page;mso-position-vertical-relative:paragraph;z-index:-1349" type="#_x0000_t75">
            <v:imagedata r:id="rId84" o:title=""/>
          </v:shape>
        </w:pict>
      </w:r>
      <w:r>
        <w:rPr/>
        <w:pict>
          <v:group style="position:absolute;margin-left:457.759399pt;margin-top:476.151703pt;width:121.194695pt;height:119.6243pt;mso-position-horizontal-relative:page;mso-position-vertical-relative:page;z-index:-1347" coordorigin="9155,9523" coordsize="2424,2392">
            <v:group style="position:absolute;left:9694;top:10974;width:492;height:518" coordorigin="9694,10974" coordsize="492,518">
              <v:shape style="position:absolute;left:9694;top:10974;width:492;height:518" coordorigin="9694,10974" coordsize="492,518" path="m9809,10974l9694,11178,9711,11191,9728,11204,9778,11245,9825,11289,9870,11336,9911,11386,9950,11438,9985,11493,10185,11375,10140,11305,10091,11238,10037,11175,9980,11115,9919,11059,9854,11007,9832,10990,9809,10974xe" filled="t" fillcolor="#BCE4FA" stroked="f">
                <v:path arrowok="t"/>
                <v:fill type="solid"/>
              </v:shape>
            </v:group>
            <v:group style="position:absolute;left:9165;top:10755;width:531;height:353" coordorigin="9165,10755" coordsize="531,353">
              <v:shape style="position:absolute;left:9165;top:10755;width:531;height:353" coordorigin="9165,10755" coordsize="531,353" path="m9165,10755l9165,10990,9188,10992,9210,10994,9275,11003,9340,11017,9403,11034,9464,11055,9523,11080,9581,11108,9696,10905,9623,10869,9547,10836,9469,10809,9389,10787,9306,10771,9222,10759,9194,10757,9165,10755xe" filled="t" fillcolor="#BCE4FA" stroked="f">
                <v:path arrowok="t"/>
                <v:fill type="solid"/>
              </v:shape>
            </v:group>
            <v:group style="position:absolute;left:10047;top:11493;width:315;height:412" coordorigin="10047,11493" coordsize="315,412">
              <v:shape style="position:absolute;left:10047;top:11493;width:315;height:412" coordorigin="10047,11493" coordsize="315,412" path="m10248,11493l10047,11611,10055,11630,10063,11649,10084,11708,10102,11768,10117,11830,10128,11893,10129,11906,10362,11906,10351,11828,10335,11747,10314,11669,10289,11592,10259,11518,10248,11493xe" filled="t" fillcolor="#BCE4FA" stroked="f">
                <v:path arrowok="t"/>
                <v:fill type="solid"/>
              </v:shape>
            </v:group>
            <v:group style="position:absolute;left:9995;top:10445;width:711;height:742" coordorigin="9995,10445" coordsize="711,742">
              <v:shape style="position:absolute;left:9995;top:10445;width:711;height:742" coordorigin="9995,10445" coordsize="711,742" path="m10111,10445l9995,10648,10026,10669,10057,10691,10116,10736,10173,10784,10228,10835,10281,10888,10331,10944,10379,11001,10424,11061,10467,11123,10507,11187,10707,11070,10660,10995,10611,10923,10558,10854,10503,10787,10444,10722,10383,10661,10318,10602,10252,10547,10182,10494,10147,10469,10111,10445xe" filled="t" fillcolor="#BCE4FA" stroked="f">
                <v:path arrowok="t"/>
                <v:fill type="solid"/>
              </v:shape>
            </v:group>
            <v:group style="position:absolute;left:9165;top:10144;width:832;height:435" coordorigin="9165,10144" coordsize="832,435">
              <v:shape style="position:absolute;left:9165;top:10144;width:832;height:435" coordorigin="9165,10144" coordsize="832,435" path="m9165,10144l9165,10378,9204,10380,9242,10383,9318,10392,9394,10404,9467,10419,9540,10438,9612,10460,9681,10485,9750,10513,9817,10545,9882,10579,9997,10376,9922,10336,9844,10300,9765,10267,9684,10238,9601,10212,9516,10190,9431,10173,9343,10159,9255,10149,9210,10146,9165,10144xe" filled="t" fillcolor="#BCE4FA" stroked="f">
                <v:path arrowok="t"/>
                <v:fill type="solid"/>
              </v:shape>
            </v:group>
            <v:group style="position:absolute;left:10570;top:11187;width:396;height:718" coordorigin="10570,11187" coordsize="396,718">
              <v:shape style="position:absolute;left:10570;top:11187;width:396;height:718" coordorigin="10570,11187" coordsize="396,718" path="m10770,11187l10570,11305,10586,11337,10600,11370,10628,11438,10653,11507,10675,11577,10693,11648,10709,11721,10722,11795,10731,11870,10734,11906,10966,11906,10961,11844,10950,11757,10935,11671,10916,11587,10894,11504,10868,11422,10839,11342,10806,11264,10789,11225,10770,11187xe" filled="t" fillcolor="#BCE4FA" stroked="f">
                <v:path arrowok="t"/>
                <v:fill type="solid"/>
              </v:shape>
            </v:group>
            <v:group style="position:absolute;left:10296;top:9915;width:931;height:966" coordorigin="10296,9915" coordsize="931,966">
              <v:shape style="position:absolute;left:10296;top:9915;width:931;height:966" coordorigin="10296,9915" coordsize="931,966" path="m10412,9915l10296,10119,10341,10148,10385,10178,10470,10242,10552,10310,10631,10381,10706,10456,10778,10535,10846,10617,10911,10702,10971,10790,11028,10882,11228,10765,11165,10663,11097,10564,11026,10469,10950,10378,10869,10291,10785,10207,10697,10128,10606,10052,10510,9982,10462,9948,10412,9915xe" filled="t" fillcolor="#BCE4FA" stroked="f">
                <v:path arrowok="t"/>
                <v:fill type="solid"/>
              </v:shape>
            </v:group>
            <v:group style="position:absolute;left:11092;top:10882;width:477;height:1024" coordorigin="11092,10882" coordsize="477,1024">
              <v:shape style="position:absolute;left:11092;top:10882;width:477;height:1024" coordorigin="11092,10882" coordsize="477,1024" path="m11292,10882l11092,10999,11115,11045,11137,11092,11178,11188,11214,11286,11247,11386,11274,11488,11298,11591,11316,11697,11330,11804,11338,11906,11569,11906,11565,11839,11559,11779,11552,11719,11544,11659,11523,11542,11497,11426,11466,11312,11430,11201,11389,11092,11343,10985,11318,10933,11292,10882xe" filled="t" fillcolor="#BCE4FA" stroked="f">
                <v:path arrowok="t"/>
                <v:fill type="solid"/>
              </v:shape>
            </v:group>
            <v:group style="position:absolute;left:9165;top:9533;width:1133;height:517" coordorigin="9165,9533" coordsize="1133,517">
              <v:shape style="position:absolute;left:9165;top:9533;width:1133;height:517" coordorigin="9165,9533" coordsize="1133,517" path="m9165,9533l9165,9767,9220,9770,9275,9773,9383,9785,9490,9801,9595,9822,9698,9849,9800,9880,9899,9916,9996,9956,10091,10001,10183,10050,10298,9847,10196,9792,10090,9742,9982,9697,9872,9657,9759,9623,9644,9593,9527,9570,9468,9560,9408,9552,9348,9545,9287,9539,9227,9535,9165,9533xe" filled="t" fillcolor="#BCE4FA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330.967590pt;margin-top:476.152008pt;width:121.195299pt;height:119.624pt;mso-position-horizontal-relative:page;mso-position-vertical-relative:page;z-index:-1346" coordorigin="6619,9523" coordsize="2424,2392">
            <v:group style="position:absolute;left:8502;top:10755;width:531;height:353" coordorigin="8502,10755" coordsize="531,353">
              <v:shape style="position:absolute;left:8502;top:10755;width:531;height:353" coordorigin="8502,10755" coordsize="531,353" path="m9033,10755l8948,10763,8864,10776,8783,10794,8703,10818,8626,10847,8551,10880,8502,10905,8618,11108,8637,11099,8656,11089,8715,11063,8775,11041,8838,11022,8901,11007,8967,10997,9033,10990,9033,10755xe" filled="t" fillcolor="#BCE4FA" stroked="f">
                <v:path arrowok="t"/>
                <v:fill type="solid"/>
              </v:shape>
            </v:group>
            <v:group style="position:absolute;left:8013;top:10974;width:492;height:518" coordorigin="8013,10974" coordsize="492,518">
              <v:shape style="position:absolute;left:8013;top:10974;width:492;height:518" coordorigin="8013,10974" coordsize="492,518" path="m8389,10974l8322,11024,8259,11077,8199,11134,8143,11195,8091,11260,8043,11328,8013,11375,8213,11493,8224,11474,8236,11456,8274,11403,8314,11352,8358,11304,8404,11259,8453,11217,8505,11178,8389,10974xe" filled="t" fillcolor="#BCE4FA" stroked="f">
                <v:path arrowok="t"/>
                <v:fill type="solid"/>
              </v:shape>
            </v:group>
            <v:group style="position:absolute;left:7837;top:11493;width:315;height:412" coordorigin="7837,11493" coordsize="315,412">
              <v:shape style="position:absolute;left:7837;top:11493;width:315;height:412" coordorigin="7837,11493" coordsize="315,412" path="m7951,11493l7919,11567,7892,11643,7870,11721,7852,11801,7839,11883,7837,11906,8069,11906,8071,11893,8074,11872,8086,11809,8102,11747,8121,11688,8143,11630,8151,11611,7951,11493xe" filled="t" fillcolor="#BCE4FA" stroked="f">
                <v:path arrowok="t"/>
                <v:fill type="solid"/>
              </v:shape>
            </v:group>
            <v:group style="position:absolute;left:7492;top:10445;width:711;height:742" coordorigin="7492,10445" coordsize="711,742">
              <v:shape style="position:absolute;left:7492;top:10445;width:711;height:742" coordorigin="7492,10445" coordsize="711,742" path="m8088,10445l8016,10494,7947,10547,7880,10602,7816,10661,7754,10722,7696,10787,7640,10854,7588,10923,7538,10995,7492,11070,7692,11187,7711,11155,7732,11123,7774,11061,7819,11001,7867,10944,7918,10888,7970,10835,8025,10784,8083,10736,8142,10691,8203,10648,8088,10445xe" filled="t" fillcolor="#BCE4FA" stroked="f">
                <v:path arrowok="t"/>
                <v:fill type="solid"/>
              </v:shape>
            </v:group>
            <v:group style="position:absolute;left:8201;top:10144;width:832;height:435" coordorigin="8201,10144" coordsize="832,435">
              <v:shape style="position:absolute;left:8201;top:10144;width:832;height:435" coordorigin="8201,10144" coordsize="832,435" path="m9033,10144l8944,10149,8855,10159,8768,10173,8682,10190,8598,10212,8515,10238,8434,10267,8354,10300,8277,10336,8201,10376,8316,10579,8349,10561,8382,10545,8448,10513,8517,10485,8587,10460,8658,10438,8731,10419,8805,10404,8880,10392,8956,10383,9033,10378,9033,10144xe" filled="t" fillcolor="#BCE4FA" stroked="f">
                <v:path arrowok="t"/>
                <v:fill type="solid"/>
              </v:shape>
            </v:group>
            <v:group style="position:absolute;left:7233;top:11187;width:396;height:718" coordorigin="7233,11187" coordsize="396,718">
              <v:shape style="position:absolute;left:7233;top:11187;width:396;height:718" coordorigin="7233,11187" coordsize="396,718" path="m7428,11187l7392,11264,7360,11342,7330,11422,7304,11504,7282,11587,7264,11671,7249,11758,7238,11844,7233,11906,7464,11906,7467,11870,7472,11832,7483,11757,7497,11684,7514,11612,7534,11542,7558,11472,7584,11404,7613,11337,7628,11305,7428,11187xe" filled="t" fillcolor="#BCE4FA" stroked="f">
                <v:path arrowok="t"/>
                <v:fill type="solid"/>
              </v:shape>
            </v:group>
            <v:group style="position:absolute;left:6971;top:9915;width:931;height:966" coordorigin="6971,9915" coordsize="931,966">
              <v:shape style="position:absolute;left:6971;top:9915;width:931;height:966" coordorigin="6971,9915" coordsize="931,966" path="m7787,9915l7688,9982,7593,10052,7501,10128,7413,10207,7329,10291,7249,10378,7173,10469,7101,10564,7034,10663,6971,10765,7171,10882,7198,10836,7227,10790,7288,10702,7352,10617,7420,10535,7492,10456,7568,10381,7647,10310,7729,10242,7814,10178,7902,10119,7787,9915xe" filled="t" fillcolor="#BCE4FA" stroked="f">
                <v:path arrowok="t"/>
                <v:fill type="solid"/>
              </v:shape>
            </v:group>
            <v:group style="position:absolute;left:6629;top:10882;width:477;height:1024" coordorigin="6629,10882" coordsize="477,1024">
              <v:shape style="position:absolute;left:6629;top:10882;width:477;height:1024" coordorigin="6629,10882" coordsize="477,1024" path="m6907,10882l6856,10985,6810,11092,6769,11201,6732,11312,6701,11426,6675,11542,6654,11659,6646,11719,6639,11779,6634,11839,6630,11900,6629,11906,6861,11906,6864,11858,6869,11804,6882,11697,6901,11591,6924,11488,6952,11386,6984,11286,7021,11188,7062,11092,7107,10999,6907,10882e" filled="t" fillcolor="#BCE4FA" stroked="f">
                <v:path arrowok="t"/>
                <v:fill type="solid"/>
              </v:shape>
            </v:group>
            <v:group style="position:absolute;left:7900;top:9533;width:1133;height:517" coordorigin="7900,9533" coordsize="1133,517">
              <v:shape style="position:absolute;left:7900;top:9533;width:1133;height:517" coordorigin="7900,9533" coordsize="1133,517" path="m9033,9533l8972,9535,8911,9539,8850,9545,8790,9552,8731,9560,8671,9570,8554,9593,8439,9623,8327,9657,8216,9697,8108,9742,8003,9792,7900,9847,8015,10050,8061,10025,8108,10001,8202,9956,8300,9916,8399,9880,8500,9849,8603,9822,8708,9801,8815,9785,8923,9773,9033,9767,9033,9533xe" filled="t" fillcolor="#BCE4FA" stroked="f">
                <v:path arrowok="t"/>
                <v:fill type="solid"/>
              </v:shape>
            </v:group>
            <w10:wrap type="none"/>
          </v:group>
        </w:pict>
      </w:r>
      <w:r>
        <w:rPr>
          <w:b w:val="0"/>
          <w:bCs w:val="0"/>
          <w:color w:val="009FE3"/>
          <w:spacing w:val="0"/>
          <w:w w:val="100"/>
        </w:rPr>
        <w:t>INN</w:t>
      </w:r>
      <w:r>
        <w:rPr>
          <w:b w:val="0"/>
          <w:bCs w:val="0"/>
          <w:color w:val="009FE3"/>
          <w:spacing w:val="-4"/>
          <w:w w:val="100"/>
        </w:rPr>
        <w:t>O</w:t>
      </w:r>
      <w:r>
        <w:rPr>
          <w:b w:val="0"/>
          <w:bCs w:val="0"/>
          <w:color w:val="009FE3"/>
          <w:spacing w:val="-12"/>
          <w:w w:val="100"/>
        </w:rPr>
        <w:t>V</w:t>
      </w:r>
      <w:r>
        <w:rPr>
          <w:b w:val="0"/>
          <w:bCs w:val="0"/>
          <w:color w:val="009FE3"/>
          <w:spacing w:val="-4"/>
          <w:w w:val="100"/>
        </w:rPr>
        <w:t>A</w:t>
      </w:r>
      <w:r>
        <w:rPr>
          <w:b w:val="0"/>
          <w:bCs w:val="0"/>
          <w:color w:val="009FE3"/>
          <w:spacing w:val="0"/>
          <w:w w:val="100"/>
        </w:rPr>
        <w:t>CIÓN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40" w:lineRule="exact" w:before="2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2394" w:right="3"/>
        <w:jc w:val="left"/>
      </w:pP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tr</w:t>
      </w:r>
      <w:r>
        <w:rPr>
          <w:b w:val="0"/>
          <w:bCs w:val="0"/>
          <w:spacing w:val="-10"/>
          <w:w w:val="100"/>
        </w:rPr>
        <w:t>a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4"/>
          <w:w w:val="100"/>
        </w:rPr>
        <w:t>é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8"/>
          <w:w w:val="100"/>
        </w:rPr>
        <w:t>o</w:t>
      </w:r>
      <w:r>
        <w:rPr>
          <w:b w:val="0"/>
          <w:bCs w:val="0"/>
          <w:spacing w:val="-9"/>
          <w:w w:val="100"/>
        </w:rPr>
        <w:t>y</w:t>
      </w:r>
      <w:r>
        <w:rPr>
          <w:b w:val="0"/>
          <w:bCs w:val="0"/>
          <w:spacing w:val="-4"/>
          <w:w w:val="100"/>
        </w:rPr>
        <w:t>ecto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opio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Eje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ut</w:t>
      </w:r>
      <w:r>
        <w:rPr>
          <w:b w:val="0"/>
          <w:bCs w:val="0"/>
          <w:spacing w:val="-9"/>
          <w:w w:val="100"/>
        </w:rPr>
        <w:t>i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egio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l,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9"/>
          <w:w w:val="100"/>
        </w:rPr>
        <w:t>o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4"/>
          <w:w w:val="100"/>
        </w:rPr>
        <w:t>ste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at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z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in</w:t>
      </w:r>
      <w:r>
        <w:rPr>
          <w:b w:val="0"/>
          <w:bCs w:val="0"/>
          <w:spacing w:val="-7"/>
          <w:w w:val="100"/>
        </w:rPr>
        <w:t>n</w:t>
      </w:r>
      <w:r>
        <w:rPr>
          <w:b w:val="0"/>
          <w:bCs w:val="0"/>
          <w:spacing w:val="-9"/>
          <w:w w:val="100"/>
        </w:rPr>
        <w:t>o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tejido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oduct</w:t>
      </w:r>
      <w:r>
        <w:rPr>
          <w:b w:val="0"/>
          <w:bCs w:val="0"/>
          <w:spacing w:val="-9"/>
          <w:w w:val="100"/>
        </w:rPr>
        <w:t>i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11"/>
          <w:w w:val="100"/>
        </w:rPr>
        <w:t>C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inter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4"/>
          <w:w w:val="100"/>
        </w:rPr>
        <w:t>l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z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I+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4"/>
          <w:w w:val="100"/>
        </w:rPr>
        <w:t>tra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-8"/>
          <w:w w:val="100"/>
        </w:rPr>
        <w:t>f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tec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olog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4"/>
          <w:w w:val="100"/>
        </w:rPr>
        <w:t>u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oo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di</w:t>
      </w:r>
      <w:r>
        <w:rPr>
          <w:b w:val="0"/>
          <w:bCs w:val="0"/>
          <w:spacing w:val="-7"/>
          <w:w w:val="100"/>
        </w:rPr>
        <w:t>n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los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ur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8"/>
          <w:w w:val="100"/>
        </w:rPr>
        <w:t>o</w:t>
      </w:r>
      <w:r>
        <w:rPr>
          <w:b w:val="0"/>
          <w:bCs w:val="0"/>
          <w:spacing w:val="-9"/>
          <w:w w:val="100"/>
        </w:rPr>
        <w:t>y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dimient</w:t>
      </w:r>
      <w:r>
        <w:rPr>
          <w:b w:val="0"/>
          <w:bCs w:val="0"/>
          <w:spacing w:val="-9"/>
          <w:w w:val="100"/>
        </w:rPr>
        <w:t>o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in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9"/>
          <w:w w:val="100"/>
        </w:rPr>
        <w:t>o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bierta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2394" w:right="0"/>
        <w:jc w:val="left"/>
      </w:pP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oli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lo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8"/>
          <w:w w:val="100"/>
        </w:rPr>
        <w:t>l</w:t>
      </w:r>
      <w:r>
        <w:rPr>
          <w:b w:val="0"/>
          <w:bCs w:val="0"/>
          <w:spacing w:val="-4"/>
          <w:w w:val="100"/>
        </w:rPr>
        <w:t>úste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11"/>
          <w:w w:val="100"/>
        </w:rPr>
        <w:t>C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objet</w:t>
      </w:r>
      <w:r>
        <w:rPr>
          <w:b w:val="0"/>
          <w:bCs w:val="0"/>
          <w:spacing w:val="-9"/>
          <w:w w:val="100"/>
        </w:rPr>
        <w:t>i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ejora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petit</w:t>
      </w:r>
      <w:r>
        <w:rPr>
          <w:b w:val="0"/>
          <w:bCs w:val="0"/>
          <w:spacing w:val="-9"/>
          <w:w w:val="100"/>
        </w:rPr>
        <w:t>i</w:t>
      </w:r>
      <w:r>
        <w:rPr>
          <w:b w:val="0"/>
          <w:bCs w:val="0"/>
          <w:spacing w:val="-4"/>
          <w:w w:val="100"/>
        </w:rPr>
        <w:t>vi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ecto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oduct</w:t>
      </w:r>
      <w:r>
        <w:rPr>
          <w:b w:val="0"/>
          <w:bCs w:val="0"/>
          <w:spacing w:val="-9"/>
          <w:w w:val="100"/>
        </w:rPr>
        <w:t>i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ari</w:t>
      </w:r>
      <w:r>
        <w:rPr>
          <w:b w:val="0"/>
          <w:bCs w:val="0"/>
          <w:spacing w:val="-9"/>
          <w:w w:val="100"/>
        </w:rPr>
        <w:t>o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0"/>
          <w:w w:val="100"/>
        </w:rPr>
      </w:r>
    </w:p>
    <w:p>
      <w:pPr>
        <w:spacing w:line="130" w:lineRule="exact" w:before="9"/>
        <w:rPr>
          <w:sz w:val="13"/>
          <w:szCs w:val="13"/>
        </w:rPr>
      </w:pPr>
      <w:r>
        <w:rPr/>
        <w:br w:type="column"/>
      </w:r>
      <w:r>
        <w:rPr>
          <w:sz w:val="13"/>
          <w:szCs w:val="13"/>
        </w:rPr>
      </w:r>
    </w:p>
    <w:p>
      <w:pPr>
        <w:pStyle w:val="BodyText"/>
        <w:spacing w:line="266" w:lineRule="auto"/>
        <w:ind w:left="300" w:right="189"/>
        <w:jc w:val="left"/>
      </w:pPr>
      <w:r>
        <w:rPr>
          <w:b w:val="0"/>
          <w:bCs w:val="0"/>
          <w:spacing w:val="-4"/>
          <w:w w:val="100"/>
        </w:rPr>
        <w:t>Of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8"/>
          <w:w w:val="100"/>
        </w:rPr>
        <w:t>f</w:t>
      </w:r>
      <w:r>
        <w:rPr>
          <w:b w:val="0"/>
          <w:bCs w:val="0"/>
          <w:spacing w:val="-4"/>
          <w:w w:val="100"/>
        </w:rPr>
        <w:t>or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oramient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gestió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9"/>
          <w:w w:val="100"/>
        </w:rPr>
        <w:t>o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ultur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in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9"/>
          <w:w w:val="100"/>
        </w:rPr>
        <w:t>o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4"/>
          <w:w w:val="100"/>
        </w:rPr>
        <w:t>dora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esta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oporte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300" w:right="666"/>
        <w:jc w:val="left"/>
      </w:pP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Gobier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11"/>
          <w:w w:val="100"/>
        </w:rPr>
        <w:t>C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ción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ple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ent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ción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g</w:t>
      </w:r>
      <w:r>
        <w:rPr>
          <w:b w:val="0"/>
          <w:bCs w:val="0"/>
          <w:spacing w:val="-4"/>
          <w:w w:val="100"/>
        </w:rPr>
        <w:t>uimient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políti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6"/>
          <w:w w:val="100"/>
        </w:rPr>
        <w:t>ú</w:t>
      </w:r>
      <w:r>
        <w:rPr>
          <w:b w:val="0"/>
          <w:bCs w:val="0"/>
          <w:spacing w:val="-4"/>
          <w:w w:val="100"/>
        </w:rPr>
        <w:t>bli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cio</w:t>
      </w:r>
      <w:r>
        <w:rPr>
          <w:b w:val="0"/>
          <w:bCs w:val="0"/>
          <w:spacing w:val="-7"/>
          <w:w w:val="100"/>
        </w:rPr>
        <w:t>n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on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300" w:right="275"/>
        <w:jc w:val="left"/>
      </w:pP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I+D+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ot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ecto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estratégi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os.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Gestio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ob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er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4"/>
          <w:w w:val="100"/>
        </w:rPr>
        <w:t>atorio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6"/>
          <w:w w:val="100"/>
        </w:rPr>
        <w:t>ú</w:t>
      </w:r>
      <w:r>
        <w:rPr>
          <w:b w:val="0"/>
          <w:bCs w:val="0"/>
          <w:spacing w:val="-4"/>
          <w:w w:val="100"/>
        </w:rPr>
        <w:t>bli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p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4"/>
          <w:w w:val="100"/>
        </w:rPr>
        <w:t>ata</w:t>
      </w:r>
      <w:r>
        <w:rPr>
          <w:b w:val="0"/>
          <w:bCs w:val="0"/>
          <w:spacing w:val="-8"/>
          <w:w w:val="100"/>
        </w:rPr>
        <w:t>f</w:t>
      </w:r>
      <w:r>
        <w:rPr>
          <w:b w:val="0"/>
          <w:bCs w:val="0"/>
          <w:spacing w:val="-4"/>
          <w:w w:val="100"/>
        </w:rPr>
        <w:t>or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de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4"/>
          <w:w w:val="100"/>
        </w:rPr>
        <w:t>vigi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7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tec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ológi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5"/>
          <w:w w:val="100"/>
        </w:rPr>
        <w:t>s</w:t>
      </w:r>
      <w:r>
        <w:rPr>
          <w:b w:val="0"/>
          <w:bCs w:val="0"/>
          <w:spacing w:val="-4"/>
          <w:w w:val="100"/>
        </w:rPr>
        <w:t>ecto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estratégi</w:t>
      </w:r>
      <w:r>
        <w:rPr>
          <w:b w:val="0"/>
          <w:bCs w:val="0"/>
          <w:spacing w:val="-6"/>
          <w:w w:val="100"/>
        </w:rPr>
        <w:t>c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11"/>
          <w:w w:val="100"/>
        </w:rPr>
        <w:t>C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ar</w:t>
      </w:r>
      <w:r>
        <w:rPr>
          <w:b w:val="0"/>
          <w:bCs w:val="0"/>
          <w:spacing w:val="-6"/>
          <w:w w:val="100"/>
        </w:rPr>
        <w:t>i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s.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 w:before="1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ind w:left="696" w:right="0"/>
        <w:jc w:val="left"/>
        <w:rPr>
          <w:rFonts w:ascii="Archer Bold" w:hAnsi="Archer Bold" w:cs="Archer Bold" w:eastAsia="Archer Bold"/>
        </w:rPr>
      </w:pPr>
      <w:r>
        <w:rPr/>
        <w:pict>
          <v:group style="position:absolute;margin-left:464.892853pt;margin-top:-.585338pt;width:17.049899pt;height:17.063399pt;mso-position-horizontal-relative:page;mso-position-vertical-relative:paragraph;z-index:-1348" coordorigin="9298,-12" coordsize="341,341">
            <v:shape style="position:absolute;left:9298;top:-12;width:341;height:341" coordorigin="9298,-12" coordsize="341,341" path="m9470,-12l9403,1,9349,37,9312,91,9298,153,9298,159,9299,178,9320,243,9362,292,9420,323,9464,330,9488,328,9552,307,9601,265,9618,240,9383,240,9379,239,9376,236,9392,219,9370,219,9370,130,9392,130,9389,128,9384,124,9380,120,9372,109,9370,103,9370,93,9371,88,9377,80,9382,78,9618,78,9616,73,9573,24,9515,-5,9493,-10,9470,-12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527,177l9505,177,9561,236,9557,239,9554,240,9618,240,9624,229,9628,219,9567,219,9527,177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392,130l9370,130,9373,134,9377,137,9381,140,9414,164,9370,219,9392,219,9432,177,9456,177,9454,176,9452,174,9449,172,9437,163,9392,130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636,130l9567,130,9567,219,9628,219,9632,208,9637,186,9639,164,9639,156,9637,136,9636,130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456,177l9432,177,9436,180,9440,183,9464,196,9472,196,9500,181,9467,181,9465,181,9461,179,9459,178,9456,177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618,78l9554,78,9558,79,9565,87,9567,91,9567,102,9565,108,9558,119,9553,124,9535,137,9496,166,9489,171,9470,181,9500,181,9505,177,9527,177,9518,168,9532,157,9560,137,9564,134,9567,130,9636,130,9633,114,9626,93,9618,78xe" filled="t" fillcolor="#009FE3" stroked="f">
              <v:path arrowok="t"/>
              <v:fill type="solid"/>
            </v:shape>
            <w10:wrap type="none"/>
          </v:group>
        </w:pict>
      </w:r>
      <w:hyperlink r:id="rId85"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in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n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4"/>
            <w:w w:val="100"/>
          </w:rPr>
          <w:t>o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4"/>
            <w:w w:val="100"/>
          </w:rPr>
          <w:t>v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cion@i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3"/>
            <w:w w:val="100"/>
          </w:rPr>
          <w:t>t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n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s.o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4"/>
            <w:w w:val="100"/>
          </w:rPr>
          <w:t>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g</w:t>
        </w:r>
        <w:r>
          <w:rPr>
            <w:rFonts w:ascii="Archer Bold" w:hAnsi="Archer Bold" w:cs="Archer Bold" w:eastAsia="Archer Bold"/>
            <w:b w:val="0"/>
            <w:bCs w:val="0"/>
            <w:color w:val="000000"/>
            <w:spacing w:val="0"/>
            <w:w w:val="100"/>
          </w:rPr>
        </w:r>
      </w:hyperlink>
    </w:p>
    <w:p>
      <w:pPr>
        <w:spacing w:after="0"/>
        <w:jc w:val="left"/>
        <w:rPr>
          <w:rFonts w:ascii="Archer Bold" w:hAnsi="Archer Bold" w:cs="Archer Bold" w:eastAsia="Archer Bold"/>
        </w:rPr>
        <w:sectPr>
          <w:type w:val="continuous"/>
          <w:pgSz w:w="16838" w:h="11920" w:orient="landscape"/>
          <w:pgMar w:top="1080" w:bottom="280" w:left="440" w:right="1300"/>
          <w:cols w:num="2" w:equalWidth="0">
            <w:col w:w="8518" w:space="40"/>
            <w:col w:w="6540"/>
          </w:cols>
        </w:sectPr>
      </w:pPr>
    </w:p>
    <w:p>
      <w:pPr>
        <w:spacing w:line="130" w:lineRule="exact" w:before="2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414" w:right="14398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306.304497pt;height:208.32pt;mso-position-horizontal-relative:char;mso-position-vertical-relative:line" type="#_x0000_t75">
            <v:imagedata r:id="rId86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30" w:lineRule="exact" w:before="7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pgSz w:w="16838" w:h="11920" w:orient="landscape"/>
          <w:pgMar w:header="0" w:footer="936" w:top="1080" w:bottom="1120" w:left="2420" w:right="440"/>
        </w:sectPr>
      </w:pPr>
    </w:p>
    <w:p>
      <w:pPr>
        <w:spacing w:line="100" w:lineRule="exact"/>
        <w:rPr>
          <w:sz w:val="10"/>
          <w:szCs w:val="10"/>
        </w:rPr>
      </w:pPr>
      <w:r>
        <w:rPr/>
        <w:pict>
          <v:group style="position:absolute;margin-left:785.054993pt;margin-top:530.788025pt;width:56.835015pt;height:34.016pt;mso-position-horizontal-relative:page;mso-position-vertical-relative:page;z-index:-1345" coordorigin="15701,10616" coordsize="1137,680">
            <v:shape style="position:absolute;left:15701;top:10616;width:1137;height:680" coordorigin="15701,10616" coordsize="1137,680" path="m15701,11296l16838,11296,16838,10616,15701,10616,15701,11296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533.897461pt;margin-top:432.852386pt;width:237.441808pt;height:162.9236pt;mso-position-horizontal-relative:page;mso-position-vertical-relative:page;z-index:-1344" coordorigin="10678,8657" coordsize="4749,3258">
            <v:shape style="position:absolute;left:12625;top:10599;width:971;height:707" type="#_x0000_t75">
              <v:imagedata r:id="rId87" o:title=""/>
            </v:shape>
            <v:shape style="position:absolute;left:13919;top:10599;width:1508;height:707" type="#_x0000_t75">
              <v:imagedata r:id="rId88" o:title=""/>
            </v:shape>
            <v:group style="position:absolute;left:10688;top:10043;width:1745;height:1862" coordorigin="10688,10043" coordsize="1745,1862">
              <v:shape style="position:absolute;left:10688;top:10043;width:1745;height:1862" coordorigin="10688,10043" coordsize="1745,1862" path="m11683,10043l11602,10135,11554,10191,11507,10249,11461,10306,11416,10365,11373,10424,11330,10484,11289,10545,11248,10606,11209,10668,11171,10731,11133,10794,11097,10859,11062,10923,11028,10989,10996,11054,10964,11121,10933,11188,10904,11256,10876,11324,10849,11391,10824,11458,10800,11526,10777,11593,10756,11661,10735,11730,10716,11799,10697,11868,10688,11906,10784,11906,10795,11858,10833,11726,10874,11595,10920,11466,10970,11339,11024,11213,11082,11089,11144,10967,11210,10847,11280,10729,11354,10614,11431,10501,11513,10390,11598,10282,11686,10177,11815,10177,11683,10043e" filled="t" fillcolor="#0BBBEF" stroked="f">
                <v:path arrowok="t"/>
                <v:fill type="solid"/>
              </v:shape>
              <v:shape style="position:absolute;left:10688;top:10043;width:1745;height:1862" coordorigin="10688,10043" coordsize="1745,1862" path="m11815,10177l11686,10177,12308,10804,12243,10884,12180,10966,12120,11050,12062,11135,12008,11222,11956,11310,11907,11399,11861,11490,11818,11583,11778,11677,11741,11771,11706,11868,11694,11906,11790,11906,11825,11808,11862,11712,11903,11617,11947,11524,11994,11432,12044,11341,12096,11252,12152,11165,12211,11079,12273,10995,12337,10912,12405,10832,12433,10799,11815,10177e" filled="t" fillcolor="#0BBBEF" stroked="f">
                <v:path arrowok="t"/>
                <v:fill type="solid"/>
              </v:shape>
            </v:group>
            <v:group style="position:absolute;left:11932;top:8667;width:2702;height:1881" coordorigin="11932,8667" coordsize="2702,1881">
              <v:shape style="position:absolute;left:11932;top:8667;width:2702;height:1881" coordorigin="11932,8667" coordsize="2702,1881" path="m14634,8667l14514,8674,14443,8680,14372,8686,14301,8694,14230,8703,14160,8714,14090,8725,14020,8738,13950,8751,13881,8766,13811,8782,13743,8800,13674,8818,13606,8838,13538,8858,13470,8880,13403,8903,13336,8928,13269,8953,13203,8979,13135,9008,13068,9038,13001,9068,12935,9100,12870,9133,12805,9167,12741,9203,12677,9239,12614,9276,12552,9315,12490,9355,12430,9395,12369,9437,12310,9480,12251,9524,12193,9569,12135,9615,12079,9662,12023,9711,11967,9760,11932,9792,12682,10548,12714,10520,12794,10452,12831,10423,12687,10423,12065,9796,12169,9707,12276,9621,12386,9539,12498,9461,12612,9387,12729,9316,12848,9250,12969,9187,13092,9129,13217,9074,13344,9024,13472,8978,13602,8936,13733,8898,13865,8865,13999,8836,14134,8811,14269,8791,14405,8775,14542,8764,14634,8764,14634,8667xe" filled="t" fillcolor="#0BBBEF" stroked="f">
                <v:path arrowok="t"/>
                <v:fill type="solid"/>
              </v:shape>
              <v:shape style="position:absolute;left:11932;top:8667;width:2702;height:1881" coordorigin="11932,8667" coordsize="2702,1881" path="m14634,8764l14542,8764,14542,9650,14439,9660,14337,9673,14235,9689,14135,9708,14035,9731,13936,9756,13839,9785,13742,9816,13647,9851,13553,9888,13460,9929,13368,9972,13278,10019,13189,10068,13101,10120,13015,10175,12931,10233,12848,10293,12766,10357,12687,10423,12831,10423,12876,10387,12959,10325,13045,10266,13131,10209,13220,10156,13310,10106,13401,10059,13494,10015,13588,9974,13683,9936,13780,9901,13877,9869,13976,9841,14076,9816,14178,9794,14280,9775,14383,9759,14487,9747,14591,9738,14634,9735,14634,8764xe" filled="t" fillcolor="#0BBBEF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70.865997pt;margin-top:296.980988pt;width:56.194pt;height:56.194pt;mso-position-horizontal-relative:page;mso-position-vertical-relative:page;z-index:-1343" coordorigin="1417,5940" coordsize="1124,1124">
            <v:shape style="position:absolute;left:1417;top:5940;width:1124;height:1124" type="#_x0000_t75">
              <v:imagedata r:id="rId89" o:title=""/>
            </v:shape>
            <v:group style="position:absolute;left:1487;top:6054;width:984;height:896" coordorigin="1487,6054" coordsize="984,896">
              <v:shape style="position:absolute;left:1487;top:6054;width:984;height:896" coordorigin="1487,6054" coordsize="984,896" path="m1648,6658l1557,6658,1564,6672,1572,6692,1602,6746,1638,6794,1681,6838,1696,6850,1713,6864,1765,6896,1855,6934,1948,6950,2007,6950,2087,6938,2149,6918,2217,6884,2239,6868,1951,6868,1930,6866,1852,6846,1747,6786,1703,6742,1690,6728,1678,6712,1667,6694,1657,6676,1648,6658xe" filled="t" fillcolor="#FFFFFF" stroked="f">
                <v:path arrowok="t"/>
                <v:fill type="solid"/>
              </v:shape>
              <v:shape style="position:absolute;left:1487;top:6054;width:984;height:896" coordorigin="1487,6054" coordsize="984,896" path="m2374,6554l2363,6556,2345,6568,2338,6576,2336,6588,2332,6602,2326,6622,2319,6640,2310,6660,2301,6676,2291,6694,2255,6742,2210,6786,2157,6822,2069,6858,2011,6868,2239,6868,2296,6820,2327,6786,2339,6772,2351,6754,2362,6738,2372,6720,2405,6646,2419,6596,2417,6586,2409,6572,2407,6570,2403,6566,2403,6562,2374,6554xe" filled="t" fillcolor="#FFFFFF" stroked="f">
                <v:path arrowok="t"/>
                <v:fill type="solid"/>
              </v:shape>
              <v:shape style="position:absolute;left:1487;top:6054;width:984;height:896" coordorigin="1487,6054" coordsize="984,896" path="m2122,6238l1925,6238,1925,6240,1835,6514,1834,6516,1835,6518,1920,6518,1857,6764,1856,6766,1857,6768,1862,6768,1863,6766,2113,6476,2113,6474,2111,6472,2003,6472,2123,6242,2124,6242,2124,6240,2122,6238xe" filled="t" fillcolor="#FFFFFF" stroked="f">
                <v:path arrowok="t"/>
                <v:fill type="solid"/>
              </v:shape>
              <v:shape style="position:absolute;left:1487;top:6054;width:984;height:896" coordorigin="1487,6054" coordsize="984,896" path="m1558,6464l1547,6472,1545,6476,1544,6480,1517,6562,1487,6652,1492,6664,1505,6668,1508,6668,1557,6658,1648,6658,1639,6640,1681,6632,1691,6630,1697,6620,1694,6606,1693,6604,1633,6536,1576,6474,1570,6466,1558,6464xe" filled="t" fillcolor="#FFFFFF" stroked="f">
                <v:path arrowok="t"/>
                <v:fill type="solid"/>
              </v:shape>
              <v:shape style="position:absolute;left:1487;top:6054;width:984;height:896" coordorigin="1487,6054" coordsize="984,896" path="m2240,6136l1987,6136,2049,6142,2069,6148,2142,6174,2211,6218,2256,6262,2302,6328,2319,6364,2278,6374,2268,6376,2262,6384,2264,6398,2266,6400,2383,6532,2389,6540,2400,6540,2408,6534,2411,6532,2413,6530,2414,6526,2441,6444,2468,6362,2471,6352,2469,6348,2402,6348,2390,6320,2381,6302,2371,6282,2361,6264,2349,6248,2337,6230,2324,6214,2311,6200,2297,6184,2282,6170,2267,6158,2251,6144,2240,6136xe" filled="t" fillcolor="#FFFFFF" stroked="f">
                <v:path arrowok="t"/>
                <v:fill type="solid"/>
              </v:shape>
              <v:shape style="position:absolute;left:1487;top:6054;width:984;height:896" coordorigin="1487,6054" coordsize="984,896" path="m2010,6054l1952,6054,1932,6056,1851,6072,1830,6080,1809,6086,1725,6132,1662,6186,1619,6234,1597,6268,1586,6284,1561,6340,1542,6398,1542,6398,1540,6410,1542,6420,1548,6430,1554,6438,1563,6446,1585,6450,1596,6448,1604,6442,1613,6436,1620,6428,1623,6418,1627,6402,1633,6382,1667,6310,1703,6262,1748,6220,1801,6182,1890,6146,1967,6136,2240,6136,2235,6132,2218,6122,2201,6112,2183,6102,2156,6090,2139,6082,2103,6070,2048,6058,2010,6054xe" filled="t" fillcolor="#FFFFFF" stroked="f">
                <v:path arrowok="t"/>
                <v:fill type="solid"/>
              </v:shape>
              <v:shape style="position:absolute;left:1487;top:6054;width:984;height:896" coordorigin="1487,6054" coordsize="984,896" path="m2454,6338l2447,6338,2402,6348,2469,6348,2466,6342,2454,6338xe" filled="t" fillcolor="#FFFFFF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749.304504pt;margin-top:433.352112pt;width:92.585474pt;height:89.769914pt;mso-position-horizontal-relative:page;mso-position-vertical-relative:page;z-index:-1340" coordorigin="14986,8667" coordsize="1852,1795">
            <v:shape style="position:absolute;left:14986;top:8667;width:1852;height:1795" coordorigin="14986,8667" coordsize="1852,1795" path="m14986,8667l14986,9735,15029,9738,15133,9747,15237,9759,15340,9775,15442,9794,15543,9816,15644,9841,15742,9869,15840,9901,15937,9936,16032,9974,16126,10015,16219,10059,16310,10106,16400,10156,16489,10209,16575,10266,16660,10325,16744,10387,16826,10452,16838,10462,16838,10344,16772,10293,16689,10233,16605,10175,16519,10120,16431,10068,16342,10019,16252,9972,16160,9929,16067,9888,15973,9851,15878,9816,15781,9785,15683,9756,15585,9731,15485,9708,15385,9689,15283,9673,15181,9660,15077,9650,15077,8764,15730,8764,15670,8751,15600,8738,15530,8725,15460,8713,15390,8703,15319,8694,15248,8686,15177,8679,15106,8674,14986,8667xe" filled="t" fillcolor="#0BBBEF" stroked="f">
              <v:path arrowok="t"/>
              <v:fill type="solid"/>
            </v:shape>
            <v:shape style="position:absolute;left:14986;top:8667;width:1852;height:1795" coordorigin="14986,8667" coordsize="1852,1795" path="m15730,8764l15077,8764,15214,8775,15351,8791,15486,8811,15621,8836,15754,8865,15887,8898,16018,8936,16148,8978,16276,9024,16403,9074,16527,9129,16651,9187,16772,9250,16838,9287,16838,9180,16750,9133,16685,9100,16619,9068,16552,9038,16485,9008,16417,8979,16351,8953,16284,8928,16217,8903,16150,8880,16082,8858,16014,8838,15946,8818,15877,8800,15809,8782,15739,8766,15730,8764xe" filled="t" fillcolor="#0BBBEF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9.014999pt;margin-top:-.048999pt;width:88.545pt;height:50.916pt;mso-position-horizontal-relative:page;mso-position-vertical-relative:page;z-index:-1339" coordorigin="780,-1" coordsize="1771,1018">
            <v:group style="position:absolute;left:1564;top:11;width:204;height:2" coordorigin="1564,11" coordsize="204,2">
              <v:shape style="position:absolute;left:1564;top:11;width:204;height:2" coordorigin="1564,11" coordsize="204,0" path="m1564,11l1768,11e" filled="f" stroked="t" strokeweight="1.168pt" strokecolor="#BCE4FA">
                <v:path arrowok="t"/>
              </v:shape>
            </v:group>
            <v:group style="position:absolute;left:1564;top:242;width:204;height:765" coordorigin="1564,242" coordsize="204,765">
              <v:shape style="position:absolute;left:1564;top:242;width:204;height:765" coordorigin="1564,242" coordsize="204,765" path="m1768,1007l1564,1007,1564,242,1768,242,1768,1007xe" filled="t" fillcolor="#BCE4FA" stroked="f">
                <v:path arrowok="t"/>
                <v:fill type="solid"/>
              </v:shape>
            </v:group>
            <v:group style="position:absolute;left:1776;top:30;width:765;height:204" coordorigin="1776,30" coordsize="765,204">
              <v:shape style="position:absolute;left:1776;top:30;width:765;height:204" coordorigin="1776,30" coordsize="765,204" path="m2541,234l1776,234,1776,30,2541,30,2541,234xe" filled="t" fillcolor="#BCE4FA" stroked="f">
                <v:path arrowok="t"/>
                <v:fill type="solid"/>
              </v:shape>
            </v:group>
            <v:group style="position:absolute;left:790;top:30;width:765;height:204" coordorigin="790,30" coordsize="765,204">
              <v:shape style="position:absolute;left:790;top:30;width:765;height:204" coordorigin="790,30" coordsize="765,204" path="m1555,234l790,234,790,30,1555,30,1555,234xe" filled="t" fillcolor="#BCE4FA" stroked="f">
                <v:path arrowok="t"/>
                <v:fill type="solid"/>
              </v:shape>
            </v:group>
            <w10:wrap type="none"/>
          </v:group>
        </w:pict>
      </w:r>
      <w:r>
        <w:rPr>
          <w:sz w:val="10"/>
          <w:szCs w:val="10"/>
        </w:rPr>
      </w:r>
    </w:p>
    <w:p>
      <w:pPr>
        <w:pStyle w:val="Heading3"/>
        <w:spacing w:line="187" w:lineRule="auto"/>
        <w:ind w:right="1830"/>
        <w:jc w:val="left"/>
      </w:pPr>
      <w:r>
        <w:rPr/>
        <w:pict>
          <v:shape style="position:absolute;margin-left:464.881897pt;margin-top:-240.194977pt;width:307.024494pt;height:208.32pt;mso-position-horizontal-relative:page;mso-position-vertical-relative:paragraph;z-index:-1342" type="#_x0000_t75">
            <v:imagedata r:id="rId90" o:title=""/>
          </v:shape>
        </w:pict>
      </w:r>
      <w:r>
        <w:rPr>
          <w:b w:val="0"/>
          <w:bCs w:val="0"/>
          <w:color w:val="009FE3"/>
          <w:spacing w:val="0"/>
          <w:w w:val="100"/>
        </w:rPr>
        <w:t>SERVICIOS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INSTITUCIONALES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Y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METRO</w:t>
      </w:r>
      <w:r>
        <w:rPr>
          <w:b w:val="0"/>
          <w:bCs w:val="0"/>
          <w:color w:val="009FE3"/>
          <w:spacing w:val="-12"/>
          <w:w w:val="100"/>
        </w:rPr>
        <w:t>L</w:t>
      </w:r>
      <w:r>
        <w:rPr>
          <w:b w:val="0"/>
          <w:bCs w:val="0"/>
          <w:color w:val="009FE3"/>
          <w:spacing w:val="0"/>
          <w:w w:val="100"/>
        </w:rPr>
        <w:t>OGÍA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40" w:lineRule="exact" w:before="9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right="655"/>
        <w:jc w:val="left"/>
      </w:pPr>
      <w:r>
        <w:rPr>
          <w:b w:val="0"/>
          <w:bCs w:val="0"/>
          <w:spacing w:val="0"/>
          <w:w w:val="100"/>
        </w:rPr>
        <w:t>Gestio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boratorio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Ofic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5"/>
          <w:w w:val="100"/>
        </w:rPr>
        <w:t>M</w:t>
      </w:r>
      <w:r>
        <w:rPr>
          <w:b w:val="0"/>
          <w:bCs w:val="0"/>
          <w:spacing w:val="0"/>
          <w:w w:val="100"/>
        </w:rPr>
        <w:t>et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olog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Di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dustr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que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4"/>
          <w:w w:val="100"/>
        </w:rPr>
        <w:t>e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ont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oles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b</w:t>
      </w:r>
      <w:r>
        <w:rPr>
          <w:b w:val="0"/>
          <w:bCs w:val="0"/>
          <w:spacing w:val="0"/>
          <w:w w:val="100"/>
        </w:rPr>
        <w:t>ust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bles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uto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oción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right="747"/>
        <w:jc w:val="left"/>
      </w:pP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erifi</w:t>
      </w:r>
      <w:r>
        <w:rPr>
          <w:b w:val="0"/>
          <w:bCs w:val="0"/>
          <w:spacing w:val="-4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es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do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es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eléctri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g</w:t>
      </w:r>
      <w:r>
        <w:rPr>
          <w:b w:val="0"/>
          <w:bCs w:val="0"/>
          <w:spacing w:val="0"/>
          <w:w w:val="100"/>
        </w:rPr>
        <w:t>ua.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oporte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Gobier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8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gestión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 w:before="9"/>
        <w:rPr>
          <w:sz w:val="12"/>
          <w:szCs w:val="12"/>
        </w:rPr>
      </w:pPr>
      <w:r>
        <w:rPr/>
        <w:br w:type="column"/>
      </w:r>
      <w:r>
        <w:rPr>
          <w:sz w:val="12"/>
          <w:szCs w:val="12"/>
        </w:rPr>
      </w:r>
    </w:p>
    <w:p>
      <w:pPr>
        <w:pStyle w:val="BodyText"/>
        <w:spacing w:line="266" w:lineRule="auto"/>
        <w:ind w:left="300" w:right="1102"/>
        <w:jc w:val="left"/>
      </w:pP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ator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yu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-3"/>
          <w:w w:val="100"/>
        </w:rPr>
        <w:t>u</w:t>
      </w:r>
      <w:r>
        <w:rPr>
          <w:b w:val="0"/>
          <w:bCs w:val="0"/>
          <w:spacing w:val="-5"/>
          <w:w w:val="100"/>
        </w:rPr>
        <w:t>b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-3"/>
          <w:w w:val="100"/>
        </w:rPr>
        <w:t>ú</w:t>
      </w:r>
      <w:r>
        <w:rPr>
          <w:b w:val="0"/>
          <w:bCs w:val="0"/>
          <w:spacing w:val="0"/>
          <w:w w:val="100"/>
        </w:rPr>
        <w:t>bli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sí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inic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cie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g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ehí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ulo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eléctri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0"/>
          <w:w w:val="100"/>
        </w:rPr>
        <w:t>vili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osten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bl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ent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otr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inic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at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dedor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5"/>
          <w:w w:val="100"/>
        </w:rPr>
        <w:t>y</w:t>
      </w:r>
      <w:r>
        <w:rPr>
          <w:b w:val="0"/>
          <w:bCs w:val="0"/>
          <w:spacing w:val="0"/>
          <w:w w:val="100"/>
        </w:rPr>
        <w:t>ectos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ob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tratamiento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55"/>
          <w:w w:val="100"/>
        </w:rPr>
        <w:t> </w:t>
      </w:r>
      <w:r>
        <w:rPr>
          <w:b w:val="0"/>
          <w:bCs w:val="0"/>
          <w:spacing w:val="0"/>
          <w:w w:val="100"/>
        </w:rPr>
        <w:t>los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esiduos</w:t>
      </w:r>
      <w:r>
        <w:rPr>
          <w:b w:val="0"/>
          <w:bCs w:val="0"/>
          <w:spacing w:val="55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om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Ci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r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ind w:left="696" w:right="0"/>
        <w:jc w:val="left"/>
        <w:rPr>
          <w:rFonts w:ascii="Archer Bold" w:hAnsi="Archer Bold" w:cs="Archer Bold" w:eastAsia="Archer Bold"/>
        </w:rPr>
      </w:pPr>
      <w:r>
        <w:rPr/>
        <w:pict>
          <v:group style="position:absolute;margin-left:464.892853pt;margin-top:-.585338pt;width:17.049899pt;height:17.063399pt;mso-position-horizontal-relative:page;mso-position-vertical-relative:paragraph;z-index:-1341" coordorigin="9298,-12" coordsize="341,341">
            <v:shape style="position:absolute;left:9298;top:-12;width:341;height:341" coordorigin="9298,-12" coordsize="341,341" path="m9470,-12l9403,1,9349,37,9312,91,9298,153,9298,159,9299,178,9320,243,9362,292,9420,323,9464,330,9488,328,9552,307,9601,265,9618,240,9383,240,9379,239,9376,236,9392,219,9370,219,9370,130,9392,130,9389,128,9384,124,9380,120,9372,109,9370,103,9370,93,9371,88,9377,80,9382,78,9618,78,9616,73,9573,24,9515,-5,9493,-10,9470,-12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527,177l9505,177,9561,236,9557,239,9554,240,9618,240,9624,229,9628,219,9567,219,9527,177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392,130l9370,130,9373,134,9377,137,9381,140,9414,164,9370,219,9392,219,9432,177,9456,177,9454,176,9452,174,9449,172,9437,163,9392,130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636,130l9567,130,9567,219,9628,219,9632,208,9637,186,9639,164,9639,156,9637,136,9636,130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456,177l9432,177,9436,180,9440,183,9464,196,9472,196,9500,181,9467,181,9465,181,9461,179,9459,178,9456,177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618,78l9554,78,9558,79,9565,87,9567,91,9567,102,9565,108,9558,119,9553,124,9535,137,9496,166,9489,171,9470,181,9500,181,9505,177,9527,177,9518,168,9532,157,9560,137,9564,134,9567,130,9636,130,9633,114,9626,93,9618,78xe" filled="t" fillcolor="#009FE3" stroked="f">
              <v:path arrowok="t"/>
              <v:fill type="solid"/>
            </v:shape>
            <w10:wrap type="none"/>
          </v:group>
        </w:pict>
      </w:r>
      <w:hyperlink r:id="rId91">
        <w:r>
          <w:rPr>
            <w:rFonts w:ascii="Archer Bold" w:hAnsi="Archer Bold" w:cs="Archer Bold" w:eastAsia="Archer Bold"/>
            <w:b w:val="0"/>
            <w:bCs w:val="0"/>
            <w:color w:val="009FE3"/>
            <w:spacing w:val="-1"/>
            <w:w w:val="100"/>
          </w:rPr>
          <w:t>s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ervicios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m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et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4"/>
            <w:w w:val="100"/>
          </w:rPr>
          <w:t>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olog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a@i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3"/>
            <w:w w:val="100"/>
          </w:rPr>
          <w:t>t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n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s.o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4"/>
            <w:w w:val="100"/>
          </w:rPr>
          <w:t>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g</w:t>
        </w:r>
        <w:r>
          <w:rPr>
            <w:rFonts w:ascii="Archer Bold" w:hAnsi="Archer Bold" w:cs="Archer Bold" w:eastAsia="Archer Bold"/>
            <w:b w:val="0"/>
            <w:bCs w:val="0"/>
            <w:color w:val="000000"/>
            <w:spacing w:val="0"/>
            <w:w w:val="100"/>
          </w:rPr>
        </w:r>
      </w:hyperlink>
    </w:p>
    <w:p>
      <w:pPr>
        <w:spacing w:after="0"/>
        <w:jc w:val="left"/>
        <w:rPr>
          <w:rFonts w:ascii="Archer Bold" w:hAnsi="Archer Bold" w:cs="Archer Bold" w:eastAsia="Archer Bold"/>
        </w:rPr>
        <w:sectPr>
          <w:type w:val="continuous"/>
          <w:pgSz w:w="16838" w:h="11920" w:orient="landscape"/>
          <w:pgMar w:top="1080" w:bottom="280" w:left="2420" w:right="440"/>
          <w:cols w:num="2" w:equalWidth="0">
            <w:col w:w="6538" w:space="40"/>
            <w:col w:w="7400"/>
          </w:cols>
        </w:sectPr>
      </w:pPr>
    </w:p>
    <w:p>
      <w:pPr>
        <w:spacing w:line="130" w:lineRule="exact" w:before="2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239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305.964401pt;height:204pt;mso-position-horizontal-relative:char;mso-position-vertical-relative:line" type="#_x0000_t75">
            <v:imagedata r:id="rId92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3"/>
        <w:rPr>
          <w:sz w:val="22"/>
          <w:szCs w:val="22"/>
        </w:rPr>
      </w:pPr>
      <w:r>
        <w:rPr>
          <w:sz w:val="22"/>
          <w:szCs w:val="22"/>
        </w:rPr>
      </w:r>
    </w:p>
    <w:p>
      <w:pPr>
        <w:spacing w:after="0" w:line="220" w:lineRule="exact"/>
        <w:rPr>
          <w:sz w:val="22"/>
          <w:szCs w:val="22"/>
        </w:rPr>
        <w:sectPr>
          <w:pgSz w:w="16838" w:h="11920" w:orient="landscape"/>
          <w:pgMar w:header="0" w:footer="939" w:top="1080" w:bottom="1120" w:left="440" w:right="1300"/>
        </w:sectPr>
      </w:pPr>
    </w:p>
    <w:p>
      <w:pPr>
        <w:pStyle w:val="Heading3"/>
        <w:spacing w:before="27"/>
        <w:ind w:left="2394" w:right="0"/>
        <w:jc w:val="left"/>
      </w:pPr>
      <w:r>
        <w:rPr/>
        <w:pict>
          <v:group style="position:absolute;margin-left:.0pt;margin-top:530.645996pt;width:56.693pt;height:34.016pt;mso-position-horizontal-relative:page;mso-position-vertical-relative:page;z-index:-1338" coordorigin="0,10613" coordsize="1134,680">
            <v:shape style="position:absolute;left:0;top:10613;width:1134;height:680" coordorigin="0,10613" coordsize="1134,680" path="m0,11293l1134,11293,1134,10613,0,10613,0,11293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70.3666pt;margin-top:529.932983pt;width:48.5484pt;height:35.371pt;mso-position-horizontal-relative:page;mso-position-vertical-relative:page;z-index:-1337" type="#_x0000_t75">
            <v:imagedata r:id="rId93" o:title=""/>
          </v:shape>
        </w:pict>
      </w:r>
      <w:r>
        <w:rPr/>
        <w:pict>
          <v:shape style="position:absolute;margin-left:135.090408pt;margin-top:529.934082pt;width:75.375559pt;height:35.345793pt;mso-position-horizontal-relative:page;mso-position-vertical-relative:page;z-index:-1336" type="#_x0000_t75">
            <v:imagedata r:id="rId94" o:title=""/>
          </v:shape>
        </w:pict>
      </w:r>
      <w:r>
        <w:rPr/>
        <w:pict>
          <v:group style="position:absolute;margin-left:70.865997pt;margin-top:-17.250307pt;width:56.693pt;height:56.693pt;mso-position-horizontal-relative:page;mso-position-vertical-relative:paragraph;z-index:-1335" coordorigin="1417,-345" coordsize="1134,1134">
            <v:shape style="position:absolute;left:1417;top:-345;width:1134;height:1134" type="#_x0000_t75">
              <v:imagedata r:id="rId95" o:title=""/>
            </v:shape>
            <v:group style="position:absolute;left:1470;top:-291;width:1029;height:1028" coordorigin="1470,-291" coordsize="1029,1028">
              <v:shape style="position:absolute;left:1470;top:-291;width:1029;height:1028" coordorigin="1470,-291" coordsize="1029,1028" path="m2408,27l2382,27,2361,33,2344,43,2329,57,2318,75,2078,75,2059,85,2051,105,2053,737,2073,735,2112,727,2112,137,2381,137,2371,127,2371,97,2383,85,2480,85,2477,75,2466,59,2451,45,2431,35,2408,27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2204,467l2184,477,2177,497,2184,703,2220,687,2238,677,2237,491,2226,473,2204,467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1774,509l1749,509,1729,513,1683,557,1674,603,1678,625,1720,673,1766,683,1788,679,1808,669,1824,655,1837,639,1843,623,1746,623,1734,611,1734,581,1746,569,1865,569,1913,529,1819,529,1813,525,1806,519,1791,513,1774,509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2301,425l2282,435,2275,455,2289,643,2305,631,2321,619,2336,605,2335,605,2335,449,2324,433,2301,425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1865,569l1776,569,1788,581,1788,611,1776,623,1843,623,1846,617,1849,595,1849,591,1848,587,1848,583,1865,569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2189,-243l2130,-215,2106,-155,2106,-145,2107,-135,2111,-127,1961,7,1954,13,1950,21,1950,417,1819,529,1913,529,1995,461,2005,457,2011,447,2011,45,2150,-79,2235,-79,2244,-85,2259,-99,2271,-117,2275,-129,2179,-129,2166,-141,2166,-171,2179,-183,2276,-183,2276,-185,2266,-205,2252,-221,2234,-233,2212,-241,2189,-243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1685,261l1629,291,1606,353,1610,375,1651,425,1694,437,1716,433,1736,425,1753,413,1766,399,1776,379,1884,379,1891,375,1679,375,1667,363,1667,335,1679,323,1911,323,1910,319,1850,319,1772,309,1762,295,1745,277,1729,269,1709,263,1685,261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2243,237l2187,261,2159,339,2165,359,2225,411,2246,413,2268,411,2288,403,2305,391,2319,375,2328,355,2487,353,2488,351,2231,351,2219,339,2219,311,2231,299,2498,299,2499,295,2327,293,2317,275,2303,259,2286,247,2266,241,2243,237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1911,323l1709,323,1721,335,1721,363,1709,375,1891,375,1903,369,1911,349,1911,323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2498,299l2261,299,2273,311,2273,339,2261,351,2488,351,2492,335,2496,315,2498,299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1908,-291l1889,-289,1869,-285,1850,-279,1850,319,1910,319,1908,-291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1722,33l1664,55,1640,91,1481,93,1477,111,1473,131,1470,151,1641,153,1651,171,1665,187,1682,199,1703,205,1725,209,1742,205,1793,171,1804,147,1708,147,1696,135,1696,105,1708,93,1805,93,1804,89,1794,69,1780,55,1763,43,1744,35,1722,33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2381,137l2112,137,2316,145,2325,163,2389,197,2416,199,2435,191,2451,181,2465,165,2475,145,2477,139,2383,139,2381,137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1805,93l1737,93,1749,105,1749,135,1737,147,1804,147,1808,133,1809,107,1805,93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2480,85l2412,85,2424,97,2424,127,2412,139,2477,139,2482,121,2484,95,2480,85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1680,-199l1664,-187,1648,-173,1633,-161,1634,-27,1645,-9,1667,-3,1686,-13,1694,-33,1680,-199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1785,-257l1749,-241,1731,-231,1732,-67,1743,-51,1765,-43,1784,-53,1792,-73,1785,-257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2235,-79l2152,-79,2154,-77,2167,-71,2180,-67,2193,-67,2205,-69,2225,-73,2235,-79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2276,-183l2208,-183,2220,-171,2220,-141,2208,-129,2275,-129,2278,-139,2281,-165,2276,-183xe" filled="t" fillcolor="#FFFFFF" stroked="f">
                <v:path arrowok="t"/>
                <v:fill type="solid"/>
              </v:shape>
              <v:shape style="position:absolute;left:1470;top:-291;width:1029;height:1028" coordorigin="1470,-291" coordsize="1029,1028" path="m1718,-223l1712,-221,1707,-217,1702,-213,1712,-219,1718,-223xe" filled="t" fillcolor="#FFFFFF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464.881897pt;margin-top:-233.600723pt;width:306.324386pt;height:204.24pt;mso-position-horizontal-relative:page;mso-position-vertical-relative:paragraph;z-index:-1334" type="#_x0000_t75">
            <v:imagedata r:id="rId96" o:title=""/>
          </v:shape>
        </w:pict>
      </w:r>
      <w:r>
        <w:rPr/>
        <w:pict>
          <v:group style="position:absolute;margin-left:617.453003pt;margin-top:480.833008pt;width:88.545pt;height:88.545pt;mso-position-horizontal-relative:page;mso-position-vertical-relative:page;z-index:-1332" coordorigin="12349,9617" coordsize="1771,1771">
            <v:group style="position:absolute;left:13133;top:9627;width:204;height:765" coordorigin="13133,9627" coordsize="204,765">
              <v:shape style="position:absolute;left:13133;top:9627;width:204;height:765" coordorigin="13133,9627" coordsize="204,765" path="m13337,10392l13133,10392,13133,9627,13337,9627,13337,10392xe" filled="t" fillcolor="#BCE4FA" stroked="f">
                <v:path arrowok="t"/>
                <v:fill type="solid"/>
              </v:shape>
            </v:group>
            <v:group style="position:absolute;left:13133;top:10613;width:204;height:765" coordorigin="13133,10613" coordsize="204,765">
              <v:shape style="position:absolute;left:13133;top:10613;width:204;height:765" coordorigin="13133,10613" coordsize="204,765" path="m13337,11378l13133,11378,13133,10613,13337,10613,13337,11378xe" filled="t" fillcolor="#BCE4FA" stroked="f">
                <v:path arrowok="t"/>
                <v:fill type="solid"/>
              </v:shape>
            </v:group>
            <v:group style="position:absolute;left:13345;top:10400;width:765;height:204" coordorigin="13345,10400" coordsize="765,204">
              <v:shape style="position:absolute;left:13345;top:10400;width:765;height:204" coordorigin="13345,10400" coordsize="765,204" path="m14110,10604l13345,10604,13345,10400,14110,10400,14110,10604xe" filled="t" fillcolor="#BCE4FA" stroked="f">
                <v:path arrowok="t"/>
                <v:fill type="solid"/>
              </v:shape>
            </v:group>
            <v:group style="position:absolute;left:12359;top:10400;width:765;height:204" coordorigin="12359,10400" coordsize="765,204">
              <v:shape style="position:absolute;left:12359;top:10400;width:765;height:204" coordorigin="12359,10400" coordsize="765,204" path="m13124,10604l12359,10604,12359,10400,13124,10400,13124,10604xe" filled="t" fillcolor="#BCE4FA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16.158501pt;margin-top:50.960503pt;width:44.818pt;height:42.936pt;mso-position-horizontal-relative:page;mso-position-vertical-relative:page;z-index:-1331" coordorigin="323,1019" coordsize="896,859">
            <v:group style="position:absolute;left:771;top:1039;width:2;height:330" coordorigin="771,1039" coordsize="2,330">
              <v:shape style="position:absolute;left:771;top:1039;width:2;height:330" coordorigin="771,1039" coordsize="0,330" path="m771,1039l771,1369e" filled="f" stroked="t" strokeweight="1.983pt" strokecolor="#009FE3">
                <v:path arrowok="t"/>
              </v:shape>
            </v:group>
            <v:group style="position:absolute;left:771;top:1491;width:2;height:367" coordorigin="771,1491" coordsize="2,367">
              <v:shape style="position:absolute;left:771;top:1491;width:2;height:367" coordorigin="771,1491" coordsize="0,367" path="m771,1491l771,1858e" filled="f" stroked="t" strokeweight="1.983pt" strokecolor="#009FE3">
                <v:path arrowok="t"/>
              </v:shape>
            </v:group>
            <v:group style="position:absolute;left:833;top:1430;width:367;height:2" coordorigin="833,1430" coordsize="367,2">
              <v:shape style="position:absolute;left:833;top:1430;width:367;height:2" coordorigin="833,1430" coordsize="367,0" path="m833,1430l1200,1430e" filled="f" stroked="t" strokeweight="1.983pt" strokecolor="#009FE3">
                <v:path arrowok="t"/>
              </v:shape>
            </v:group>
            <v:group style="position:absolute;left:343;top:1430;width:367;height:2" coordorigin="343,1430" coordsize="367,2">
              <v:shape style="position:absolute;left:343;top:1430;width:367;height:2" coordorigin="343,1430" coordsize="367,0" path="m343,1430l710,1430e" filled="f" stroked="t" strokeweight="1.983pt" strokecolor="#009FE3">
                <v:path arrowok="t"/>
              </v:shape>
            </v:group>
            <w10:wrap type="none"/>
          </v:group>
        </w:pict>
      </w:r>
      <w:r>
        <w:rPr>
          <w:b w:val="0"/>
          <w:bCs w:val="0"/>
          <w:color w:val="009FE3"/>
          <w:spacing w:val="0"/>
          <w:w w:val="100"/>
        </w:rPr>
        <w:t>SOCIE</w:t>
      </w:r>
      <w:r>
        <w:rPr>
          <w:b w:val="0"/>
          <w:bCs w:val="0"/>
          <w:color w:val="009FE3"/>
          <w:spacing w:val="-4"/>
          <w:w w:val="100"/>
        </w:rPr>
        <w:t>D</w:t>
      </w:r>
      <w:r>
        <w:rPr>
          <w:b w:val="0"/>
          <w:bCs w:val="0"/>
          <w:color w:val="009FE3"/>
          <w:spacing w:val="0"/>
          <w:w w:val="100"/>
        </w:rPr>
        <w:t>AD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DE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LA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0"/>
          <w:w w:val="100"/>
        </w:rPr>
        <w:t>IN</w:t>
      </w:r>
      <w:r>
        <w:rPr>
          <w:b w:val="0"/>
          <w:bCs w:val="0"/>
          <w:color w:val="009FE3"/>
          <w:spacing w:val="-7"/>
          <w:w w:val="100"/>
        </w:rPr>
        <w:t>F</w:t>
      </w:r>
      <w:r>
        <w:rPr>
          <w:b w:val="0"/>
          <w:bCs w:val="0"/>
          <w:color w:val="009FE3"/>
          <w:spacing w:val="0"/>
          <w:w w:val="100"/>
        </w:rPr>
        <w:t>ORM</w:t>
      </w:r>
      <w:r>
        <w:rPr>
          <w:b w:val="0"/>
          <w:bCs w:val="0"/>
          <w:color w:val="009FE3"/>
          <w:spacing w:val="-4"/>
          <w:w w:val="100"/>
        </w:rPr>
        <w:t>A</w:t>
      </w:r>
      <w:r>
        <w:rPr>
          <w:b w:val="0"/>
          <w:bCs w:val="0"/>
          <w:color w:val="009FE3"/>
          <w:spacing w:val="0"/>
          <w:w w:val="100"/>
        </w:rPr>
        <w:t>CIÓN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30" w:lineRule="exact" w:before="3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2394" w:right="95"/>
        <w:jc w:val="left"/>
      </w:pP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opo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5"/>
          <w:w w:val="100"/>
        </w:rPr>
        <w:t>y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técni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Gobier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8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orpor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es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lo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les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definición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ple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ent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estrateg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ollo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tele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omuni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ocie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á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bitos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plie</w:t>
      </w:r>
      <w:r>
        <w:rPr>
          <w:b w:val="0"/>
          <w:bCs w:val="0"/>
          <w:spacing w:val="-3"/>
          <w:w w:val="100"/>
        </w:rPr>
        <w:t>g</w:t>
      </w:r>
      <w:r>
        <w:rPr>
          <w:b w:val="0"/>
          <w:bCs w:val="0"/>
          <w:spacing w:val="0"/>
          <w:w w:val="100"/>
        </w:rPr>
        <w:t>ue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b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h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tel</w:t>
      </w:r>
      <w:r>
        <w:rPr>
          <w:b w:val="0"/>
          <w:bCs w:val="0"/>
          <w:spacing w:val="-5"/>
          <w:w w:val="100"/>
        </w:rPr>
        <w:t>e</w:t>
      </w:r>
      <w:r>
        <w:rPr>
          <w:b w:val="0"/>
          <w:bCs w:val="0"/>
          <w:spacing w:val="0"/>
          <w:w w:val="100"/>
        </w:rPr>
        <w:t>v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sión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dio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digit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ont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ol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2394" w:right="484"/>
        <w:jc w:val="left"/>
      </w:pP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vigi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pect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dioeléctri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g</w:t>
      </w:r>
      <w:r>
        <w:rPr>
          <w:b w:val="0"/>
          <w:bCs w:val="0"/>
          <w:spacing w:val="0"/>
          <w:w w:val="100"/>
        </w:rPr>
        <w:t>uimiento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e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4"/>
          <w:w w:val="100"/>
        </w:rPr>
        <w:t>l</w:t>
      </w:r>
      <w:r>
        <w:rPr>
          <w:b w:val="0"/>
          <w:bCs w:val="0"/>
          <w:spacing w:val="0"/>
          <w:w w:val="100"/>
        </w:rPr>
        <w:t>ución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di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do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TIC.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ctu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0"/>
          <w:w w:val="100"/>
        </w:rPr>
        <w:t>vul</w:t>
      </w:r>
      <w:r>
        <w:rPr>
          <w:b w:val="0"/>
          <w:bCs w:val="0"/>
          <w:spacing w:val="-3"/>
          <w:w w:val="100"/>
        </w:rPr>
        <w:t>g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bil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 w:before="10"/>
        <w:rPr>
          <w:sz w:val="12"/>
          <w:szCs w:val="12"/>
        </w:rPr>
      </w:pPr>
      <w:r>
        <w:rPr/>
        <w:br w:type="column"/>
      </w:r>
      <w:r>
        <w:rPr>
          <w:sz w:val="12"/>
          <w:szCs w:val="12"/>
        </w:rPr>
      </w:r>
    </w:p>
    <w:p>
      <w:pPr>
        <w:pStyle w:val="BodyText"/>
        <w:spacing w:line="266" w:lineRule="auto"/>
        <w:ind w:left="307" w:right="117"/>
        <w:jc w:val="left"/>
      </w:pPr>
      <w:r>
        <w:rPr>
          <w:b w:val="0"/>
          <w:bCs w:val="0"/>
          <w:spacing w:val="0"/>
          <w:w w:val="100"/>
        </w:rPr>
        <w:t>orient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h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b</w:t>
      </w:r>
      <w:r>
        <w:rPr>
          <w:b w:val="0"/>
          <w:bCs w:val="0"/>
          <w:spacing w:val="0"/>
          <w:w w:val="100"/>
        </w:rPr>
        <w:t>uen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tec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olog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in</w:t>
      </w:r>
      <w:r>
        <w:rPr>
          <w:b w:val="0"/>
          <w:bCs w:val="0"/>
          <w:spacing w:val="-4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omuni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por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arte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pob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ju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enil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us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tuto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es.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esta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ervicios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oramiento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técni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ob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ñ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ollo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otot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0"/>
          <w:w w:val="100"/>
        </w:rPr>
        <w:t>pos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elect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óni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os,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b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jo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ll</w:t>
      </w:r>
      <w:r>
        <w:rPr>
          <w:b w:val="0"/>
          <w:bCs w:val="0"/>
          <w:spacing w:val="-5"/>
          <w:w w:val="100"/>
        </w:rPr>
        <w:t>e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bo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ctu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á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onitor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ará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et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técni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os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dos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5"/>
          <w:w w:val="100"/>
        </w:rPr>
        <w:t>y</w:t>
      </w:r>
      <w:r>
        <w:rPr>
          <w:b w:val="0"/>
          <w:bCs w:val="0"/>
          <w:spacing w:val="0"/>
          <w:w w:val="100"/>
        </w:rPr>
        <w:t>ectos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esti</w:t>
      </w:r>
      <w:r>
        <w:rPr>
          <w:b w:val="0"/>
          <w:bCs w:val="0"/>
          <w:spacing w:val="-3"/>
          <w:w w:val="100"/>
        </w:rPr>
        <w:t>g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ogra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stitucio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les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ed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ante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es.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 w:before="1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ind w:left="704" w:right="0"/>
        <w:jc w:val="left"/>
        <w:rPr>
          <w:rFonts w:ascii="Archer Bold" w:hAnsi="Archer Bold" w:cs="Archer Bold" w:eastAsia="Archer Bold"/>
        </w:rPr>
      </w:pPr>
      <w:r>
        <w:rPr/>
        <w:pict>
          <v:group style="position:absolute;margin-left:464.892853pt;margin-top:-.585245pt;width:17.049899pt;height:17.063399pt;mso-position-horizontal-relative:page;mso-position-vertical-relative:paragraph;z-index:-1333" coordorigin="9298,-12" coordsize="341,341">
            <v:shape style="position:absolute;left:9298;top:-12;width:341;height:341" coordorigin="9298,-12" coordsize="341,341" path="m9470,-12l9403,1,9349,37,9312,91,9298,153,9298,159,9299,178,9320,243,9362,293,9420,323,9464,330,9488,328,9552,307,9601,265,9618,240,9383,240,9379,239,9376,236,9392,219,9370,219,9370,130,9392,130,9389,128,9384,124,9380,120,9372,109,9370,103,9370,93,9371,88,9377,80,9382,78,9618,78,9616,73,9573,24,9515,-5,9493,-10,9470,-12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527,177l9505,177,9561,236,9557,239,9554,240,9618,240,9624,229,9628,219,9567,219,9527,177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392,130l9370,130,9373,134,9377,137,9381,140,9414,164,9370,219,9392,219,9432,177,9456,177,9454,176,9452,174,9449,172,9437,163,9392,130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636,130l9567,130,9567,219,9628,219,9632,208,9637,186,9639,164,9639,156,9637,136,9636,130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456,177l9432,177,9436,180,9440,183,9464,196,9472,196,9500,181,9467,181,9465,181,9461,179,9459,178,9456,177xe" filled="t" fillcolor="#009FE3" stroked="f">
              <v:path arrowok="t"/>
              <v:fill type="solid"/>
            </v:shape>
            <v:shape style="position:absolute;left:9298;top:-12;width:341;height:341" coordorigin="9298,-12" coordsize="341,341" path="m9618,78l9554,78,9558,79,9565,87,9567,91,9567,102,9565,108,9558,119,9553,124,9535,137,9496,166,9489,171,9470,181,9500,181,9505,177,9527,177,9518,168,9532,157,9560,137,9564,134,9567,130,9636,130,9633,114,9626,93,9618,78xe" filled="t" fillcolor="#009FE3" stroked="f">
              <v:path arrowok="t"/>
              <v:fill type="solid"/>
            </v:shape>
            <w10:wrap type="none"/>
          </v:group>
        </w:pict>
      </w:r>
      <w:hyperlink r:id="rId97"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dp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3"/>
            <w:w w:val="100"/>
          </w:rPr>
          <w:t>t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osi@i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3"/>
            <w:w w:val="100"/>
          </w:rPr>
          <w:t>t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c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n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ar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i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2"/>
            <w:w w:val="100"/>
          </w:rPr>
          <w:t>a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s.o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-4"/>
            <w:w w:val="100"/>
          </w:rPr>
          <w:t>r</w:t>
        </w:r>
        <w:r>
          <w:rPr>
            <w:rFonts w:ascii="Archer Bold" w:hAnsi="Archer Bold" w:cs="Archer Bold" w:eastAsia="Archer Bold"/>
            <w:b w:val="0"/>
            <w:bCs w:val="0"/>
            <w:color w:val="009FE3"/>
            <w:spacing w:val="0"/>
            <w:w w:val="100"/>
          </w:rPr>
          <w:t>g</w:t>
        </w:r>
        <w:r>
          <w:rPr>
            <w:rFonts w:ascii="Archer Bold" w:hAnsi="Archer Bold" w:cs="Archer Bold" w:eastAsia="Archer Bold"/>
            <w:b w:val="0"/>
            <w:bCs w:val="0"/>
            <w:color w:val="000000"/>
            <w:spacing w:val="0"/>
            <w:w w:val="100"/>
          </w:rPr>
        </w:r>
      </w:hyperlink>
    </w:p>
    <w:p>
      <w:pPr>
        <w:spacing w:after="0"/>
        <w:jc w:val="left"/>
        <w:rPr>
          <w:rFonts w:ascii="Archer Bold" w:hAnsi="Archer Bold" w:cs="Archer Bold" w:eastAsia="Archer Bold"/>
        </w:rPr>
        <w:sectPr>
          <w:type w:val="continuous"/>
          <w:pgSz w:w="16838" w:h="11920" w:orient="landscape"/>
          <w:pgMar w:top="1080" w:bottom="280" w:left="440" w:right="1300"/>
          <w:cols w:num="2" w:equalWidth="0">
            <w:col w:w="8510" w:space="40"/>
            <w:col w:w="6548"/>
          </w:cols>
        </w:sectPr>
      </w:pPr>
    </w:p>
    <w:p>
      <w:pPr>
        <w:spacing w:line="180" w:lineRule="exact" w:before="4"/>
        <w:rPr>
          <w:sz w:val="18"/>
          <w:szCs w:val="18"/>
        </w:rPr>
      </w:pPr>
      <w:r>
        <w:rPr/>
        <w:pict>
          <v:group style="position:absolute;margin-left:-.5pt;margin-top:-.499999pt;width:842.890015pt;height:596.276pt;mso-position-horizontal-relative:page;mso-position-vertical-relative:page;z-index:-1330" coordorigin="-10,-10" coordsize="16858,11926">
            <v:group style="position:absolute;left:15701;top:10616;width:1137;height:680" coordorigin="15701,10616" coordsize="1137,680">
              <v:shape style="position:absolute;left:15701;top:10616;width:1137;height:680" coordorigin="15701,10616" coordsize="1137,680" path="m15701,11296l16838,11296,16838,10616,15701,10616,15701,11296xe" filled="t" fillcolor="#009FE3" stroked="f">
                <v:path arrowok="t"/>
                <v:fill type="solid"/>
              </v:shape>
              <v:shape style="position:absolute;left:12625;top:10599;width:971;height:707" type="#_x0000_t75">
                <v:imagedata r:id="rId99" o:title=""/>
              </v:shape>
              <v:shape style="position:absolute;left:13919;top:10599;width:1508;height:707" type="#_x0000_t75">
                <v:imagedata r:id="rId100" o:title=""/>
              </v:shape>
              <v:shape style="position:absolute;left:0;top:0;width:16838;height:11906" type="#_x0000_t75">
                <v:imagedata r:id="rId101" o:title=""/>
              </v:shape>
              <v:shape style="position:absolute;left:57;top:0;width:16781;height:6379" type="#_x0000_t75">
                <v:imagedata r:id="rId102" o:title=""/>
              </v:shape>
            </v:group>
            <v:group style="position:absolute;left:0;top:1792;width:1986;height:1881" coordorigin="0,1792" coordsize="1986,1881">
              <v:shape style="position:absolute;left:0;top:1792;width:1986;height:1881" coordorigin="0,1792" coordsize="1986,1881" path="m0,2975l0,3084,29,3102,93,3138,157,3173,222,3207,287,3240,353,3272,420,3303,487,3333,555,3361,621,3388,688,3413,755,3437,822,3460,890,3482,958,3503,1026,3522,1095,3541,1163,3558,1233,3574,1302,3589,1372,3603,1442,3616,1512,3627,1582,3637,1653,3646,1724,3654,1795,3661,1866,3667,1986,3673,1986,3576,1895,3576,1757,3565,1621,3549,1486,3529,1351,3505,1218,3476,1085,3442,954,3404,824,3363,696,3316,569,3266,444,3212,321,3153,200,3091,81,3024,0,2975xe" filled="t" fillcolor="#FFFFFF" stroked="f">
                <v:path arrowok="t"/>
                <v:fill type="solid"/>
              </v:shape>
              <v:shape style="position:absolute;left:0;top:1792;width:1986;height:1881" coordorigin="0,1792" coordsize="1986,1881" path="m183,1918l39,1918,118,1984,200,2047,283,2108,367,2166,453,2221,541,2273,630,2322,720,2368,812,2412,905,2452,999,2490,1094,2524,1191,2556,1289,2584,1387,2610,1487,2632,1587,2651,1689,2668,1791,2681,1895,2691,1895,3576,1986,3576,1986,2605,1943,2602,1839,2593,1735,2581,1632,2566,1530,2547,1428,2525,1328,2500,1229,2471,1132,2440,1035,2405,940,2367,846,2326,753,2282,662,2235,572,2184,483,2131,397,2075,312,2016,228,1954,183,1918xe" filled="t" fillcolor="#FFFFFF" stroked="f">
                <v:path arrowok="t"/>
                <v:fill type="solid"/>
              </v:shape>
              <v:shape style="position:absolute;left:0;top:1792;width:1986;height:1881" coordorigin="0,1792" coordsize="1986,1881" path="m34,1792l0,1827,0,1957,39,1918,183,1918,146,1888,66,1820,34,1792xe" filled="t" fillcolor="#FFFFFF" stroked="f">
                <v:path arrowok="t"/>
                <v:fill type="solid"/>
              </v:shape>
            </v:group>
            <v:group style="position:absolute;left:4539;top:0;width:1829;height:2297" coordorigin="4539,0" coordsize="1829,2297">
              <v:shape style="position:absolute;left:4539;top:0;width:1829;height:2297" coordorigin="4539,0" coordsize="1829,2297" path="m5387,0l5294,0,5288,35,5266,136,5241,237,5213,337,5182,435,5147,533,5110,629,5069,724,5025,817,4978,909,4928,1000,4876,1089,4820,1176,4761,1262,4699,1346,4635,1428,4567,1509,4539,1541,5289,2297,5322,2261,5370,2205,5406,2163,5286,2163,4664,1537,4729,1456,4792,1374,4852,1291,4910,1206,4964,1119,5016,1031,5065,941,5111,850,5154,758,5194,664,5231,569,5266,473,5297,376,5325,277,5350,178,5373,78,5387,0xe" filled="t" fillcolor="#FFFFFF" stroked="f">
                <v:path arrowok="t"/>
                <v:fill type="solid"/>
              </v:shape>
              <v:shape style="position:absolute;left:4539;top:0;width:1829;height:2297" coordorigin="4539,0" coordsize="1829,2297" path="m6368,0l6275,0,6263,79,6239,214,6210,349,6177,482,6139,614,6098,745,6052,874,6002,1002,5948,1128,5890,1252,5828,1374,5762,1494,5692,1611,5618,1727,5541,1840,5459,1950,5374,2058,5286,2163,5406,2163,5465,2092,5511,2034,5556,1976,5599,1916,5642,1856,5683,1796,5724,1734,5763,1672,5801,1609,5839,1546,5875,1482,5910,1417,5944,1352,5976,1286,6008,1220,6039,1152,6068,1085,6096,1016,6123,950,6148,882,6172,815,6195,747,6216,679,6237,611,6256,542,6275,473,6292,403,6308,334,6323,264,6336,194,6349,123,6360,52,6368,0xe" filled="t" fillcolor="#FFFFFF" stroked="f">
                <v:path arrowok="t"/>
                <v:fill type="solid"/>
              </v:shape>
            </v:group>
            <v:group style="position:absolute;left:2338;top:1792;width:2702;height:1881" coordorigin="2338,1792" coordsize="2702,1881">
              <v:shape style="position:absolute;left:2338;top:1792;width:2702;height:1881" coordorigin="2338,1792" coordsize="2702,1881" path="m4290,1792l4178,1888,4096,1954,4013,2016,3927,2075,3841,2131,3752,2184,3662,2235,3571,2282,3478,2326,3384,2367,3289,2405,3192,2440,3095,2471,2996,2500,2896,2525,2794,2547,2692,2566,2589,2581,2485,2593,2381,2602,2338,2605,2338,3673,2458,3667,2529,3661,2600,3654,2671,3646,2742,3637,2812,3627,2882,3616,2952,3603,3022,3589,3082,3576,2430,3576,2430,2691,2533,2681,2635,2668,2737,2651,2837,2632,2937,2610,3036,2584,3133,2556,3230,2524,3325,2490,3419,2452,3512,2412,3604,2368,3694,2322,3783,2273,3871,2221,3957,2166,4041,2108,4124,2047,4206,1984,4285,1918,4415,1918,4290,1792xe" filled="t" fillcolor="#FFFFFF" stroked="f">
                <v:path arrowok="t"/>
                <v:fill type="solid"/>
              </v:shape>
              <v:shape style="position:absolute;left:2338;top:1792;width:2702;height:1881" coordorigin="2338,1792" coordsize="2702,1881" path="m4415,1918l4285,1918,4907,2544,4803,2634,4696,2719,4586,2801,4474,2879,4360,2954,4243,3024,4124,3091,4003,3153,3880,3212,3755,3266,3628,3316,3500,3363,3370,3404,3239,3442,3107,3476,2973,3505,2838,3529,2703,3549,2567,3565,2430,3576,3082,3576,3161,3558,3229,3541,3298,3522,3366,3503,3434,3482,3502,3460,3569,3437,3636,3413,3703,3388,3769,3361,3837,3333,3904,3303,3971,3272,4037,3240,4102,3207,4167,3173,4231,3138,4295,3102,4358,3064,4420,3026,4482,2986,4542,2945,4603,2903,4662,2860,4721,2816,4779,2771,4837,2725,4893,2678,4949,2630,5005,2581,5040,2548,4415,1918xe" filled="t" fillcolor="#FFFFFF" stroked="f">
                <v:path arrowok="t"/>
                <v:fill type="solid"/>
              </v:shape>
            </v:group>
            <v:group style="position:absolute;left:10377;top:9819;width:285;height:1068" coordorigin="10377,9819" coordsize="285,1068">
              <v:shape style="position:absolute;left:10377;top:9819;width:285;height:1068" coordorigin="10377,9819" coordsize="285,1068" path="m10662,10886l10377,10886,10377,9819,10662,9819,10662,10886xe" filled="t" fillcolor="#FFFFFF" stroked="f">
                <v:path arrowok="t"/>
                <v:fill type="solid"/>
              </v:shape>
            </v:group>
            <v:group style="position:absolute;left:10377;top:11195;width:285;height:711" coordorigin="10377,11195" coordsize="285,711">
              <v:shape style="position:absolute;left:10377;top:11195;width:285;height:711" coordorigin="10377,11195" coordsize="285,711" path="m10377,11906l10662,11906,10662,11195,10377,11195,10377,11906xe" filled="t" fillcolor="#FFFFFF" stroked="f">
                <v:path arrowok="t"/>
                <v:fill type="solid"/>
              </v:shape>
            </v:group>
            <v:group style="position:absolute;left:10674;top:10898;width:1068;height:285" coordorigin="10674,10898" coordsize="1068,285">
              <v:shape style="position:absolute;left:10674;top:10898;width:1068;height:285" coordorigin="10674,10898" coordsize="1068,285" path="m11742,11183l10674,11183,10674,10898,11742,10898,11742,11183xe" filled="t" fillcolor="#FFFFFF" stroked="f">
                <v:path arrowok="t"/>
                <v:fill type="solid"/>
              </v:shape>
            </v:group>
            <v:group style="position:absolute;left:9298;top:10898;width:1068;height:285" coordorigin="9298,10898" coordsize="1068,285">
              <v:shape style="position:absolute;left:9298;top:10898;width:1068;height:285" coordorigin="9298,10898" coordsize="1068,285" path="m10366,11183l9298,11183,9298,10898,10366,10898,10366,11183xe" filled="t" fillcolor="#FFFFFF" stroked="f">
                <v:path arrowok="t"/>
                <v:fill type="solid"/>
              </v:shape>
            </v:group>
            <v:group style="position:absolute;left:16155;top:0;width:125;height:308" coordorigin="16155,0" coordsize="125,308">
              <v:shape style="position:absolute;left:16155;top:0;width:125;height:308" coordorigin="16155,0" coordsize="125,308" path="m16155,308l16279,308,16279,0,16155,0,16155,308xe" filled="t" fillcolor="#FFFFFF" stroked="f">
                <v:path arrowok="t"/>
                <v:fill type="solid"/>
              </v:shape>
            </v:group>
            <v:group style="position:absolute;left:16155;top:738;width:125;height:1290" coordorigin="16155,738" coordsize="125,1290">
              <v:shape style="position:absolute;left:16155;top:738;width:125;height:1290" coordorigin="16155,738" coordsize="125,1290" path="m16279,2028l16155,2028,16155,738,16279,738,16279,2028xe" filled="t" fillcolor="#FFFFFF" stroked="f">
                <v:path arrowok="t"/>
                <v:fill type="solid"/>
              </v:shape>
            </v:group>
            <v:group style="position:absolute;left:16420;top:457;width:418;height:132" coordorigin="16420,457" coordsize="418,132">
              <v:shape style="position:absolute;left:16420;top:457;width:418;height:132" coordorigin="16420,457" coordsize="418,132" path="m16420,589l16838,589,16838,457,16420,457,16420,589xe" filled="t" fillcolor="#FFFFFF" stroked="f">
                <v:path arrowok="t"/>
                <v:fill type="solid"/>
              </v:shape>
            </v:group>
            <v:group style="position:absolute;left:14797;top:457;width:1217;height:132" coordorigin="14797,457" coordsize="1217,132">
              <v:shape style="position:absolute;left:14797;top:457;width:1217;height:132" coordorigin="14797,457" coordsize="1217,132" path="m16014,589l14797,589,14797,457,16014,457,16014,589xe" filled="t" fillcolor="#FFFFFF" stroked="f">
                <v:path arrowok="t"/>
                <v:fill type="solid"/>
              </v:shape>
            </v:group>
            <v:group style="position:absolute;left:14626;top:1033;width:1192;height:976" coordorigin="14626,1033" coordsize="1192,976">
              <v:shape style="position:absolute;left:14626;top:1033;width:1192;height:976" coordorigin="14626,1033" coordsize="1192,976" path="m15817,1176l15716,1176,15691,1177,15623,1190,15566,1219,15522,1262,15491,1319,15474,1387,15470,1741,15471,1768,15483,1840,15509,1901,15548,1950,15599,1985,15663,2004,15817,2009,15817,1864,15737,1864,15709,1863,15649,1840,15623,1781,15622,1424,15624,1396,15652,1341,15716,1321,15817,1320,15817,1176xe" filled="t" fillcolor="#FFFFFF" stroked="f">
                <v:path arrowok="t"/>
                <v:fill type="solid"/>
              </v:shape>
              <v:shape style="position:absolute;left:14626;top:1033;width:1192;height:976" coordorigin="14626,1033" coordsize="1192,976" path="m14902,1176l14626,1176,14626,1319,14750,1319,14750,2009,14902,2009,14902,1176xe" filled="t" fillcolor="#FFFFFF" stroked="f">
                <v:path arrowok="t"/>
                <v:fill type="solid"/>
              </v:shape>
              <v:shape style="position:absolute;left:14626;top:1033;width:1192;height:976" coordorigin="14626,1033" coordsize="1192,976" path="m15235,1033l15082,1033,15082,1741,15089,1817,15110,1882,15145,1935,15193,1975,15252,1999,15323,2009,15376,2009,15376,1864,15349,1864,15321,1863,15261,1840,15236,1781,15235,1319,15376,1319,15376,1176,15235,1176,15235,1033xe" filled="t" fillcolor="#FFFFFF" stroked="f">
                <v:path arrowok="t"/>
                <v:fill type="solid"/>
              </v:shape>
            </v:group>
            <v:group style="position:absolute;left:14749;top:878;width:153;height:153" coordorigin="14749,878" coordsize="153,153">
              <v:shape style="position:absolute;left:14749;top:878;width:153;height:153" coordorigin="14749,878" coordsize="153,153" path="m14749,1030l14902,1030,14902,878,14749,878,14749,1030xe" filled="t" fillcolor="#FFFFFF" stroked="f">
                <v:path arrowok="t"/>
                <v:fill type="solid"/>
              </v:shape>
            </v:group>
            <w10:wrap type="none"/>
          </v:group>
        </w:pict>
      </w: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Heading2"/>
        <w:spacing w:before="9"/>
        <w:ind w:left="0" w:right="114"/>
        <w:jc w:val="right"/>
      </w:pPr>
      <w:r>
        <w:rPr>
          <w:b w:val="0"/>
          <w:bCs w:val="0"/>
          <w:color w:val="FFFFFF"/>
          <w:spacing w:val="0"/>
          <w:w w:val="100"/>
        </w:rPr>
        <w:t>19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after="0"/>
        <w:jc w:val="right"/>
        <w:sectPr>
          <w:footerReference w:type="default" r:id="rId98"/>
          <w:pgSz w:w="16838" w:h="11920" w:orient="landscape"/>
          <w:pgMar w:footer="0" w:header="0" w:top="1080" w:bottom="280" w:left="2420" w:right="440"/>
        </w:sectPr>
      </w:pPr>
    </w:p>
    <w:p>
      <w:pPr>
        <w:spacing w:line="170" w:lineRule="exact" w:before="1"/>
        <w:rPr>
          <w:sz w:val="17"/>
          <w:szCs w:val="17"/>
        </w:rPr>
      </w:pPr>
      <w:r>
        <w:rPr/>
        <w:pict>
          <v:group style="position:absolute;margin-left:.0pt;margin-top:530.645996pt;width:56.693pt;height:34.016pt;mso-position-horizontal-relative:page;mso-position-vertical-relative:page;z-index:-1329" coordorigin="0,10613" coordsize="1134,680">
            <v:shape style="position:absolute;left:0;top:10613;width:1134;height:680" coordorigin="0,10613" coordsize="1134,680" path="m0,11293l1134,11293,1134,10613,0,10613,0,11293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70.3666pt;margin-top:529.932983pt;width:48.5484pt;height:35.371pt;mso-position-horizontal-relative:page;mso-position-vertical-relative:page;z-index:-1328" type="#_x0000_t75">
            <v:imagedata r:id="rId105" o:title=""/>
          </v:shape>
        </w:pict>
      </w:r>
      <w:r>
        <w:rPr/>
        <w:pict>
          <v:shape style="position:absolute;margin-left:135.090408pt;margin-top:529.934021pt;width:75.375559pt;height:35.345893pt;mso-position-horizontal-relative:page;mso-position-vertical-relative:page;z-index:-1327" type="#_x0000_t75">
            <v:imagedata r:id="rId106" o:title=""/>
          </v:shape>
        </w:pict>
      </w:r>
      <w:r>
        <w:rPr>
          <w:sz w:val="17"/>
          <w:szCs w:val="17"/>
        </w:rPr>
      </w:r>
    </w:p>
    <w:p>
      <w:pPr>
        <w:spacing w:line="1277" w:lineRule="exact"/>
        <w:ind w:left="1091" w:right="0" w:firstLine="0"/>
        <w:jc w:val="left"/>
        <w:rPr>
          <w:rFonts w:ascii="DINPro-Regular" w:hAnsi="DINPro-Regular" w:cs="DINPro-Regular" w:eastAsia="DINPro-Regular"/>
          <w:sz w:val="72"/>
          <w:szCs w:val="72"/>
        </w:rPr>
      </w:pPr>
      <w:r>
        <w:rPr/>
        <w:pict>
          <v:shape style="position:absolute;margin-left:531.335205pt;margin-top:8.033139pt;width:239.688442pt;height:139.784pt;mso-position-horizontal-relative:page;mso-position-vertical-relative:paragraph;z-index:-1322" type="#_x0000_t75">
            <v:imagedata r:id="rId107" o:title=""/>
          </v:shape>
        </w:pict>
      </w:r>
      <w:r>
        <w:rPr>
          <w:rFonts w:ascii="DINPro-Black" w:hAnsi="DINPro-Black" w:cs="DINPro-Black" w:eastAsia="DINPro-Black"/>
          <w:b/>
          <w:bCs/>
          <w:color w:val="009FE3"/>
          <w:spacing w:val="0"/>
          <w:w w:val="100"/>
          <w:position w:val="-36"/>
          <w:sz w:val="120"/>
          <w:szCs w:val="120"/>
        </w:rPr>
        <w:t>5.</w:t>
      </w:r>
      <w:r>
        <w:rPr>
          <w:rFonts w:ascii="DINPro-Black" w:hAnsi="DINPro-Black" w:cs="DINPro-Black" w:eastAsia="DINPro-Black"/>
          <w:b/>
          <w:bCs/>
          <w:color w:val="009FE3"/>
          <w:spacing w:val="17"/>
          <w:w w:val="100"/>
          <w:position w:val="-36"/>
          <w:sz w:val="120"/>
          <w:szCs w:val="120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8"/>
          <w:w w:val="100"/>
          <w:position w:val="0"/>
          <w:sz w:val="72"/>
          <w:szCs w:val="72"/>
        </w:rPr>
        <w:t>C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position w:val="0"/>
          <w:sz w:val="72"/>
          <w:szCs w:val="72"/>
        </w:rPr>
        <w:t>ASOS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position w:val="0"/>
          <w:sz w:val="72"/>
          <w:szCs w:val="7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position w:val="0"/>
          <w:sz w:val="72"/>
          <w:szCs w:val="72"/>
        </w:rPr>
        <w:t>DE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position w:val="0"/>
          <w:sz w:val="72"/>
          <w:szCs w:val="72"/>
        </w:rPr>
        <w:t> 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position w:val="0"/>
          <w:sz w:val="72"/>
          <w:szCs w:val="72"/>
        </w:rPr>
        <w:t>ÉXI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15"/>
          <w:w w:val="100"/>
          <w:position w:val="0"/>
          <w:sz w:val="72"/>
          <w:szCs w:val="72"/>
        </w:rPr>
        <w:t>T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position w:val="0"/>
          <w:sz w:val="72"/>
          <w:szCs w:val="72"/>
        </w:rPr>
        <w:t>O</w:t>
      </w:r>
      <w:r>
        <w:rPr>
          <w:rFonts w:ascii="DINPro-Regular" w:hAnsi="DINPro-Regular" w:cs="DINPro-Regular" w:eastAsia="DINPro-Regular"/>
          <w:b w:val="0"/>
          <w:bCs w:val="0"/>
          <w:color w:val="000000"/>
          <w:spacing w:val="0"/>
          <w:w w:val="100"/>
          <w:position w:val="0"/>
          <w:sz w:val="72"/>
          <w:szCs w:val="72"/>
        </w:rPr>
      </w:r>
    </w:p>
    <w:p>
      <w:pPr>
        <w:pStyle w:val="BodyText"/>
        <w:spacing w:line="164" w:lineRule="exact"/>
        <w:ind w:left="2394" w:right="0"/>
        <w:jc w:val="left"/>
      </w:pPr>
      <w:r>
        <w:rPr>
          <w:rFonts w:ascii="Arial" w:hAnsi="Arial" w:cs="Arial" w:eastAsia="Arial"/>
          <w:b w:val="0"/>
          <w:bCs w:val="0"/>
          <w:color w:val="009FE3"/>
          <w:spacing w:val="0"/>
          <w:w w:val="100"/>
        </w:rPr>
        <w:t>Ò</w:t>
      </w:r>
      <w:r>
        <w:rPr>
          <w:rFonts w:ascii="Arial" w:hAnsi="Arial" w:cs="Arial" w:eastAsia="Arial"/>
          <w:b w:val="0"/>
          <w:bCs w:val="0"/>
          <w:color w:val="009FE3"/>
          <w:spacing w:val="10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Go</w:t>
      </w:r>
      <w:r>
        <w:rPr>
          <w:rFonts w:ascii="Archer Bold" w:hAnsi="Archer Bold" w:cs="Archer Bold" w:eastAsia="Archer Bold"/>
          <w:b w:val="0"/>
          <w:bCs w:val="0"/>
          <w:color w:val="009FE3"/>
          <w:spacing w:val="-4"/>
          <w:w w:val="100"/>
        </w:rPr>
        <w:t>r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o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n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a</w:t>
      </w:r>
      <w:r>
        <w:rPr>
          <w:rFonts w:ascii="Archer Bold" w:hAnsi="Archer Bold" w:cs="Archer Bold" w:eastAsia="Archer Bold"/>
          <w:b w:val="0"/>
          <w:bCs w:val="0"/>
          <w:color w:val="009FE3"/>
          <w:spacing w:val="3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del</w:t>
      </w:r>
      <w:r>
        <w:rPr>
          <w:rFonts w:ascii="Archer Bold" w:hAnsi="Archer Bold" w:cs="Archer Bold" w:eastAsia="Archer Bold"/>
          <w:b w:val="0"/>
          <w:bCs w:val="0"/>
          <w:color w:val="009FE3"/>
          <w:spacing w:val="2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-3"/>
          <w:w w:val="100"/>
        </w:rPr>
        <w:t>V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ien</w:t>
      </w:r>
      <w:r>
        <w:rPr>
          <w:rFonts w:ascii="Archer Bold" w:hAnsi="Archer Bold" w:cs="Archer Bold" w:eastAsia="Archer Bold"/>
          <w:b w:val="0"/>
          <w:bCs w:val="0"/>
          <w:color w:val="009FE3"/>
          <w:spacing w:val="-3"/>
          <w:w w:val="100"/>
        </w:rPr>
        <w:t>t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o</w:t>
      </w:r>
      <w:r>
        <w:rPr>
          <w:rFonts w:ascii="Archer Bold" w:hAnsi="Archer Bold" w:cs="Archer Bold" w:eastAsia="Archer Bold"/>
          <w:b w:val="0"/>
          <w:bCs w:val="0"/>
          <w:color w:val="009FE3"/>
          <w:spacing w:val="3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El</w:t>
      </w:r>
      <w:r>
        <w:rPr>
          <w:rFonts w:ascii="Archer Bold" w:hAnsi="Archer Bold" w:cs="Archer Bold" w:eastAsia="Archer Bold"/>
          <w:b w:val="0"/>
          <w:bCs w:val="0"/>
          <w:color w:val="009FE3"/>
          <w:spacing w:val="3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Hier</w:t>
      </w:r>
      <w:r>
        <w:rPr>
          <w:rFonts w:ascii="Archer Bold" w:hAnsi="Archer Bold" w:cs="Archer Bold" w:eastAsia="Archer Bold"/>
          <w:b w:val="0"/>
          <w:bCs w:val="0"/>
          <w:color w:val="009FE3"/>
          <w:spacing w:val="-4"/>
          <w:w w:val="100"/>
        </w:rPr>
        <w:t>r</w:t>
      </w:r>
      <w:r>
        <w:rPr>
          <w:rFonts w:ascii="Archer Bold" w:hAnsi="Archer Bold" w:cs="Archer Bold" w:eastAsia="Archer Bold"/>
          <w:b w:val="0"/>
          <w:bCs w:val="0"/>
          <w:color w:val="009FE3"/>
          <w:spacing w:val="-7"/>
          <w:w w:val="100"/>
        </w:rPr>
        <w:t>o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.</w:t>
      </w:r>
      <w:r>
        <w:rPr>
          <w:rFonts w:ascii="Archer Bold" w:hAnsi="Archer Bold" w:cs="Archer Bold" w:eastAsia="Archer Bold"/>
          <w:b w:val="0"/>
          <w:bCs w:val="0"/>
          <w:color w:val="009FE3"/>
          <w:spacing w:val="4"/>
          <w:w w:val="100"/>
        </w:rPr>
        <w:t> </w:t>
      </w:r>
      <w:r>
        <w:rPr>
          <w:b w:val="0"/>
          <w:bCs w:val="0"/>
          <w:color w:val="000000"/>
          <w:spacing w:val="-8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cio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p</w:t>
      </w:r>
      <w:r>
        <w:rPr>
          <w:b w:val="0"/>
          <w:bCs w:val="0"/>
          <w:color w:val="000000"/>
          <w:spacing w:val="-3"/>
          <w:w w:val="100"/>
        </w:rPr>
        <w:t>ú</w:t>
      </w:r>
      <w:r>
        <w:rPr>
          <w:b w:val="0"/>
          <w:bCs w:val="0"/>
          <w:color w:val="000000"/>
          <w:spacing w:val="0"/>
          <w:w w:val="100"/>
        </w:rPr>
        <w:t>bli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o-pr</w:t>
      </w:r>
      <w:r>
        <w:rPr>
          <w:b w:val="0"/>
          <w:bCs w:val="0"/>
          <w:color w:val="000000"/>
          <w:spacing w:val="-5"/>
          <w:w w:val="100"/>
        </w:rPr>
        <w:t>i</w:t>
      </w:r>
      <w:r>
        <w:rPr>
          <w:b w:val="0"/>
          <w:bCs w:val="0"/>
          <w:color w:val="000000"/>
          <w:spacing w:val="-5"/>
          <w:w w:val="100"/>
        </w:rPr>
        <w:t>v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do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-3"/>
          <w:w w:val="100"/>
        </w:rPr>
        <w:t>g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do</w:t>
      </w:r>
      <w:r>
        <w:rPr>
          <w:b w:val="0"/>
          <w:bCs w:val="0"/>
          <w:color w:val="000000"/>
          <w:spacing w:val="0"/>
          <w:w w:val="100"/>
        </w:rPr>
      </w:r>
    </w:p>
    <w:p>
      <w:pPr>
        <w:pStyle w:val="BodyText"/>
        <w:spacing w:line="266" w:lineRule="auto" w:before="32"/>
        <w:ind w:left="2678" w:right="5506"/>
        <w:jc w:val="both"/>
      </w:pP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gestión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entr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hid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oeóli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u</w:t>
      </w:r>
      <w:r>
        <w:rPr>
          <w:b w:val="0"/>
          <w:bCs w:val="0"/>
          <w:spacing w:val="0"/>
          <w:w w:val="100"/>
        </w:rPr>
        <w:t>bi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Hier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pri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er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ste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100%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5"/>
          <w:w w:val="100"/>
        </w:rPr>
        <w:t>o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ble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ara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ut</w:t>
      </w:r>
      <w:r>
        <w:rPr>
          <w:b w:val="0"/>
          <w:bCs w:val="0"/>
          <w:spacing w:val="-3"/>
          <w:w w:val="100"/>
        </w:rPr>
        <w:t>o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b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stecimiento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géti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4"/>
          <w:w w:val="100"/>
        </w:rPr>
        <w:t>s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a.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4"/>
          <w:w w:val="100"/>
        </w:rPr>
        <w:t>o</w:t>
      </w:r>
      <w:r>
        <w:rPr>
          <w:b w:val="0"/>
          <w:bCs w:val="0"/>
          <w:spacing w:val="-5"/>
          <w:w w:val="100"/>
        </w:rPr>
        <w:t>y</w:t>
      </w:r>
      <w:r>
        <w:rPr>
          <w:b w:val="0"/>
          <w:bCs w:val="0"/>
          <w:spacing w:val="0"/>
          <w:w w:val="100"/>
        </w:rPr>
        <w:t>ecto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artic</w:t>
      </w: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ol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2678" w:right="6087"/>
        <w:jc w:val="left"/>
      </w:pP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oramiento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pec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z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5"/>
          <w:w w:val="100"/>
        </w:rPr>
        <w:t>T</w:t>
      </w:r>
      <w:r>
        <w:rPr>
          <w:b w:val="0"/>
          <w:bCs w:val="0"/>
          <w:spacing w:val="0"/>
          <w:w w:val="100"/>
        </w:rPr>
        <w:t>C,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0"/>
          <w:w w:val="100"/>
        </w:rPr>
        <w:t>z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-3"/>
          <w:w w:val="100"/>
        </w:rPr>
        <w:t>u</w:t>
      </w:r>
      <w:r>
        <w:rPr>
          <w:b w:val="0"/>
          <w:bCs w:val="0"/>
          <w:spacing w:val="0"/>
          <w:w w:val="100"/>
        </w:rPr>
        <w:t>brir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un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po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ent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je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g</w:t>
      </w:r>
      <w:r>
        <w:rPr>
          <w:b w:val="0"/>
          <w:bCs w:val="0"/>
          <w:spacing w:val="-3"/>
          <w:w w:val="100"/>
        </w:rPr>
        <w:t>í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pob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ción.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2677" w:right="5662" w:hanging="284"/>
        <w:jc w:val="left"/>
      </w:pPr>
      <w:r>
        <w:rPr/>
        <w:pict>
          <v:group style="position:absolute;margin-left:485.790985pt;margin-top:39.630596pt;width:4.529pt;height:37.658pt;mso-position-horizontal-relative:page;mso-position-vertical-relative:paragraph;z-index:-1326" coordorigin="9716,793" coordsize="91,753">
            <v:shape style="position:absolute;left:9716;top:793;width:91;height:753" coordorigin="9716,793" coordsize="91,753" path="m9806,1546l9716,1546,9716,793,9806,793,9806,1546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85.790985pt;margin-top:91.275597pt;width:4.529pt;height:41.961pt;mso-position-horizontal-relative:page;mso-position-vertical-relative:paragraph;z-index:-1325" coordorigin="9716,1826" coordsize="91,839">
            <v:shape style="position:absolute;left:9716;top:1826;width:91;height:839" coordorigin="9716,1826" coordsize="91,839" path="m9806,2665l9716,2665,9716,1826,9806,1826,9806,2665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93.213013pt;margin-top:2.811595pt;width:277.810653pt;height:125.167pt;mso-position-horizontal-relative:page;mso-position-vertical-relative:paragraph;z-index:-1324" coordorigin="9864,56" coordsize="5556,2503">
            <v:group style="position:absolute;left:9908;top:1686;width:883;height:2" coordorigin="9908,1686" coordsize="883,2">
              <v:shape style="position:absolute;left:9908;top:1686;width:883;height:2" coordorigin="9908,1686" coordsize="883,0" path="m9908,1686l10792,1686e" filled="f" stroked="t" strokeweight="4.404pt" strokecolor="#009FE3">
                <v:path arrowok="t"/>
              </v:shape>
              <v:shape style="position:absolute;left:10627;top:56;width:4794;height:2503" type="#_x0000_t75">
                <v:imagedata r:id="rId108" o:title=""/>
              </v:shape>
            </v:group>
            <w10:wrap type="none"/>
          </v:group>
        </w:pict>
      </w:r>
      <w:r>
        <w:rPr/>
        <w:pict>
          <v:group style="position:absolute;margin-left:436.535004pt;margin-top:84.281593pt;width:44.16pt;height:.1pt;mso-position-horizontal-relative:page;mso-position-vertical-relative:paragraph;z-index:-1323" coordorigin="8731,1686" coordsize="883,2">
            <v:shape style="position:absolute;left:8731;top:1686;width:883;height:2" coordorigin="8731,1686" coordsize="883,0" path="m8731,1686l9614,1686e" filled="f" stroked="t" strokeweight="4.404pt" strokecolor="#009FE3">
              <v:path arrowok="t"/>
            </v:shape>
            <w10:wrap type="none"/>
          </v:group>
        </w:pict>
      </w:r>
      <w:r>
        <w:rPr/>
        <w:pict>
          <v:group style="position:absolute;margin-left:29.070999pt;margin-top:41.996597pt;width:140.284pt;height:138.480pt;mso-position-horizontal-relative:page;mso-position-vertical-relative:paragraph;z-index:-1320" coordorigin="581,840" coordsize="2806,2770">
            <v:group style="position:absolute;left:1822;top:850;width:325;height:1201" coordorigin="1822,850" coordsize="325,1201">
              <v:shape style="position:absolute;left:1822;top:850;width:325;height:1201" coordorigin="1822,850" coordsize="325,1201" path="m2147,2051l1822,2051,1822,850,2147,850,2147,2051xe" filled="t" fillcolor="#BCE4FA" stroked="f">
                <v:path arrowok="t"/>
                <v:fill type="solid"/>
              </v:shape>
            </v:group>
            <v:group style="position:absolute;left:1822;top:2398;width:325;height:1201" coordorigin="1822,2398" coordsize="325,1201">
              <v:shape style="position:absolute;left:1822;top:2398;width:325;height:1201" coordorigin="1822,2398" coordsize="325,1201" path="m2147,3600l1822,3600,1822,2398,2147,2398,2147,3600xe" filled="t" fillcolor="#BCE4FA" stroked="f">
                <v:path arrowok="t"/>
                <v:fill type="solid"/>
              </v:shape>
            </v:group>
            <v:group style="position:absolute;left:2160;top:2065;width:1217;height:320" coordorigin="2160,2065" coordsize="1217,320">
              <v:shape style="position:absolute;left:2160;top:2065;width:1217;height:320" coordorigin="2160,2065" coordsize="1217,320" path="m3377,2385l2160,2385,2160,2065,3377,2065,3377,2385xe" filled="t" fillcolor="#BCE4FA" stroked="f">
                <v:path arrowok="t"/>
                <v:fill type="solid"/>
              </v:shape>
            </v:group>
            <v:group style="position:absolute;left:591;top:2065;width:1217;height:320" coordorigin="591,2065" coordsize="1217,320">
              <v:shape style="position:absolute;left:591;top:2065;width:1217;height:320" coordorigin="591,2065" coordsize="1217,320" path="m1808,2385l591,2385,591,2065,1808,2065,1808,2385xe" filled="t" fillcolor="#BCE4FA" stroked="f">
                <v:path arrowok="t"/>
                <v:fill type="solid"/>
              </v:shape>
            </v:group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009FE3"/>
          <w:spacing w:val="0"/>
          <w:w w:val="100"/>
        </w:rPr>
        <w:t>Ò</w:t>
      </w:r>
      <w:r>
        <w:rPr>
          <w:rFonts w:ascii="Arial" w:hAnsi="Arial" w:cs="Arial" w:eastAsia="Arial"/>
          <w:b w:val="0"/>
          <w:bCs w:val="0"/>
          <w:color w:val="009FE3"/>
          <w:spacing w:val="8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Al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g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a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li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m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en</w:t>
      </w:r>
      <w:r>
        <w:rPr>
          <w:rFonts w:ascii="Archer Bold" w:hAnsi="Archer Bold" w:cs="Archer Bold" w:eastAsia="Archer Bold"/>
          <w:b w:val="0"/>
          <w:bCs w:val="0"/>
          <w:color w:val="009FE3"/>
          <w:spacing w:val="-3"/>
          <w:w w:val="100"/>
        </w:rPr>
        <w:t>t</w:t>
      </w:r>
      <w:r>
        <w:rPr>
          <w:rFonts w:ascii="Archer Bold" w:hAnsi="Archer Bold" w:cs="Archer Bold" w:eastAsia="Archer Bold"/>
          <w:b w:val="0"/>
          <w:bCs w:val="0"/>
          <w:color w:val="009FE3"/>
          <w:spacing w:val="-7"/>
          <w:w w:val="100"/>
        </w:rPr>
        <w:t>o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.</w:t>
      </w:r>
      <w:r>
        <w:rPr>
          <w:rFonts w:ascii="Archer Bold" w:hAnsi="Archer Bold" w:cs="Archer Bold" w:eastAsia="Archer Bold"/>
          <w:b w:val="0"/>
          <w:bCs w:val="0"/>
          <w:color w:val="009FE3"/>
          <w:spacing w:val="4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Pri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era</w:t>
      </w:r>
      <w:r>
        <w:rPr>
          <w:b w:val="0"/>
          <w:bCs w:val="0"/>
          <w:color w:val="000000"/>
          <w:spacing w:val="1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p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1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2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ult</w:t>
      </w:r>
      <w:r>
        <w:rPr>
          <w:b w:val="0"/>
          <w:bCs w:val="0"/>
          <w:color w:val="000000"/>
          <w:spacing w:val="-5"/>
          <w:w w:val="100"/>
        </w:rPr>
        <w:t>i</w:t>
      </w:r>
      <w:r>
        <w:rPr>
          <w:b w:val="0"/>
          <w:bCs w:val="0"/>
          <w:color w:val="000000"/>
          <w:spacing w:val="-5"/>
          <w:w w:val="100"/>
        </w:rPr>
        <w:t>v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1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1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mic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-3"/>
          <w:w w:val="100"/>
        </w:rPr>
        <w:t>o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l</w:t>
      </w:r>
      <w:r>
        <w:rPr>
          <w:b w:val="0"/>
          <w:bCs w:val="0"/>
          <w:color w:val="000000"/>
          <w:spacing w:val="-3"/>
          <w:w w:val="100"/>
        </w:rPr>
        <w:t>g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2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on</w:t>
      </w:r>
      <w:r>
        <w:rPr>
          <w:b w:val="0"/>
          <w:bCs w:val="0"/>
          <w:color w:val="000000"/>
          <w:spacing w:val="1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fi</w:t>
      </w:r>
      <w:r>
        <w:rPr>
          <w:b w:val="0"/>
          <w:bCs w:val="0"/>
          <w:color w:val="000000"/>
          <w:spacing w:val="-4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es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li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entarios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8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ar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s,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fruto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tra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4"/>
          <w:w w:val="100"/>
        </w:rPr>
        <w:t>f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c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ocimiento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</w:t>
      </w:r>
      <w:r>
        <w:rPr>
          <w:b w:val="0"/>
          <w:bCs w:val="0"/>
          <w:color w:val="000000"/>
          <w:spacing w:val="-5"/>
          <w:w w:val="100"/>
        </w:rPr>
        <w:t>T</w:t>
      </w:r>
      <w:r>
        <w:rPr>
          <w:b w:val="0"/>
          <w:bCs w:val="0"/>
          <w:color w:val="000000"/>
          <w:spacing w:val="0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h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c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ector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p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oduct</w:t>
      </w:r>
      <w:r>
        <w:rPr>
          <w:b w:val="0"/>
          <w:bCs w:val="0"/>
          <w:color w:val="000000"/>
          <w:spacing w:val="-5"/>
          <w:w w:val="100"/>
        </w:rPr>
        <w:t>i</w:t>
      </w:r>
      <w:r>
        <w:rPr>
          <w:b w:val="0"/>
          <w:bCs w:val="0"/>
          <w:color w:val="000000"/>
          <w:spacing w:val="-5"/>
          <w:w w:val="100"/>
        </w:rPr>
        <w:t>v</w:t>
      </w:r>
      <w:r>
        <w:rPr>
          <w:b w:val="0"/>
          <w:bCs w:val="0"/>
          <w:color w:val="000000"/>
          <w:spacing w:val="-5"/>
          <w:w w:val="100"/>
        </w:rPr>
        <w:t>o</w:t>
      </w:r>
      <w:r>
        <w:rPr>
          <w:b w:val="0"/>
          <w:bCs w:val="0"/>
          <w:color w:val="000000"/>
          <w:spacing w:val="0"/>
          <w:w w:val="100"/>
        </w:rPr>
        <w:t>.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10" w:lineRule="exact" w:before="10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2677" w:right="5390" w:hanging="284"/>
        <w:jc w:val="both"/>
      </w:pPr>
      <w:r>
        <w:rPr/>
        <w:pict>
          <v:shape style="position:absolute;margin-left:531.335205pt;margin-top:9.059604pt;width:239.688419pt;height:102.047pt;mso-position-horizontal-relative:page;mso-position-vertical-relative:paragraph;z-index:-1321" type="#_x0000_t75">
            <v:imagedata r:id="rId109" o:title=""/>
          </v:shape>
        </w:pict>
      </w:r>
      <w:r>
        <w:rPr>
          <w:rFonts w:ascii="Arial" w:hAnsi="Arial" w:cs="Arial" w:eastAsia="Arial"/>
          <w:b w:val="0"/>
          <w:bCs w:val="0"/>
          <w:color w:val="009FE3"/>
          <w:spacing w:val="0"/>
          <w:w w:val="100"/>
        </w:rPr>
        <w:t>Ò</w:t>
      </w:r>
      <w:r>
        <w:rPr>
          <w:rFonts w:ascii="Arial" w:hAnsi="Arial" w:cs="Arial" w:eastAsia="Arial"/>
          <w:b w:val="0"/>
          <w:bCs w:val="0"/>
          <w:color w:val="009FE3"/>
          <w:spacing w:val="9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-12"/>
          <w:w w:val="100"/>
        </w:rPr>
        <w:t>T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A</w:t>
      </w:r>
      <w:r>
        <w:rPr>
          <w:rFonts w:ascii="Archer Bold" w:hAnsi="Archer Bold" w:cs="Archer Bold" w:eastAsia="Archer Bold"/>
          <w:b w:val="0"/>
          <w:bCs w:val="0"/>
          <w:color w:val="009FE3"/>
          <w:spacing w:val="-8"/>
          <w:w w:val="100"/>
        </w:rPr>
        <w:t>K</w:t>
      </w:r>
      <w:r>
        <w:rPr>
          <w:rFonts w:ascii="Archer Bold" w:hAnsi="Archer Bold" w:cs="Archer Bold" w:eastAsia="Archer Bold"/>
          <w:b w:val="0"/>
          <w:bCs w:val="0"/>
          <w:color w:val="009FE3"/>
          <w:spacing w:val="-12"/>
          <w:w w:val="100"/>
        </w:rPr>
        <w:t>A</w:t>
      </w:r>
      <w:r>
        <w:rPr>
          <w:rFonts w:ascii="Archer Bold" w:hAnsi="Archer Bold" w:cs="Archer Bold" w:eastAsia="Archer Bold"/>
          <w:b w:val="0"/>
          <w:bCs w:val="0"/>
          <w:color w:val="009FE3"/>
          <w:spacing w:val="-5"/>
          <w:w w:val="100"/>
        </w:rPr>
        <w:t>T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ONA</w:t>
      </w:r>
      <w:r>
        <w:rPr>
          <w:rFonts w:ascii="Archer Bold" w:hAnsi="Archer Bold" w:cs="Archer Bold" w:eastAsia="Archer Bold"/>
          <w:b w:val="0"/>
          <w:bCs w:val="0"/>
          <w:color w:val="009FE3"/>
          <w:spacing w:val="3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II.</w:t>
      </w:r>
      <w:r>
        <w:rPr>
          <w:rFonts w:ascii="Archer Bold" w:hAnsi="Archer Bold" w:cs="Archer Bold" w:eastAsia="Archer Bold"/>
          <w:b w:val="0"/>
          <w:bCs w:val="0"/>
          <w:color w:val="009FE3"/>
          <w:spacing w:val="4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Inic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0"/>
          <w:w w:val="100"/>
        </w:rPr>
        <w:t>at</w:t>
      </w:r>
      <w:r>
        <w:rPr>
          <w:b w:val="0"/>
          <w:bCs w:val="0"/>
          <w:color w:val="000000"/>
          <w:spacing w:val="-5"/>
          <w:w w:val="100"/>
        </w:rPr>
        <w:t>i</w:t>
      </w:r>
      <w:r>
        <w:rPr>
          <w:b w:val="0"/>
          <w:bCs w:val="0"/>
          <w:color w:val="000000"/>
          <w:spacing w:val="-5"/>
          <w:w w:val="100"/>
        </w:rPr>
        <w:t>v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2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g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do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2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on</w:t>
      </w:r>
      <w:r>
        <w:rPr>
          <w:b w:val="0"/>
          <w:bCs w:val="0"/>
          <w:color w:val="000000"/>
          <w:spacing w:val="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el</w:t>
      </w:r>
      <w:r>
        <w:rPr>
          <w:b w:val="0"/>
          <w:bCs w:val="0"/>
          <w:color w:val="000000"/>
          <w:spacing w:val="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P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emio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pec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l</w:t>
      </w:r>
      <w:r>
        <w:rPr>
          <w:b w:val="0"/>
          <w:bCs w:val="0"/>
          <w:color w:val="000000"/>
          <w:spacing w:val="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In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-5"/>
          <w:w w:val="100"/>
        </w:rPr>
        <w:t>o</w:t>
      </w:r>
      <w:r>
        <w:rPr>
          <w:b w:val="0"/>
          <w:bCs w:val="0"/>
          <w:color w:val="000000"/>
          <w:spacing w:val="-5"/>
          <w:w w:val="100"/>
        </w:rPr>
        <w:t>v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6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qu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-4"/>
          <w:w w:val="100"/>
        </w:rPr>
        <w:t>s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2014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ocimiento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u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ontr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b</w:t>
      </w:r>
      <w:r>
        <w:rPr>
          <w:b w:val="0"/>
          <w:bCs w:val="0"/>
          <w:color w:val="000000"/>
          <w:spacing w:val="0"/>
          <w:w w:val="100"/>
        </w:rPr>
        <w:t>ución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ejora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edio</w:t>
      </w:r>
      <w:r>
        <w:rPr>
          <w:b w:val="0"/>
          <w:bCs w:val="0"/>
          <w:color w:val="000000"/>
          <w:spacing w:val="-1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biente</w:t>
      </w:r>
      <w:r>
        <w:rPr>
          <w:b w:val="0"/>
          <w:bCs w:val="0"/>
          <w:color w:val="000000"/>
          <w:spacing w:val="-1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en</w:t>
      </w:r>
      <w:r>
        <w:rPr>
          <w:b w:val="0"/>
          <w:bCs w:val="0"/>
          <w:color w:val="000000"/>
          <w:spacing w:val="-1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los</w:t>
      </w:r>
      <w:r>
        <w:rPr>
          <w:b w:val="0"/>
          <w:bCs w:val="0"/>
          <w:color w:val="000000"/>
          <w:spacing w:val="-1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entor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os</w:t>
      </w:r>
      <w:r>
        <w:rPr>
          <w:b w:val="0"/>
          <w:bCs w:val="0"/>
          <w:color w:val="000000"/>
          <w:spacing w:val="-1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rur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les</w:t>
      </w:r>
      <w:r>
        <w:rPr>
          <w:b w:val="0"/>
          <w:bCs w:val="0"/>
          <w:color w:val="000000"/>
          <w:spacing w:val="-1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-1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Áfri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a,</w:t>
      </w:r>
      <w:r>
        <w:rPr>
          <w:b w:val="0"/>
          <w:bCs w:val="0"/>
          <w:color w:val="000000"/>
          <w:spacing w:val="-1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b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jo</w:t>
      </w:r>
      <w:r>
        <w:rPr>
          <w:b w:val="0"/>
          <w:bCs w:val="0"/>
          <w:color w:val="000000"/>
          <w:spacing w:val="-1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1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fi</w:t>
      </w:r>
      <w:r>
        <w:rPr>
          <w:b w:val="0"/>
          <w:bCs w:val="0"/>
          <w:color w:val="000000"/>
          <w:spacing w:val="-4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c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ción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PO</w:t>
      </w:r>
      <w:r>
        <w:rPr>
          <w:b w:val="0"/>
          <w:bCs w:val="0"/>
          <w:color w:val="000000"/>
          <w:spacing w:val="-5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TEF</w:t>
      </w:r>
      <w:r>
        <w:rPr>
          <w:b w:val="0"/>
          <w:bCs w:val="0"/>
          <w:color w:val="000000"/>
          <w:spacing w:val="-2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  <w:t>X.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after="0" w:line="266" w:lineRule="auto"/>
        <w:jc w:val="both"/>
        <w:sectPr>
          <w:footerReference w:type="even" r:id="rId103"/>
          <w:footerReference w:type="default" r:id="rId104"/>
          <w:pgSz w:w="16838" w:h="11920" w:orient="landscape"/>
          <w:pgMar w:footer="939" w:header="0" w:top="1080" w:bottom="1120" w:left="440" w:right="1300"/>
        </w:sectPr>
      </w:pPr>
    </w:p>
    <w:p>
      <w:pPr>
        <w:spacing w:line="100" w:lineRule="exact"/>
        <w:rPr>
          <w:sz w:val="10"/>
          <w:szCs w:val="10"/>
        </w:rPr>
      </w:pPr>
      <w:r>
        <w:rPr/>
        <w:pict>
          <v:group style="position:absolute;margin-left:785.054993pt;margin-top:530.788025pt;width:56.835015pt;height:34.016pt;mso-position-horizontal-relative:page;mso-position-vertical-relative:page;z-index:-1319" coordorigin="15701,10616" coordsize="1137,680">
            <v:shape style="position:absolute;left:15701;top:10616;width:1137;height:680" coordorigin="15701,10616" coordsize="1137,680" path="m15701,11296l16838,11296,16838,10616,15701,10616,15701,11296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631.238892pt;margin-top:529.932983pt;width:48.5501pt;height:35.371pt;mso-position-horizontal-relative:page;mso-position-vertical-relative:page;z-index:-1318" type="#_x0000_t75">
            <v:imagedata r:id="rId110" o:title=""/>
          </v:shape>
        </w:pict>
      </w:r>
      <w:r>
        <w:rPr/>
        <w:pict>
          <v:shape style="position:absolute;margin-left:695.963623pt;margin-top:529.934021pt;width:75.375659pt;height:35.345893pt;mso-position-horizontal-relative:page;mso-position-vertical-relative:page;z-index:-1317" type="#_x0000_t75">
            <v:imagedata r:id="rId111" o:title=""/>
          </v:shape>
        </w:pict>
      </w:r>
      <w:r>
        <w:rPr/>
        <w:pict>
          <v:group style="position:absolute;margin-left:403.950989pt;margin-top:572.673279pt;width:41.9368pt;height:23.1027pt;mso-position-horizontal-relative:page;mso-position-vertical-relative:page;z-index:-1314" coordorigin="8079,11453" coordsize="839,462">
            <v:group style="position:absolute;left:8089;top:11849;width:130;height:56" coordorigin="8089,11849" coordsize="130,56">
              <v:shape style="position:absolute;left:8089;top:11849;width:130;height:56" coordorigin="8089,11849" coordsize="130,56" path="m8122,11849l8089,11906,8219,11906,8122,11849xe" filled="t" fillcolor="#A1DAF8" stroked="f">
                <v:path arrowok="t"/>
                <v:fill type="solid"/>
              </v:shape>
            </v:group>
            <v:group style="position:absolute;left:8200;top:11463;width:708;height:373" coordorigin="8200,11463" coordsize="708,373">
              <v:shape style="position:absolute;left:8200;top:11463;width:708;height:373" coordorigin="8200,11463" coordsize="708,373" path="m8252,11463l8200,11661,8855,11836,8908,11639,8252,11463xe" filled="t" fillcolor="#A1DAF8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413.955994pt;margin-top:552.852783pt;width:33.918pt;height:10.208pt;mso-position-horizontal-relative:page;mso-position-vertical-relative:page;z-index:-1313" coordorigin="8279,11057" coordsize="678,204">
            <v:shape style="position:absolute;left:8279;top:11057;width:678;height:204" coordorigin="8279,11057" coordsize="678,204" path="m8279,11057l8279,11261,8957,11261,8957,11057,8279,11057xe" filled="t" fillcolor="#A1DAF8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24.3582pt;margin-top:552.85083pt;width:33.918pt;height:10.207pt;mso-position-horizontal-relative:page;mso-position-vertical-relative:page;z-index:-1309" coordorigin="4487,11057" coordsize="678,204">
            <v:shape style="position:absolute;left:4487;top:11057;width:678;height:204" coordorigin="4487,11057" coordsize="678,204" path="m4487,11057l4487,11261,5166,11261,5166,11057,4487,11057xe" filled="t" fillcolor="#A1DAF8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26.344498pt;margin-top:572.672974pt;width:41.937pt;height:23.103pt;mso-position-horizontal-relative:page;mso-position-vertical-relative:page;z-index:-1308" coordorigin="4527,11453" coordsize="839,462">
            <v:group style="position:absolute;left:4537;top:11463;width:708;height:373" coordorigin="4537,11463" coordsize="708,373">
              <v:shape style="position:absolute;left:4537;top:11463;width:708;height:373" coordorigin="4537,11463" coordsize="708,373" path="m5192,11463l4537,11639,4590,11836,5245,11661,5192,11463xe" filled="t" fillcolor="#A1DAF8" stroked="f">
                <v:path arrowok="t"/>
                <v:fill type="solid"/>
              </v:shape>
            </v:group>
            <v:group style="position:absolute;left:5225;top:11849;width:130;height:56" coordorigin="5225,11849" coordsize="130,56">
              <v:shape style="position:absolute;left:5225;top:11849;width:130;height:56" coordorigin="5225,11849" coordsize="130,56" path="m5323,11849l5225,11906,5356,11906,5323,11849xe" filled="t" fillcolor="#A1DAF8" stroked="f">
                <v:path arrowok="t"/>
                <v:fill type="solid"/>
              </v:shape>
            </v:group>
            <w10:wrap type="none"/>
          </v:group>
        </w:pict>
      </w: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 w:before="64"/>
        <w:ind w:left="698" w:right="7012" w:hanging="284"/>
        <w:jc w:val="left"/>
      </w:pPr>
      <w:r>
        <w:rPr/>
        <w:pict>
          <v:shape style="position:absolute;margin-left:531.335022pt;margin-top:1.586604pt;width:239.689pt;height:141.783pt;mso-position-horizontal-relative:page;mso-position-vertical-relative:paragraph;z-index:-1316" type="#_x0000_t75">
            <v:imagedata r:id="rId112" o:title=""/>
          </v:shape>
        </w:pict>
      </w:r>
      <w:r>
        <w:rPr>
          <w:rFonts w:ascii="Arial" w:hAnsi="Arial" w:cs="Arial" w:eastAsia="Arial"/>
          <w:b w:val="0"/>
          <w:bCs w:val="0"/>
          <w:color w:val="009FE3"/>
          <w:spacing w:val="0"/>
          <w:w w:val="100"/>
        </w:rPr>
        <w:t>Ò</w:t>
      </w:r>
      <w:r>
        <w:rPr>
          <w:rFonts w:ascii="Arial" w:hAnsi="Arial" w:cs="Arial" w:eastAsia="Arial"/>
          <w:b w:val="0"/>
          <w:bCs w:val="0"/>
          <w:color w:val="009FE3"/>
          <w:spacing w:val="11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BI</w:t>
      </w:r>
      <w:r>
        <w:rPr>
          <w:rFonts w:ascii="Archer Bold" w:hAnsi="Archer Bold" w:cs="Archer Bold" w:eastAsia="Archer Bold"/>
          <w:b w:val="0"/>
          <w:bCs w:val="0"/>
          <w:color w:val="009FE3"/>
          <w:spacing w:val="-5"/>
          <w:w w:val="100"/>
        </w:rPr>
        <w:t>O</w:t>
      </w:r>
      <w:r>
        <w:rPr>
          <w:rFonts w:ascii="Archer Bold" w:hAnsi="Archer Bold" w:cs="Archer Bold" w:eastAsia="Archer Bold"/>
          <w:b w:val="0"/>
          <w:bCs w:val="0"/>
          <w:color w:val="009FE3"/>
          <w:spacing w:val="-5"/>
          <w:w w:val="100"/>
        </w:rPr>
        <w:t>A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SI</w:t>
      </w:r>
      <w:r>
        <w:rPr>
          <w:rFonts w:ascii="Archer Bold" w:hAnsi="Archer Bold" w:cs="Archer Bold" w:eastAsia="Archer Bold"/>
          <w:b w:val="0"/>
          <w:bCs w:val="0"/>
          <w:color w:val="009FE3"/>
          <w:spacing w:val="-3"/>
          <w:w w:val="100"/>
        </w:rPr>
        <w:t>S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.</w:t>
      </w:r>
      <w:r>
        <w:rPr>
          <w:rFonts w:ascii="Archer Bold" w:hAnsi="Archer Bold" w:cs="Archer Bold" w:eastAsia="Archer Bold"/>
          <w:b w:val="0"/>
          <w:bCs w:val="0"/>
          <w:color w:val="009FE3"/>
          <w:spacing w:val="5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P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ata</w:t>
      </w:r>
      <w:r>
        <w:rPr>
          <w:b w:val="0"/>
          <w:bCs w:val="0"/>
          <w:color w:val="000000"/>
          <w:spacing w:val="-4"/>
          <w:w w:val="100"/>
        </w:rPr>
        <w:t>f</w:t>
      </w:r>
      <w:r>
        <w:rPr>
          <w:b w:val="0"/>
          <w:bCs w:val="0"/>
          <w:color w:val="000000"/>
          <w:spacing w:val="0"/>
          <w:w w:val="100"/>
        </w:rPr>
        <w:t>or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Biotec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olog</w:t>
      </w:r>
      <w:r>
        <w:rPr>
          <w:b w:val="0"/>
          <w:bCs w:val="0"/>
          <w:color w:val="000000"/>
          <w:spacing w:val="-3"/>
          <w:w w:val="100"/>
        </w:rPr>
        <w:t>í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z</w:t>
      </w:r>
      <w:r>
        <w:rPr>
          <w:b w:val="0"/>
          <w:bCs w:val="0"/>
          <w:color w:val="000000"/>
          <w:spacing w:val="0"/>
          <w:w w:val="100"/>
        </w:rPr>
        <w:t>ul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y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ui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ultura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que</w:t>
      </w:r>
      <w:r>
        <w:rPr>
          <w:b w:val="0"/>
          <w:bCs w:val="0"/>
          <w:color w:val="000000"/>
          <w:spacing w:val="-3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g</w:t>
      </w:r>
      <w:r>
        <w:rPr>
          <w:b w:val="0"/>
          <w:bCs w:val="0"/>
          <w:color w:val="000000"/>
          <w:spacing w:val="-4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uti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el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ocimiento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científi</w:t>
      </w:r>
      <w:r>
        <w:rPr>
          <w:b w:val="0"/>
          <w:bCs w:val="0"/>
          <w:color w:val="000000"/>
          <w:spacing w:val="-4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3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infr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estructur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</w:t>
      </w:r>
      <w:r>
        <w:rPr>
          <w:b w:val="0"/>
          <w:bCs w:val="0"/>
          <w:color w:val="000000"/>
          <w:spacing w:val="-6"/>
          <w:w w:val="100"/>
        </w:rPr>
        <w:t>n</w:t>
      </w:r>
      <w:r>
        <w:rPr>
          <w:b w:val="0"/>
          <w:bCs w:val="0"/>
          <w:color w:val="000000"/>
          <w:spacing w:val="-5"/>
          <w:w w:val="100"/>
        </w:rPr>
        <w:t>v</w:t>
      </w:r>
      <w:r>
        <w:rPr>
          <w:b w:val="0"/>
          <w:bCs w:val="0"/>
          <w:color w:val="000000"/>
          <w:spacing w:val="0"/>
          <w:w w:val="100"/>
        </w:rPr>
        <w:t>esti</w:t>
      </w:r>
      <w:r>
        <w:rPr>
          <w:b w:val="0"/>
          <w:bCs w:val="0"/>
          <w:color w:val="000000"/>
          <w:spacing w:val="-3"/>
          <w:w w:val="100"/>
        </w:rPr>
        <w:t>g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ción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  <w:t>xperi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ent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-4"/>
          <w:w w:val="100"/>
        </w:rPr>
        <w:t>s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Gran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8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ar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objet</w:t>
      </w:r>
      <w:r>
        <w:rPr>
          <w:b w:val="0"/>
          <w:bCs w:val="0"/>
          <w:color w:val="000000"/>
          <w:spacing w:val="-5"/>
          <w:w w:val="100"/>
        </w:rPr>
        <w:t>i</w:t>
      </w:r>
      <w:r>
        <w:rPr>
          <w:b w:val="0"/>
          <w:bCs w:val="0"/>
          <w:color w:val="000000"/>
          <w:spacing w:val="-5"/>
          <w:w w:val="100"/>
        </w:rPr>
        <w:t>v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-3"/>
          <w:w w:val="100"/>
        </w:rPr>
        <w:t>p</w:t>
      </w:r>
      <w:r>
        <w:rPr>
          <w:b w:val="0"/>
          <w:bCs w:val="0"/>
          <w:color w:val="000000"/>
          <w:spacing w:val="0"/>
          <w:w w:val="100"/>
        </w:rPr>
        <w:t>u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ar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ar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ollo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dustr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li</w:t>
      </w:r>
      <w:r>
        <w:rPr>
          <w:b w:val="0"/>
          <w:bCs w:val="0"/>
          <w:color w:val="000000"/>
          <w:spacing w:val="-3"/>
          <w:w w:val="100"/>
        </w:rPr>
        <w:t>g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biotec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olog</w:t>
      </w:r>
      <w:r>
        <w:rPr>
          <w:b w:val="0"/>
          <w:bCs w:val="0"/>
          <w:color w:val="000000"/>
          <w:spacing w:val="-3"/>
          <w:w w:val="100"/>
        </w:rPr>
        <w:t>í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ari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a.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Inic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0"/>
          <w:w w:val="100"/>
        </w:rPr>
        <w:t>at</w:t>
      </w:r>
      <w:r>
        <w:rPr>
          <w:b w:val="0"/>
          <w:bCs w:val="0"/>
          <w:color w:val="000000"/>
          <w:spacing w:val="-5"/>
          <w:w w:val="100"/>
        </w:rPr>
        <w:t>i</w:t>
      </w:r>
      <w:r>
        <w:rPr>
          <w:b w:val="0"/>
          <w:bCs w:val="0"/>
          <w:color w:val="000000"/>
          <w:spacing w:val="-5"/>
          <w:w w:val="100"/>
        </w:rPr>
        <w:t>v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p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-5"/>
          <w:w w:val="100"/>
        </w:rPr>
        <w:t>o</w:t>
      </w:r>
      <w:r>
        <w:rPr>
          <w:b w:val="0"/>
          <w:bCs w:val="0"/>
          <w:color w:val="000000"/>
          <w:spacing w:val="0"/>
          <w:w w:val="100"/>
        </w:rPr>
        <w:t>vi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por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ocie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</w:r>
    </w:p>
    <w:p>
      <w:pPr>
        <w:pStyle w:val="BodyText"/>
        <w:spacing w:line="266" w:lineRule="auto"/>
        <w:ind w:left="698" w:right="6549"/>
        <w:jc w:val="left"/>
      </w:pP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3"/>
          <w:w w:val="100"/>
        </w:rPr>
        <w:t>r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0"/>
          <w:w w:val="100"/>
        </w:rPr>
        <w:t>oción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E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ómi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Gran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8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bor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ción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stituto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19"/>
          <w:w w:val="100"/>
        </w:rPr>
        <w:t>T</w:t>
      </w:r>
      <w:r>
        <w:rPr>
          <w:b w:val="0"/>
          <w:bCs w:val="0"/>
          <w:spacing w:val="0"/>
          <w:w w:val="100"/>
        </w:rPr>
        <w:t>ec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ológi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8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8"/>
          <w:w w:val="100"/>
        </w:rPr>
        <w:t>U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ersi</w:t>
      </w:r>
      <w:r>
        <w:rPr>
          <w:b w:val="0"/>
          <w:bCs w:val="0"/>
          <w:spacing w:val="-3"/>
          <w:w w:val="100"/>
        </w:rPr>
        <w:t>d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6"/>
          <w:w w:val="100"/>
        </w:rPr>
        <w:t>P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3"/>
          <w:w w:val="100"/>
        </w:rPr>
        <w:t>m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Gran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8"/>
          <w:w w:val="100"/>
        </w:rPr>
        <w:t>C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ar</w:t>
      </w:r>
      <w:r>
        <w:rPr>
          <w:b w:val="0"/>
          <w:bCs w:val="0"/>
          <w:spacing w:val="-3"/>
          <w:w w:val="100"/>
        </w:rPr>
        <w:t>i</w:t>
      </w:r>
      <w:r>
        <w:rPr>
          <w:b w:val="0"/>
          <w:bCs w:val="0"/>
          <w:spacing w:val="0"/>
          <w:w w:val="100"/>
        </w:rPr>
        <w:t>a,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tr</w:t>
      </w:r>
      <w:r>
        <w:rPr>
          <w:b w:val="0"/>
          <w:bCs w:val="0"/>
          <w:spacing w:val="-7"/>
          <w:w w:val="100"/>
        </w:rPr>
        <w:t>a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és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Ba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-3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-3"/>
          <w:w w:val="100"/>
        </w:rPr>
        <w:t>s</w:t>
      </w:r>
      <w:r>
        <w:rPr>
          <w:b w:val="0"/>
          <w:bCs w:val="0"/>
          <w:spacing w:val="-3"/>
          <w:w w:val="100"/>
        </w:rPr>
        <w:t>p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"/>
          <w:w w:val="100"/>
        </w:rPr>
        <w:t>ñ</w:t>
      </w:r>
      <w:r>
        <w:rPr>
          <w:b w:val="0"/>
          <w:bCs w:val="0"/>
          <w:spacing w:val="0"/>
          <w:w w:val="100"/>
        </w:rPr>
        <w:t>ol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Al</w:t>
      </w:r>
      <w:r>
        <w:rPr>
          <w:b w:val="0"/>
          <w:bCs w:val="0"/>
          <w:spacing w:val="-3"/>
          <w:w w:val="100"/>
        </w:rPr>
        <w:t>g</w:t>
      </w:r>
      <w:r>
        <w:rPr>
          <w:b w:val="0"/>
          <w:bCs w:val="0"/>
          <w:spacing w:val="-3"/>
          <w:w w:val="100"/>
        </w:rPr>
        <w:t>a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el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I</w:t>
      </w:r>
      <w:r>
        <w:rPr>
          <w:b w:val="0"/>
          <w:bCs w:val="0"/>
          <w:spacing w:val="-3"/>
          <w:w w:val="100"/>
        </w:rPr>
        <w:t>n</w:t>
      </w:r>
      <w:r>
        <w:rPr>
          <w:b w:val="0"/>
          <w:bCs w:val="0"/>
          <w:spacing w:val="0"/>
          <w:w w:val="100"/>
        </w:rPr>
        <w:t>stituto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8"/>
          <w:w w:val="100"/>
        </w:rPr>
        <w:t>U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5"/>
          <w:w w:val="100"/>
        </w:rPr>
        <w:t>i</w:t>
      </w:r>
      <w:r>
        <w:rPr>
          <w:b w:val="0"/>
          <w:bCs w:val="0"/>
          <w:spacing w:val="-5"/>
          <w:w w:val="100"/>
        </w:rPr>
        <w:t>v</w:t>
      </w:r>
      <w:r>
        <w:rPr>
          <w:b w:val="0"/>
          <w:bCs w:val="0"/>
          <w:spacing w:val="0"/>
          <w:w w:val="100"/>
        </w:rPr>
        <w:t>ersitario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E</w:t>
      </w:r>
      <w:r>
        <w:rPr>
          <w:b w:val="0"/>
          <w:bCs w:val="0"/>
          <w:spacing w:val="-5"/>
          <w:w w:val="100"/>
        </w:rPr>
        <w:t>C</w:t>
      </w:r>
      <w:r>
        <w:rPr>
          <w:b w:val="0"/>
          <w:bCs w:val="0"/>
          <w:spacing w:val="-8"/>
          <w:w w:val="100"/>
        </w:rPr>
        <w:t>O</w:t>
      </w:r>
      <w:r>
        <w:rPr>
          <w:b w:val="0"/>
          <w:bCs w:val="0"/>
          <w:spacing w:val="-8"/>
          <w:w w:val="100"/>
        </w:rPr>
        <w:t>A</w:t>
      </w:r>
      <w:r>
        <w:rPr>
          <w:b w:val="0"/>
          <w:bCs w:val="0"/>
          <w:spacing w:val="0"/>
          <w:w w:val="100"/>
        </w:rPr>
        <w:t>Q</w:t>
      </w:r>
      <w:r>
        <w:rPr>
          <w:b w:val="0"/>
          <w:bCs w:val="0"/>
          <w:spacing w:val="-10"/>
          <w:w w:val="100"/>
        </w:rPr>
        <w:t>U</w:t>
      </w:r>
      <w:r>
        <w:rPr>
          <w:b w:val="0"/>
          <w:bCs w:val="0"/>
          <w:spacing w:val="4"/>
          <w:w w:val="100"/>
        </w:rPr>
        <w:t>A</w:t>
      </w:r>
      <w:r>
        <w:rPr>
          <w:b w:val="0"/>
          <w:bCs w:val="0"/>
          <w:spacing w:val="0"/>
          <w:w w:val="100"/>
        </w:rPr>
        <w:t>.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697" w:right="6485" w:hanging="284"/>
        <w:jc w:val="left"/>
      </w:pPr>
      <w:r>
        <w:rPr/>
        <w:pict>
          <v:shape style="position:absolute;margin-left:531.335144pt;margin-top:1.456589pt;width:239.688465pt;height:105.591pt;mso-position-horizontal-relative:page;mso-position-vertical-relative:paragraph;z-index:-1307" type="#_x0000_t75">
            <v:imagedata r:id="rId113" o:title=""/>
          </v:shape>
        </w:pict>
      </w:r>
      <w:r>
        <w:rPr>
          <w:rFonts w:ascii="Arial" w:hAnsi="Arial" w:cs="Arial" w:eastAsia="Arial"/>
          <w:b w:val="0"/>
          <w:bCs w:val="0"/>
          <w:color w:val="009FE3"/>
          <w:spacing w:val="0"/>
          <w:w w:val="100"/>
        </w:rPr>
        <w:t>Ò</w:t>
      </w:r>
      <w:r>
        <w:rPr>
          <w:rFonts w:ascii="Arial" w:hAnsi="Arial" w:cs="Arial" w:eastAsia="Arial"/>
          <w:b w:val="0"/>
          <w:bCs w:val="0"/>
          <w:color w:val="009FE3"/>
          <w:spacing w:val="10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S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i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s</w:t>
      </w:r>
      <w:r>
        <w:rPr>
          <w:rFonts w:ascii="Archer Bold" w:hAnsi="Archer Bold" w:cs="Archer Bold" w:eastAsia="Archer Bold"/>
          <w:b w:val="0"/>
          <w:bCs w:val="0"/>
          <w:color w:val="009FE3"/>
          <w:spacing w:val="-3"/>
          <w:w w:val="100"/>
        </w:rPr>
        <w:t>t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e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m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a</w:t>
      </w:r>
      <w:r>
        <w:rPr>
          <w:rFonts w:ascii="Archer Bold" w:hAnsi="Archer Bold" w:cs="Archer Bold" w:eastAsia="Archer Bold"/>
          <w:b w:val="0"/>
          <w:bCs w:val="0"/>
          <w:color w:val="009FE3"/>
          <w:spacing w:val="3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D</w:t>
      </w:r>
      <w:r>
        <w:rPr>
          <w:rFonts w:ascii="Archer Bold" w:hAnsi="Archer Bold" w:cs="Archer Bold" w:eastAsia="Archer Bold"/>
          <w:b w:val="0"/>
          <w:bCs w:val="0"/>
          <w:color w:val="009FE3"/>
          <w:spacing w:val="-4"/>
          <w:w w:val="100"/>
        </w:rPr>
        <w:t>E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SSOL</w:t>
      </w:r>
      <w:r>
        <w:rPr>
          <w:rFonts w:ascii="Archer Bold" w:hAnsi="Archer Bold" w:cs="Archer Bold" w:eastAsia="Archer Bold"/>
          <w:b w:val="0"/>
          <w:bCs w:val="0"/>
          <w:color w:val="009FE3"/>
          <w:spacing w:val="2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en</w:t>
      </w:r>
      <w:r>
        <w:rPr>
          <w:rFonts w:ascii="Archer Bold" w:hAnsi="Archer Bold" w:cs="Archer Bold" w:eastAsia="Archer Bold"/>
          <w:b w:val="0"/>
          <w:bCs w:val="0"/>
          <w:color w:val="009FE3"/>
          <w:spacing w:val="3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K</w:t>
      </w:r>
      <w:r>
        <w:rPr>
          <w:rFonts w:ascii="Archer Bold" w:hAnsi="Archer Bold" w:cs="Archer Bold" w:eastAsia="Archer Bold"/>
          <w:b w:val="0"/>
          <w:bCs w:val="0"/>
          <w:color w:val="009FE3"/>
          <w:spacing w:val="-1"/>
          <w:w w:val="100"/>
        </w:rPr>
        <w:t>s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ar</w:t>
      </w:r>
      <w:r>
        <w:rPr>
          <w:rFonts w:ascii="Archer Bold" w:hAnsi="Archer Bold" w:cs="Archer Bold" w:eastAsia="Archer Bold"/>
          <w:b w:val="0"/>
          <w:bCs w:val="0"/>
          <w:color w:val="009FE3"/>
          <w:spacing w:val="3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G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uilè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n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e</w:t>
      </w:r>
      <w:r>
        <w:rPr>
          <w:rFonts w:ascii="Archer Bold" w:hAnsi="Archer Bold" w:cs="Archer Bold" w:eastAsia="Archer Bold"/>
          <w:b w:val="0"/>
          <w:bCs w:val="0"/>
          <w:color w:val="009FE3"/>
          <w:spacing w:val="2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(</w:t>
      </w:r>
      <w:r>
        <w:rPr>
          <w:rFonts w:ascii="Archer Bold" w:hAnsi="Archer Bold" w:cs="Archer Bold" w:eastAsia="Archer Bold"/>
          <w:b w:val="0"/>
          <w:bCs w:val="0"/>
          <w:color w:val="009FE3"/>
          <w:spacing w:val="-9"/>
          <w:w w:val="100"/>
        </w:rPr>
        <w:t>T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ú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n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e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z).</w:t>
      </w:r>
      <w:r>
        <w:rPr>
          <w:rFonts w:ascii="Archer Bold" w:hAnsi="Archer Bold" w:cs="Archer Bold" w:eastAsia="Archer Bold"/>
          <w:b w:val="0"/>
          <w:bCs w:val="0"/>
          <w:color w:val="009FE3"/>
          <w:spacing w:val="5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P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anta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dora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cio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x</w:t>
      </w:r>
      <w:r>
        <w:rPr>
          <w:b w:val="0"/>
          <w:bCs w:val="0"/>
          <w:color w:val="000000"/>
          <w:spacing w:val="0"/>
          <w:w w:val="100"/>
        </w:rPr>
        <w:t>c</w:t>
      </w:r>
      <w:r>
        <w:rPr>
          <w:b w:val="0"/>
          <w:bCs w:val="0"/>
          <w:color w:val="000000"/>
          <w:spacing w:val="-4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us</w:t>
      </w:r>
      <w:r>
        <w:rPr>
          <w:b w:val="0"/>
          <w:bCs w:val="0"/>
          <w:color w:val="000000"/>
          <w:spacing w:val="-5"/>
          <w:w w:val="100"/>
        </w:rPr>
        <w:t>i</w:t>
      </w:r>
      <w:r>
        <w:rPr>
          <w:b w:val="0"/>
          <w:bCs w:val="0"/>
          <w:color w:val="000000"/>
          <w:spacing w:val="-5"/>
          <w:w w:val="100"/>
        </w:rPr>
        <w:t>v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ente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g</w:t>
      </w:r>
      <w:r>
        <w:rPr>
          <w:b w:val="0"/>
          <w:bCs w:val="0"/>
          <w:color w:val="000000"/>
          <w:spacing w:val="-3"/>
          <w:w w:val="100"/>
        </w:rPr>
        <w:t>í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ar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4"/>
          <w:w w:val="100"/>
        </w:rPr>
        <w:t>f</w:t>
      </w:r>
      <w:r>
        <w:rPr>
          <w:b w:val="0"/>
          <w:bCs w:val="0"/>
          <w:color w:val="000000"/>
          <w:spacing w:val="0"/>
          <w:w w:val="100"/>
        </w:rPr>
        <w:t>ot</w:t>
      </w:r>
      <w:r>
        <w:rPr>
          <w:b w:val="0"/>
          <w:bCs w:val="0"/>
          <w:color w:val="000000"/>
          <w:spacing w:val="-5"/>
          <w:w w:val="100"/>
        </w:rPr>
        <w:t>o</w:t>
      </w:r>
      <w:r>
        <w:rPr>
          <w:b w:val="0"/>
          <w:bCs w:val="0"/>
          <w:color w:val="000000"/>
          <w:spacing w:val="-5"/>
          <w:w w:val="100"/>
        </w:rPr>
        <w:t>v</w:t>
      </w:r>
      <w:r>
        <w:rPr>
          <w:b w:val="0"/>
          <w:bCs w:val="0"/>
          <w:color w:val="000000"/>
          <w:spacing w:val="0"/>
          <w:w w:val="100"/>
        </w:rPr>
        <w:t>oltai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que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b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ste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g</w:t>
      </w:r>
      <w:r>
        <w:rPr>
          <w:b w:val="0"/>
          <w:bCs w:val="0"/>
          <w:color w:val="000000"/>
          <w:spacing w:val="0"/>
          <w:w w:val="100"/>
        </w:rPr>
        <w:t>ua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pot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bl</w:t>
      </w:r>
      <w:r>
        <w:rPr>
          <w:b w:val="0"/>
          <w:bCs w:val="0"/>
          <w:color w:val="000000"/>
          <w:spacing w:val="-3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  <w:t>,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4"/>
          <w:w w:val="100"/>
        </w:rPr>
        <w:t>f</w:t>
      </w:r>
      <w:r>
        <w:rPr>
          <w:b w:val="0"/>
          <w:bCs w:val="0"/>
          <w:color w:val="000000"/>
          <w:spacing w:val="0"/>
          <w:w w:val="100"/>
        </w:rPr>
        <w:t>or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ininterru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pi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2006,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este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núcleo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rur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u</w:t>
      </w:r>
      <w:r>
        <w:rPr>
          <w:b w:val="0"/>
          <w:bCs w:val="0"/>
          <w:color w:val="000000"/>
          <w:spacing w:val="0"/>
          <w:w w:val="100"/>
        </w:rPr>
        <w:t>bi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do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desierto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S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h</w:t>
      </w:r>
      <w:r>
        <w:rPr>
          <w:b w:val="0"/>
          <w:bCs w:val="0"/>
          <w:color w:val="000000"/>
          <w:spacing w:val="0"/>
          <w:w w:val="100"/>
        </w:rPr>
        <w:t>ara.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La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st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ción,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ñ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y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eje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ut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por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</w:t>
      </w:r>
      <w:r>
        <w:rPr>
          <w:b w:val="0"/>
          <w:bCs w:val="0"/>
          <w:color w:val="000000"/>
          <w:spacing w:val="-5"/>
          <w:w w:val="100"/>
        </w:rPr>
        <w:t>T</w:t>
      </w:r>
      <w:r>
        <w:rPr>
          <w:b w:val="0"/>
          <w:bCs w:val="0"/>
          <w:color w:val="000000"/>
          <w:spacing w:val="0"/>
          <w:w w:val="100"/>
        </w:rPr>
        <w:t>C,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-3"/>
          <w:w w:val="100"/>
        </w:rPr>
        <w:t>á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lo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g</w:t>
      </w:r>
      <w:r>
        <w:rPr>
          <w:b w:val="0"/>
          <w:bCs w:val="0"/>
          <w:color w:val="000000"/>
          <w:spacing w:val="-5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v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Áfri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y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está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b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tec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olog</w:t>
      </w:r>
      <w:r>
        <w:rPr>
          <w:b w:val="0"/>
          <w:bCs w:val="0"/>
          <w:color w:val="000000"/>
          <w:spacing w:val="-3"/>
          <w:w w:val="100"/>
        </w:rPr>
        <w:t>í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ción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utó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ar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ol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por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</w:t>
      </w:r>
      <w:r>
        <w:rPr>
          <w:b w:val="0"/>
          <w:bCs w:val="0"/>
          <w:color w:val="000000"/>
          <w:spacing w:val="-5"/>
          <w:w w:val="100"/>
        </w:rPr>
        <w:t>T</w:t>
      </w:r>
      <w:r>
        <w:rPr>
          <w:b w:val="0"/>
          <w:bCs w:val="0"/>
          <w:color w:val="000000"/>
          <w:spacing w:val="0"/>
          <w:w w:val="100"/>
        </w:rPr>
        <w:t>C,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omi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</w:t>
      </w:r>
      <w:r>
        <w:rPr>
          <w:b w:val="0"/>
          <w:bCs w:val="0"/>
          <w:color w:val="000000"/>
          <w:spacing w:val="-4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  <w:t>SSOL®,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que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uenta</w:t>
      </w:r>
      <w:r>
        <w:rPr>
          <w:b w:val="0"/>
          <w:bCs w:val="0"/>
          <w:color w:val="000000"/>
          <w:spacing w:val="5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p</w:t>
      </w:r>
      <w:r>
        <w:rPr>
          <w:b w:val="0"/>
          <w:bCs w:val="0"/>
          <w:color w:val="000000"/>
          <w:spacing w:val="0"/>
          <w:w w:val="100"/>
        </w:rPr>
        <w:t>atente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inter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cio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l.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20" w:lineRule="exact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697" w:right="6325" w:hanging="284"/>
        <w:jc w:val="left"/>
      </w:pPr>
      <w:r>
        <w:rPr/>
        <w:pict>
          <v:shape style="position:absolute;margin-left:531.335144pt;margin-top:3.162593pt;width:239.688455pt;height:123.964pt;mso-position-horizontal-relative:page;mso-position-vertical-relative:paragraph;z-index:-1315" type="#_x0000_t75">
            <v:imagedata r:id="rId114" o:title=""/>
          </v:shape>
        </w:pict>
      </w:r>
      <w:r>
        <w:rPr/>
        <w:pict>
          <v:group style="position:absolute;margin-left:350.835297pt;margin-top:87.752296pt;width:95.0525pt;height:95.0539pt;mso-position-horizontal-relative:page;mso-position-vertical-relative:paragraph;z-index:-1312" coordorigin="7017,1755" coordsize="1901,1901">
            <v:group style="position:absolute;left:8200;top:3273;width:708;height:373" coordorigin="8200,3273" coordsize="708,373">
              <v:shape style="position:absolute;left:8200;top:3273;width:708;height:373" coordorigin="8200,3273" coordsize="708,373" path="m8855,3273l8200,3449,8252,3646,8908,3471,8855,3273xe" filled="t" fillcolor="#A1DAF8" stroked="f">
                <v:path arrowok="t"/>
                <v:fill type="solid"/>
              </v:shape>
            </v:group>
            <v:group style="position:absolute;left:8020;top:2745;width:690;height:516" coordorigin="8020,2745" coordsize="690,516">
              <v:shape style="position:absolute;left:8020;top:2745;width:690;height:516" coordorigin="8020,2745" coordsize="690,516" path="m8607,2745l8020,3084,8122,3260,8709,2921,8607,2745xe" filled="t" fillcolor="#A1DAF8" stroked="f">
                <v:path arrowok="t"/>
                <v:fill type="solid"/>
              </v:shape>
            </v:group>
            <v:group style="position:absolute;left:7751;top:2298;width:624;height:624" coordorigin="7751,2298" coordsize="624,624">
              <v:shape style="position:absolute;left:7751;top:2298;width:624;height:624" coordorigin="7751,2298" coordsize="624,624" path="m8231,2298l7751,2777,7895,2922,8375,2442,8231,2298xe" filled="t" fillcolor="#A1DAF8" stroked="f">
                <v:path arrowok="t"/>
                <v:fill type="solid"/>
              </v:shape>
            </v:group>
            <v:group style="position:absolute;left:7412;top:1964;width:516;height:690" coordorigin="7412,1964" coordsize="516,690">
              <v:shape style="position:absolute;left:7412;top:1964;width:516;height:690" coordorigin="7412,1964" coordsize="516,690" path="m7752,1964l7412,2551,7589,2653,7928,2066,7752,1964xe" filled="t" fillcolor="#A1DAF8" stroked="f">
                <v:path arrowok="t"/>
                <v:fill type="solid"/>
              </v:shape>
            </v:group>
            <v:group style="position:absolute;left:7027;top:1765;width:373;height:708" coordorigin="7027,1765" coordsize="373,708">
              <v:shape style="position:absolute;left:7027;top:1765;width:373;height:708" coordorigin="7027,1765" coordsize="373,708" path="m7202,1765l7027,2420,7224,2473,7399,1818,7202,1765xe" filled="t" fillcolor="#A1DAF8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331.015686pt;margin-top:85.764694pt;width:10.206pt;height:33.92pt;mso-position-horizontal-relative:page;mso-position-vertical-relative:paragraph;z-index:-1311" coordorigin="6620,1715" coordsize="204,678">
            <v:shape style="position:absolute;left:6620;top:1715;width:204;height:678" coordorigin="6620,1715" coordsize="204,678" path="m6824,1715l6620,1715,6620,2394,6824,2394,6824,1715xe" filled="t" fillcolor="#A1DAF8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26.345505pt;margin-top:87.750992pt;width:95.0542pt;height:95.0547pt;mso-position-horizontal-relative:page;mso-position-vertical-relative:paragraph;z-index:-1310" coordorigin="4527,1755" coordsize="1901,1901">
            <v:group style="position:absolute;left:6045;top:1765;width:373;height:708" coordorigin="6045,1765" coordsize="373,708">
              <v:shape style="position:absolute;left:6045;top:1765;width:373;height:708" coordorigin="6045,1765" coordsize="373,708" path="m6242,1765l6045,1818,6221,2473,6418,2420,6242,1765xe" filled="t" fillcolor="#A1DAF8" stroked="f">
                <v:path arrowok="t"/>
                <v:fill type="solid"/>
              </v:shape>
            </v:group>
            <v:group style="position:absolute;left:5516;top:1964;width:516;height:690" coordorigin="5516,1964" coordsize="516,690">
              <v:shape style="position:absolute;left:5516;top:1964;width:516;height:690" coordorigin="5516,1964" coordsize="516,690" path="m5693,1964l5516,2066,5856,2653,6032,2551,5693,1964xe" filled="t" fillcolor="#A1DAF8" stroked="f">
                <v:path arrowok="t"/>
                <v:fill type="solid"/>
              </v:shape>
            </v:group>
            <v:group style="position:absolute;left:5070;top:2298;width:624;height:624" coordorigin="5070,2298" coordsize="624,624">
              <v:shape style="position:absolute;left:5070;top:2298;width:624;height:624" coordorigin="5070,2298" coordsize="624,624" path="m5214,2298l5070,2442,5549,2922,5694,2777,5214,2298xe" filled="t" fillcolor="#A1DAF8" stroked="f">
                <v:path arrowok="t"/>
                <v:fill type="solid"/>
              </v:shape>
            </v:group>
            <v:group style="position:absolute;left:4736;top:2744;width:690;height:516" coordorigin="4736,2744" coordsize="690,516">
              <v:shape style="position:absolute;left:4736;top:2744;width:690;height:516" coordorigin="4736,2744" coordsize="690,516" path="m4838,2744l4736,2921,5323,3260,5425,3084,4838,2744xe" filled="t" fillcolor="#A1DAF8" stroked="f">
                <v:path arrowok="t"/>
                <v:fill type="solid"/>
              </v:shape>
            </v:group>
            <v:group style="position:absolute;left:4537;top:3273;width:708;height:373" coordorigin="4537,3273" coordsize="708,373">
              <v:shape style="position:absolute;left:4537;top:3273;width:708;height:373" coordorigin="4537,3273" coordsize="708,373" path="m4590,3273l4537,3470,5192,3646,5245,3449,4590,3273xe" filled="t" fillcolor="#A1DAF8" stroked="f">
                <v:path arrowok="t"/>
                <v:fill type="solid"/>
              </v:shape>
            </v:group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009FE3"/>
          <w:spacing w:val="0"/>
          <w:w w:val="100"/>
        </w:rPr>
        <w:t>Ò</w:t>
      </w:r>
      <w:r>
        <w:rPr>
          <w:rFonts w:ascii="Arial" w:hAnsi="Arial" w:cs="Arial" w:eastAsia="Arial"/>
          <w:b w:val="0"/>
          <w:bCs w:val="0"/>
          <w:color w:val="009FE3"/>
          <w:spacing w:val="9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-5"/>
          <w:w w:val="100"/>
        </w:rPr>
        <w:t>O</w:t>
      </w:r>
      <w:r>
        <w:rPr>
          <w:rFonts w:ascii="Archer Bold" w:hAnsi="Archer Bold" w:cs="Archer Bold" w:eastAsia="Archer Bold"/>
          <w:b w:val="0"/>
          <w:bCs w:val="0"/>
          <w:color w:val="009FE3"/>
          <w:spacing w:val="-4"/>
          <w:w w:val="100"/>
        </w:rPr>
        <w:t>S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T</w:t>
      </w:r>
      <w:r>
        <w:rPr>
          <w:rFonts w:ascii="Archer Bold" w:hAnsi="Archer Bold" w:cs="Archer Bold" w:eastAsia="Archer Bold"/>
          <w:b w:val="0"/>
          <w:bCs w:val="0"/>
          <w:color w:val="009FE3"/>
          <w:spacing w:val="-5"/>
          <w:w w:val="100"/>
        </w:rPr>
        <w:t>E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OBIONIX.</w:t>
      </w:r>
      <w:r>
        <w:rPr>
          <w:rFonts w:ascii="Archer Bold" w:hAnsi="Archer Bold" w:cs="Archer Bold" w:eastAsia="Archer Bold"/>
          <w:b w:val="0"/>
          <w:bCs w:val="0"/>
          <w:color w:val="009FE3"/>
          <w:spacing w:val="4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Pri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era</w:t>
      </w:r>
      <w:r>
        <w:rPr>
          <w:b w:val="0"/>
          <w:bCs w:val="0"/>
          <w:color w:val="000000"/>
          <w:spacing w:val="2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pin-off</w:t>
      </w:r>
      <w:r>
        <w:rPr>
          <w:b w:val="0"/>
          <w:bCs w:val="0"/>
          <w:color w:val="000000"/>
          <w:spacing w:val="2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ultante</w:t>
      </w:r>
      <w:r>
        <w:rPr>
          <w:b w:val="0"/>
          <w:bCs w:val="0"/>
          <w:color w:val="000000"/>
          <w:spacing w:val="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1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tra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4"/>
          <w:w w:val="100"/>
        </w:rPr>
        <w:t>f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c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ocimiento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científi</w:t>
      </w:r>
      <w:r>
        <w:rPr>
          <w:b w:val="0"/>
          <w:bCs w:val="0"/>
          <w:color w:val="000000"/>
          <w:spacing w:val="-4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y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tec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ológi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1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ge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er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do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por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el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</w:t>
      </w:r>
      <w:r>
        <w:rPr>
          <w:b w:val="0"/>
          <w:bCs w:val="0"/>
          <w:color w:val="000000"/>
          <w:spacing w:val="-5"/>
          <w:w w:val="100"/>
        </w:rPr>
        <w:t>T</w:t>
      </w:r>
      <w:r>
        <w:rPr>
          <w:b w:val="0"/>
          <w:bCs w:val="0"/>
          <w:color w:val="000000"/>
          <w:spacing w:val="0"/>
          <w:w w:val="100"/>
        </w:rPr>
        <w:t>C</w:t>
      </w:r>
      <w:r>
        <w:rPr>
          <w:b w:val="0"/>
          <w:bCs w:val="0"/>
          <w:color w:val="000000"/>
          <w:spacing w:val="-1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en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ar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ollo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p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antes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p</w:t>
      </w:r>
      <w:r>
        <w:rPr>
          <w:b w:val="0"/>
          <w:bCs w:val="0"/>
          <w:color w:val="000000"/>
          <w:spacing w:val="0"/>
          <w:w w:val="100"/>
        </w:rPr>
        <w:t>ara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stru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ción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ó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-4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hu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os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y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v</w:t>
      </w:r>
      <w:r>
        <w:rPr>
          <w:b w:val="0"/>
          <w:bCs w:val="0"/>
          <w:color w:val="000000"/>
          <w:spacing w:val="0"/>
          <w:w w:val="100"/>
        </w:rPr>
        <w:t>eteri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ar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0"/>
          <w:w w:val="100"/>
        </w:rPr>
        <w:t>a.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after="0" w:line="266" w:lineRule="auto"/>
        <w:jc w:val="left"/>
        <w:sectPr>
          <w:pgSz w:w="16838" w:h="11920" w:orient="landscape"/>
          <w:pgMar w:header="0" w:footer="936" w:top="1080" w:bottom="1120" w:left="2420" w:right="440"/>
        </w:sectPr>
      </w:pPr>
    </w:p>
    <w:p>
      <w:pPr>
        <w:spacing w:line="200" w:lineRule="exact" w:before="7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footerReference w:type="even" r:id="rId115"/>
          <w:footerReference w:type="default" r:id="rId116"/>
          <w:pgSz w:w="16838" w:h="11920" w:orient="landscape"/>
          <w:pgMar w:footer="1107" w:header="0" w:top="1080" w:bottom="1300" w:left="0" w:right="1300"/>
        </w:sectPr>
      </w:pPr>
    </w:p>
    <w:p>
      <w:pPr>
        <w:pStyle w:val="Heading1"/>
        <w:spacing w:line="863" w:lineRule="exact"/>
        <w:ind w:left="2834" w:right="0"/>
        <w:jc w:val="left"/>
      </w:pPr>
      <w:r>
        <w:rPr/>
        <w:pict>
          <v:shape style="position:absolute;margin-left:76.559601pt;margin-top:5pt;width:51.000002pt;height:60pt;mso-position-horizontal-relative:page;mso-position-vertical-relative:paragraph;z-index:-1296" type="#_x0000_t202" filled="f" stroked="f">
            <v:textbox inset="0,0,0,0">
              <w:txbxContent>
                <w:p>
                  <w:pPr>
                    <w:spacing w:line="1200" w:lineRule="exact"/>
                    <w:ind w:left="0" w:right="0" w:firstLine="0"/>
                    <w:jc w:val="left"/>
                    <w:rPr>
                      <w:rFonts w:ascii="DINPro-Black" w:hAnsi="DINPro-Black" w:cs="DINPro-Black" w:eastAsia="DINPro-Black"/>
                      <w:sz w:val="120"/>
                      <w:szCs w:val="120"/>
                    </w:rPr>
                  </w:pPr>
                  <w:r>
                    <w:rPr>
                      <w:rFonts w:ascii="DINPro-Black" w:hAnsi="DINPro-Black" w:cs="DINPro-Black" w:eastAsia="DINPro-Black"/>
                      <w:b/>
                      <w:bCs/>
                      <w:color w:val="009FE3"/>
                      <w:spacing w:val="0"/>
                      <w:w w:val="100"/>
                      <w:sz w:val="120"/>
                      <w:szCs w:val="120"/>
                    </w:rPr>
                    <w:t>6.</w:t>
                  </w:r>
                  <w:r>
                    <w:rPr>
                      <w:rFonts w:ascii="DINPro-Black" w:hAnsi="DINPro-Black" w:cs="DINPro-Black" w:eastAsia="DINPro-Black"/>
                      <w:b w:val="0"/>
                      <w:bCs w:val="0"/>
                      <w:color w:val="000000"/>
                      <w:spacing w:val="0"/>
                      <w:w w:val="100"/>
                      <w:sz w:val="120"/>
                      <w:szCs w:val="120"/>
                    </w:rPr>
                  </w:r>
                </w:p>
              </w:txbxContent>
            </v:textbox>
            <w10:wrap type="none"/>
          </v:shape>
        </w:pict>
      </w:r>
      <w:r>
        <w:rPr>
          <w:b w:val="0"/>
          <w:bCs w:val="0"/>
          <w:color w:val="009FE3"/>
          <w:spacing w:val="3"/>
          <w:w w:val="100"/>
        </w:rPr>
        <w:t>¿</w:t>
      </w:r>
      <w:r>
        <w:rPr>
          <w:b w:val="0"/>
          <w:bCs w:val="0"/>
          <w:color w:val="009FE3"/>
          <w:spacing w:val="7"/>
          <w:w w:val="100"/>
        </w:rPr>
        <w:t>DÓNDE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739" w:lineRule="exact"/>
        <w:ind w:left="2838" w:right="0" w:firstLine="0"/>
        <w:jc w:val="left"/>
        <w:rPr>
          <w:rFonts w:ascii="DINPro-Regular" w:hAnsi="DINPro-Regular" w:cs="DINPro-Regular" w:eastAsia="DINPro-Regular"/>
          <w:sz w:val="72"/>
          <w:szCs w:val="72"/>
        </w:rPr>
      </w:pPr>
      <w:r>
        <w:rPr>
          <w:rFonts w:ascii="DINPro-Regular" w:hAnsi="DINPro-Regular" w:cs="DINPro-Regular" w:eastAsia="DINPro-Regular"/>
          <w:b w:val="0"/>
          <w:bCs w:val="0"/>
          <w:color w:val="009FE3"/>
          <w:spacing w:val="7"/>
          <w:w w:val="100"/>
          <w:sz w:val="72"/>
          <w:szCs w:val="72"/>
        </w:rPr>
        <w:t>ES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-36"/>
          <w:w w:val="100"/>
          <w:sz w:val="72"/>
          <w:szCs w:val="72"/>
        </w:rPr>
        <w:t>T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7"/>
          <w:w w:val="100"/>
          <w:sz w:val="72"/>
          <w:szCs w:val="72"/>
        </w:rPr>
        <w:t>AMO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3"/>
          <w:w w:val="100"/>
          <w:sz w:val="72"/>
          <w:szCs w:val="72"/>
        </w:rPr>
        <w:t>S</w:t>
      </w:r>
      <w:r>
        <w:rPr>
          <w:rFonts w:ascii="DINPro-Regular" w:hAnsi="DINPro-Regular" w:cs="DINPro-Regular" w:eastAsia="DINPro-Regular"/>
          <w:b w:val="0"/>
          <w:bCs w:val="0"/>
          <w:color w:val="009FE3"/>
          <w:spacing w:val="0"/>
          <w:w w:val="100"/>
          <w:sz w:val="72"/>
          <w:szCs w:val="72"/>
        </w:rPr>
        <w:t>?</w:t>
      </w:r>
      <w:r>
        <w:rPr>
          <w:rFonts w:ascii="DINPro-Regular" w:hAnsi="DINPro-Regular" w:cs="DINPro-Regular" w:eastAsia="DINPro-Regular"/>
          <w:b w:val="0"/>
          <w:bCs w:val="0"/>
          <w:color w:val="000000"/>
          <w:spacing w:val="0"/>
          <w:w w:val="100"/>
          <w:sz w:val="72"/>
          <w:szCs w:val="72"/>
        </w:rPr>
      </w:r>
    </w:p>
    <w:p>
      <w:pPr>
        <w:spacing w:line="170" w:lineRule="exact" w:before="3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Heading3"/>
        <w:ind w:left="2834" w:right="0"/>
        <w:jc w:val="left"/>
      </w:pPr>
      <w:r>
        <w:rPr>
          <w:b w:val="0"/>
          <w:bCs w:val="0"/>
          <w:color w:val="009FE3"/>
          <w:spacing w:val="0"/>
          <w:w w:val="100"/>
        </w:rPr>
        <w:t>GRAN</w:t>
      </w:r>
      <w:r>
        <w:rPr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9FE3"/>
          <w:spacing w:val="-4"/>
          <w:w w:val="100"/>
        </w:rPr>
        <w:t>C</w:t>
      </w:r>
      <w:r>
        <w:rPr>
          <w:b w:val="0"/>
          <w:bCs w:val="0"/>
          <w:color w:val="009FE3"/>
          <w:spacing w:val="0"/>
          <w:w w:val="100"/>
        </w:rPr>
        <w:t>ANARIA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30" w:lineRule="exact" w:before="4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3118" w:right="393" w:hanging="284"/>
        <w:jc w:val="left"/>
      </w:pPr>
      <w:r>
        <w:rPr/>
        <w:pict>
          <v:group style="position:absolute;margin-left:131.102005pt;margin-top:2.905604pt;width:7.087pt;height:105.642pt;mso-position-horizontal-relative:page;mso-position-vertical-relative:paragraph;z-index:-1301" coordorigin="2622,58" coordsize="142,2113">
            <v:shape style="position:absolute;left:2622;top:58;width:142;height:2113" coordorigin="2622,58" coordsize="142,2113" path="m2622,2171l2764,2171,2764,58,2622,58,2622,2171xe" filled="t" fillcolor="#E87906" stroked="f">
              <v:path arrowok="t"/>
              <v:fill type="solid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009FE3"/>
          <w:spacing w:val="0"/>
          <w:w w:val="100"/>
        </w:rPr>
        <w:t>Ò</w:t>
      </w:r>
      <w:r>
        <w:rPr>
          <w:rFonts w:ascii="Arial" w:hAnsi="Arial" w:cs="Arial" w:eastAsia="Arial"/>
          <w:b w:val="0"/>
          <w:bCs w:val="0"/>
          <w:color w:val="009FE3"/>
          <w:spacing w:val="10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-4"/>
          <w:w w:val="100"/>
        </w:rPr>
        <w:t>L</w:t>
      </w:r>
      <w:r>
        <w:rPr>
          <w:rFonts w:ascii="Archer Bold" w:hAnsi="Archer Bold" w:cs="Archer Bold" w:eastAsia="Archer Bold"/>
          <w:b w:val="0"/>
          <w:bCs w:val="0"/>
          <w:color w:val="009FE3"/>
          <w:spacing w:val="-6"/>
          <w:w w:val="100"/>
        </w:rPr>
        <w:t>a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s</w:t>
      </w:r>
      <w:r>
        <w:rPr>
          <w:rFonts w:ascii="Archer Bold" w:hAnsi="Archer Bold" w:cs="Archer Bold" w:eastAsia="Archer Bold"/>
          <w:b w:val="0"/>
          <w:bCs w:val="0"/>
          <w:color w:val="009FE3"/>
          <w:spacing w:val="-5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-8"/>
          <w:w w:val="100"/>
        </w:rPr>
        <w:t>P</w:t>
      </w:r>
      <w:r>
        <w:rPr>
          <w:rFonts w:ascii="Archer Bold" w:hAnsi="Archer Bold" w:cs="Archer Bold" w:eastAsia="Archer Bold"/>
          <w:b w:val="0"/>
          <w:bCs w:val="0"/>
          <w:color w:val="009FE3"/>
          <w:spacing w:val="-6"/>
          <w:w w:val="100"/>
        </w:rPr>
        <w:t>a</w:t>
      </w:r>
      <w:r>
        <w:rPr>
          <w:rFonts w:ascii="Archer Bold" w:hAnsi="Archer Bold" w:cs="Archer Bold" w:eastAsia="Archer Bold"/>
          <w:b w:val="0"/>
          <w:bCs w:val="0"/>
          <w:color w:val="009FE3"/>
          <w:spacing w:val="-4"/>
          <w:w w:val="100"/>
        </w:rPr>
        <w:t>l</w:t>
      </w:r>
      <w:r>
        <w:rPr>
          <w:rFonts w:ascii="Archer Bold" w:hAnsi="Archer Bold" w:cs="Archer Bold" w:eastAsia="Archer Bold"/>
          <w:b w:val="0"/>
          <w:bCs w:val="0"/>
          <w:color w:val="009FE3"/>
          <w:spacing w:val="-6"/>
          <w:w w:val="100"/>
        </w:rPr>
        <w:t>m</w:t>
      </w:r>
      <w:r>
        <w:rPr>
          <w:rFonts w:ascii="Archer Bold" w:hAnsi="Archer Bold" w:cs="Archer Bold" w:eastAsia="Archer Bold"/>
          <w:b w:val="0"/>
          <w:bCs w:val="0"/>
          <w:color w:val="009FE3"/>
          <w:spacing w:val="-6"/>
          <w:w w:val="100"/>
        </w:rPr>
        <w:t>a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s</w:t>
      </w:r>
      <w:r>
        <w:rPr>
          <w:rFonts w:ascii="Archer Bold" w:hAnsi="Archer Bold" w:cs="Archer Bold" w:eastAsia="Archer Bold"/>
          <w:b w:val="0"/>
          <w:bCs w:val="0"/>
          <w:color w:val="009FE3"/>
          <w:spacing w:val="-6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-4"/>
          <w:w w:val="100"/>
        </w:rPr>
        <w:t>d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e</w:t>
      </w:r>
      <w:r>
        <w:rPr>
          <w:rFonts w:ascii="Archer Bold" w:hAnsi="Archer Bold" w:cs="Archer Bold" w:eastAsia="Archer Bold"/>
          <w:b w:val="0"/>
          <w:bCs w:val="0"/>
          <w:color w:val="009FE3"/>
          <w:spacing w:val="-6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-4"/>
          <w:w w:val="100"/>
        </w:rPr>
        <w:t>G</w:t>
      </w:r>
      <w:r>
        <w:rPr>
          <w:rFonts w:ascii="Archer Bold" w:hAnsi="Archer Bold" w:cs="Archer Bold" w:eastAsia="Archer Bold"/>
          <w:b w:val="0"/>
          <w:bCs w:val="0"/>
          <w:color w:val="009FE3"/>
          <w:spacing w:val="-8"/>
          <w:w w:val="100"/>
        </w:rPr>
        <w:t>r</w:t>
      </w:r>
      <w:r>
        <w:rPr>
          <w:rFonts w:ascii="Archer Bold" w:hAnsi="Archer Bold" w:cs="Archer Bold" w:eastAsia="Archer Bold"/>
          <w:b w:val="0"/>
          <w:bCs w:val="0"/>
          <w:color w:val="009FE3"/>
          <w:spacing w:val="-4"/>
          <w:w w:val="100"/>
        </w:rPr>
        <w:t>a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n</w:t>
      </w:r>
      <w:r>
        <w:rPr>
          <w:rFonts w:ascii="Archer Bold" w:hAnsi="Archer Bold" w:cs="Archer Bold" w:eastAsia="Archer Bold"/>
          <w:b w:val="0"/>
          <w:bCs w:val="0"/>
          <w:color w:val="009FE3"/>
          <w:spacing w:val="-6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-8"/>
          <w:w w:val="100"/>
        </w:rPr>
        <w:t>C</w:t>
      </w:r>
      <w:r>
        <w:rPr>
          <w:rFonts w:ascii="Archer Bold" w:hAnsi="Archer Bold" w:cs="Archer Bold" w:eastAsia="Archer Bold"/>
          <w:b w:val="0"/>
          <w:bCs w:val="0"/>
          <w:color w:val="009FE3"/>
          <w:spacing w:val="-4"/>
          <w:w w:val="100"/>
        </w:rPr>
        <w:t>a</w:t>
      </w:r>
      <w:r>
        <w:rPr>
          <w:rFonts w:ascii="Archer Bold" w:hAnsi="Archer Bold" w:cs="Archer Bold" w:eastAsia="Archer Bold"/>
          <w:b w:val="0"/>
          <w:bCs w:val="0"/>
          <w:color w:val="009FE3"/>
          <w:spacing w:val="-6"/>
          <w:w w:val="100"/>
        </w:rPr>
        <w:t>n</w:t>
      </w:r>
      <w:r>
        <w:rPr>
          <w:rFonts w:ascii="Archer Bold" w:hAnsi="Archer Bold" w:cs="Archer Bold" w:eastAsia="Archer Bold"/>
          <w:b w:val="0"/>
          <w:bCs w:val="0"/>
          <w:color w:val="009FE3"/>
          <w:spacing w:val="-4"/>
          <w:w w:val="100"/>
        </w:rPr>
        <w:t>ar</w:t>
      </w:r>
      <w:r>
        <w:rPr>
          <w:rFonts w:ascii="Archer Bold" w:hAnsi="Archer Bold" w:cs="Archer Bold" w:eastAsia="Archer Bold"/>
          <w:b w:val="0"/>
          <w:bCs w:val="0"/>
          <w:color w:val="009FE3"/>
          <w:spacing w:val="-6"/>
          <w:w w:val="100"/>
        </w:rPr>
        <w:t>i</w:t>
      </w:r>
      <w:r>
        <w:rPr>
          <w:rFonts w:ascii="Archer Bold" w:hAnsi="Archer Bold" w:cs="Archer Bold" w:eastAsia="Archer Bold"/>
          <w:b w:val="0"/>
          <w:bCs w:val="0"/>
          <w:color w:val="009FE3"/>
          <w:spacing w:val="-4"/>
          <w:w w:val="100"/>
        </w:rPr>
        <w:t>a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.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 </w:t>
      </w:r>
      <w:r>
        <w:rPr>
          <w:b w:val="0"/>
          <w:bCs w:val="0"/>
          <w:color w:val="000000"/>
          <w:spacing w:val="-6"/>
          <w:w w:val="100"/>
        </w:rPr>
        <w:t>S</w:t>
      </w:r>
      <w:r>
        <w:rPr>
          <w:b w:val="0"/>
          <w:bCs w:val="0"/>
          <w:color w:val="000000"/>
          <w:spacing w:val="-4"/>
          <w:w w:val="100"/>
        </w:rPr>
        <w:t>ed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6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s</w:t>
      </w:r>
      <w:r>
        <w:rPr>
          <w:b w:val="0"/>
          <w:bCs w:val="0"/>
          <w:color w:val="000000"/>
          <w:spacing w:val="-4"/>
          <w:w w:val="100"/>
        </w:rPr>
        <w:t>oc</w:t>
      </w:r>
      <w:r>
        <w:rPr>
          <w:b w:val="0"/>
          <w:bCs w:val="0"/>
          <w:color w:val="000000"/>
          <w:spacing w:val="-6"/>
          <w:w w:val="100"/>
        </w:rPr>
        <w:t>i</w:t>
      </w:r>
      <w:r>
        <w:rPr>
          <w:b w:val="0"/>
          <w:bCs w:val="0"/>
          <w:color w:val="000000"/>
          <w:spacing w:val="-6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l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4"/>
          <w:w w:val="100"/>
        </w:rPr>
        <w:t>qu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6"/>
          <w:w w:val="100"/>
        </w:rPr>
        <w:t> </w:t>
      </w:r>
      <w:r>
        <w:rPr>
          <w:b w:val="0"/>
          <w:bCs w:val="0"/>
          <w:color w:val="000000"/>
          <w:spacing w:val="-6"/>
          <w:w w:val="100"/>
        </w:rPr>
        <w:t>a</w:t>
      </w:r>
      <w:r>
        <w:rPr>
          <w:b w:val="0"/>
          <w:bCs w:val="0"/>
          <w:color w:val="000000"/>
          <w:spacing w:val="-4"/>
          <w:w w:val="100"/>
        </w:rPr>
        <w:t>g</w:t>
      </w:r>
      <w:r>
        <w:rPr>
          <w:b w:val="0"/>
          <w:bCs w:val="0"/>
          <w:color w:val="000000"/>
          <w:spacing w:val="-8"/>
          <w:w w:val="100"/>
        </w:rPr>
        <w:t>l</w:t>
      </w:r>
      <w:r>
        <w:rPr>
          <w:b w:val="0"/>
          <w:bCs w:val="0"/>
          <w:color w:val="000000"/>
          <w:spacing w:val="-4"/>
          <w:w w:val="100"/>
        </w:rPr>
        <w:t>uti</w:t>
      </w:r>
      <w:r>
        <w:rPr>
          <w:b w:val="0"/>
          <w:bCs w:val="0"/>
          <w:color w:val="000000"/>
          <w:spacing w:val="-6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6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8"/>
          <w:w w:val="100"/>
        </w:rPr>
        <w:t> </w:t>
      </w:r>
      <w:r>
        <w:rPr>
          <w:b w:val="0"/>
          <w:bCs w:val="0"/>
          <w:color w:val="000000"/>
          <w:spacing w:val="-6"/>
          <w:w w:val="100"/>
        </w:rPr>
        <w:t>a</w:t>
      </w:r>
      <w:r>
        <w:rPr>
          <w:b w:val="0"/>
          <w:bCs w:val="0"/>
          <w:color w:val="000000"/>
          <w:spacing w:val="-4"/>
          <w:w w:val="100"/>
        </w:rPr>
        <w:t>ct</w:t>
      </w:r>
      <w:r>
        <w:rPr>
          <w:b w:val="0"/>
          <w:bCs w:val="0"/>
          <w:color w:val="000000"/>
          <w:spacing w:val="-9"/>
          <w:w w:val="100"/>
        </w:rPr>
        <w:t>i</w:t>
      </w:r>
      <w:r>
        <w:rPr>
          <w:b w:val="0"/>
          <w:bCs w:val="0"/>
          <w:color w:val="000000"/>
          <w:spacing w:val="-4"/>
          <w:w w:val="100"/>
        </w:rPr>
        <w:t>vi</w:t>
      </w:r>
      <w:r>
        <w:rPr>
          <w:b w:val="0"/>
          <w:bCs w:val="0"/>
          <w:color w:val="000000"/>
          <w:spacing w:val="-6"/>
          <w:w w:val="100"/>
        </w:rPr>
        <w:t>d</w:t>
      </w:r>
      <w:r>
        <w:rPr>
          <w:b w:val="0"/>
          <w:bCs w:val="0"/>
          <w:color w:val="000000"/>
          <w:spacing w:val="-6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d</w:t>
      </w:r>
      <w:r>
        <w:rPr>
          <w:b w:val="0"/>
          <w:bCs w:val="0"/>
          <w:color w:val="000000"/>
          <w:spacing w:val="-8"/>
          <w:w w:val="100"/>
        </w:rPr>
        <w:t> </w:t>
      </w:r>
      <w:r>
        <w:rPr>
          <w:b w:val="0"/>
          <w:bCs w:val="0"/>
          <w:color w:val="000000"/>
          <w:spacing w:val="-6"/>
          <w:w w:val="100"/>
        </w:rPr>
        <w:t>a</w:t>
      </w:r>
      <w:r>
        <w:rPr>
          <w:b w:val="0"/>
          <w:bCs w:val="0"/>
          <w:color w:val="000000"/>
          <w:spacing w:val="-4"/>
          <w:w w:val="100"/>
        </w:rPr>
        <w:t>dmin</w:t>
      </w:r>
      <w:r>
        <w:rPr>
          <w:b w:val="0"/>
          <w:bCs w:val="0"/>
          <w:color w:val="000000"/>
          <w:spacing w:val="-6"/>
          <w:w w:val="100"/>
        </w:rPr>
        <w:t>i</w:t>
      </w:r>
      <w:r>
        <w:rPr>
          <w:b w:val="0"/>
          <w:bCs w:val="0"/>
          <w:color w:val="000000"/>
          <w:spacing w:val="-4"/>
          <w:w w:val="100"/>
        </w:rPr>
        <w:t>strat</w:t>
      </w:r>
      <w:r>
        <w:rPr>
          <w:b w:val="0"/>
          <w:bCs w:val="0"/>
          <w:color w:val="000000"/>
          <w:spacing w:val="-9"/>
          <w:w w:val="100"/>
        </w:rPr>
        <w:t>i</w:t>
      </w:r>
      <w:r>
        <w:rPr>
          <w:b w:val="0"/>
          <w:bCs w:val="0"/>
          <w:color w:val="000000"/>
          <w:spacing w:val="-9"/>
          <w:w w:val="100"/>
        </w:rPr>
        <w:t>v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8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y</w:t>
      </w:r>
      <w:r>
        <w:rPr>
          <w:b w:val="0"/>
          <w:bCs w:val="0"/>
          <w:color w:val="000000"/>
          <w:spacing w:val="-8"/>
          <w:w w:val="100"/>
        </w:rPr>
        <w:t> </w:t>
      </w:r>
      <w:r>
        <w:rPr>
          <w:b w:val="0"/>
          <w:bCs w:val="0"/>
          <w:color w:val="000000"/>
          <w:spacing w:val="-4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8"/>
          <w:w w:val="100"/>
        </w:rPr>
        <w:t> </w:t>
      </w:r>
      <w:r>
        <w:rPr>
          <w:b w:val="0"/>
          <w:bCs w:val="0"/>
          <w:color w:val="000000"/>
          <w:spacing w:val="-6"/>
          <w:w w:val="100"/>
        </w:rPr>
        <w:t>l</w:t>
      </w:r>
      <w:r>
        <w:rPr>
          <w:b w:val="0"/>
          <w:bCs w:val="0"/>
          <w:color w:val="000000"/>
          <w:spacing w:val="-6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8"/>
          <w:w w:val="100"/>
        </w:rPr>
        <w:t> </w:t>
      </w:r>
      <w:r>
        <w:rPr>
          <w:b w:val="0"/>
          <w:bCs w:val="0"/>
          <w:color w:val="000000"/>
          <w:spacing w:val="-4"/>
          <w:w w:val="100"/>
        </w:rPr>
        <w:t>á</w:t>
      </w:r>
      <w:r>
        <w:rPr>
          <w:b w:val="0"/>
          <w:bCs w:val="0"/>
          <w:color w:val="000000"/>
          <w:spacing w:val="-6"/>
          <w:w w:val="100"/>
        </w:rPr>
        <w:t>r</w:t>
      </w:r>
      <w:r>
        <w:rPr>
          <w:b w:val="0"/>
          <w:bCs w:val="0"/>
          <w:color w:val="000000"/>
          <w:spacing w:val="-8"/>
          <w:w w:val="100"/>
        </w:rPr>
        <w:t>e</w:t>
      </w:r>
      <w:r>
        <w:rPr>
          <w:b w:val="0"/>
          <w:bCs w:val="0"/>
          <w:color w:val="000000"/>
          <w:spacing w:val="-6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8"/>
          <w:w w:val="100"/>
        </w:rPr>
        <w:t> </w:t>
      </w:r>
      <w:r>
        <w:rPr>
          <w:b w:val="0"/>
          <w:bCs w:val="0"/>
          <w:color w:val="000000"/>
          <w:spacing w:val="-4"/>
          <w:w w:val="100"/>
        </w:rPr>
        <w:t>fu</w:t>
      </w:r>
      <w:r>
        <w:rPr>
          <w:b w:val="0"/>
          <w:bCs w:val="0"/>
          <w:color w:val="000000"/>
          <w:spacing w:val="-6"/>
          <w:w w:val="100"/>
        </w:rPr>
        <w:t>n</w:t>
      </w:r>
      <w:r>
        <w:rPr>
          <w:b w:val="0"/>
          <w:bCs w:val="0"/>
          <w:color w:val="000000"/>
          <w:spacing w:val="-4"/>
          <w:w w:val="100"/>
        </w:rPr>
        <w:t>cio</w:t>
      </w:r>
      <w:r>
        <w:rPr>
          <w:b w:val="0"/>
          <w:bCs w:val="0"/>
          <w:color w:val="000000"/>
          <w:spacing w:val="-6"/>
          <w:w w:val="100"/>
        </w:rPr>
        <w:t>n</w:t>
      </w:r>
      <w:r>
        <w:rPr>
          <w:b w:val="0"/>
          <w:bCs w:val="0"/>
          <w:color w:val="000000"/>
          <w:spacing w:val="-6"/>
          <w:w w:val="100"/>
        </w:rPr>
        <w:t>a</w:t>
      </w:r>
      <w:r>
        <w:rPr>
          <w:b w:val="0"/>
          <w:bCs w:val="0"/>
          <w:color w:val="000000"/>
          <w:spacing w:val="-4"/>
          <w:w w:val="100"/>
        </w:rPr>
        <w:t>les</w:t>
      </w:r>
      <w:r>
        <w:rPr>
          <w:b w:val="0"/>
          <w:bCs w:val="0"/>
          <w:color w:val="000000"/>
          <w:spacing w:val="-4"/>
          <w:w w:val="100"/>
        </w:rPr>
        <w:t> </w:t>
      </w:r>
      <w:r>
        <w:rPr>
          <w:b w:val="0"/>
          <w:bCs w:val="0"/>
          <w:color w:val="000000"/>
          <w:spacing w:val="-4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10"/>
          <w:w w:val="100"/>
        </w:rPr>
        <w:t> </w:t>
      </w:r>
      <w:r>
        <w:rPr>
          <w:b w:val="0"/>
          <w:bCs w:val="0"/>
          <w:color w:val="000000"/>
          <w:spacing w:val="-11"/>
          <w:w w:val="100"/>
        </w:rPr>
        <w:t>C</w:t>
      </w:r>
      <w:r>
        <w:rPr>
          <w:b w:val="0"/>
          <w:bCs w:val="0"/>
          <w:color w:val="000000"/>
          <w:spacing w:val="-4"/>
          <w:w w:val="100"/>
        </w:rPr>
        <w:t>o</w:t>
      </w:r>
      <w:r>
        <w:rPr>
          <w:b w:val="0"/>
          <w:bCs w:val="0"/>
          <w:color w:val="000000"/>
          <w:spacing w:val="-6"/>
          <w:w w:val="100"/>
        </w:rPr>
        <w:t>m</w:t>
      </w:r>
      <w:r>
        <w:rPr>
          <w:b w:val="0"/>
          <w:bCs w:val="0"/>
          <w:color w:val="000000"/>
          <w:spacing w:val="-6"/>
          <w:w w:val="100"/>
        </w:rPr>
        <w:t>p</w:t>
      </w:r>
      <w:r>
        <w:rPr>
          <w:b w:val="0"/>
          <w:bCs w:val="0"/>
          <w:color w:val="000000"/>
          <w:spacing w:val="-4"/>
          <w:w w:val="100"/>
        </w:rPr>
        <w:t>ut</w:t>
      </w:r>
      <w:r>
        <w:rPr>
          <w:b w:val="0"/>
          <w:bCs w:val="0"/>
          <w:color w:val="000000"/>
          <w:spacing w:val="-7"/>
          <w:w w:val="100"/>
        </w:rPr>
        <w:t>a</w:t>
      </w:r>
      <w:r>
        <w:rPr>
          <w:b w:val="0"/>
          <w:bCs w:val="0"/>
          <w:color w:val="000000"/>
          <w:spacing w:val="-4"/>
          <w:w w:val="100"/>
        </w:rPr>
        <w:t>ció</w:t>
      </w:r>
      <w:r>
        <w:rPr>
          <w:b w:val="0"/>
          <w:bCs w:val="0"/>
          <w:color w:val="000000"/>
          <w:spacing w:val="0"/>
          <w:w w:val="100"/>
        </w:rPr>
        <w:t>n</w:t>
      </w:r>
      <w:r>
        <w:rPr>
          <w:b w:val="0"/>
          <w:bCs w:val="0"/>
          <w:color w:val="000000"/>
          <w:spacing w:val="-10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Científi</w:t>
      </w:r>
      <w:r>
        <w:rPr>
          <w:b w:val="0"/>
          <w:bCs w:val="0"/>
          <w:color w:val="000000"/>
          <w:spacing w:val="-8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1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y</w:t>
      </w:r>
      <w:r>
        <w:rPr>
          <w:b w:val="0"/>
          <w:bCs w:val="0"/>
          <w:color w:val="000000"/>
          <w:spacing w:val="-9"/>
          <w:w w:val="100"/>
        </w:rPr>
        <w:t> </w:t>
      </w:r>
      <w:r>
        <w:rPr>
          <w:b w:val="0"/>
          <w:bCs w:val="0"/>
          <w:color w:val="000000"/>
          <w:spacing w:val="-22"/>
          <w:w w:val="100"/>
        </w:rPr>
        <w:t>T</w:t>
      </w:r>
      <w:r>
        <w:rPr>
          <w:b w:val="0"/>
          <w:bCs w:val="0"/>
          <w:color w:val="000000"/>
          <w:spacing w:val="-4"/>
          <w:w w:val="100"/>
        </w:rPr>
        <w:t>ec</w:t>
      </w:r>
      <w:r>
        <w:rPr>
          <w:b w:val="0"/>
          <w:bCs w:val="0"/>
          <w:color w:val="000000"/>
          <w:spacing w:val="-6"/>
          <w:w w:val="100"/>
        </w:rPr>
        <w:t>n</w:t>
      </w:r>
      <w:r>
        <w:rPr>
          <w:b w:val="0"/>
          <w:bCs w:val="0"/>
          <w:color w:val="000000"/>
          <w:spacing w:val="-4"/>
          <w:w w:val="100"/>
        </w:rPr>
        <w:t>ológi</w:t>
      </w:r>
      <w:r>
        <w:rPr>
          <w:b w:val="0"/>
          <w:bCs w:val="0"/>
          <w:color w:val="000000"/>
          <w:spacing w:val="-6"/>
          <w:w w:val="100"/>
        </w:rPr>
        <w:t>c</w:t>
      </w:r>
      <w:r>
        <w:rPr>
          <w:b w:val="0"/>
          <w:bCs w:val="0"/>
          <w:color w:val="000000"/>
          <w:spacing w:val="-4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,</w:t>
      </w:r>
      <w:r>
        <w:rPr>
          <w:b w:val="0"/>
          <w:bCs w:val="0"/>
          <w:color w:val="000000"/>
          <w:spacing w:val="-10"/>
          <w:w w:val="100"/>
        </w:rPr>
        <w:t> </w:t>
      </w:r>
      <w:r>
        <w:rPr>
          <w:b w:val="0"/>
          <w:bCs w:val="0"/>
          <w:color w:val="000000"/>
          <w:spacing w:val="-6"/>
          <w:w w:val="100"/>
        </w:rPr>
        <w:t>S</w:t>
      </w:r>
      <w:r>
        <w:rPr>
          <w:b w:val="0"/>
          <w:bCs w:val="0"/>
          <w:color w:val="000000"/>
          <w:spacing w:val="-4"/>
          <w:w w:val="100"/>
        </w:rPr>
        <w:t>ervicios</w:t>
      </w:r>
      <w:r>
        <w:rPr>
          <w:b w:val="0"/>
          <w:bCs w:val="0"/>
          <w:color w:val="000000"/>
          <w:spacing w:val="0"/>
          <w:w w:val="100"/>
        </w:rPr>
      </w:r>
    </w:p>
    <w:p>
      <w:pPr>
        <w:pStyle w:val="BodyText"/>
        <w:spacing w:line="266" w:lineRule="auto"/>
        <w:ind w:left="3118" w:right="156"/>
        <w:jc w:val="left"/>
      </w:pPr>
      <w:r>
        <w:rPr>
          <w:b w:val="0"/>
          <w:bCs w:val="0"/>
          <w:spacing w:val="-4"/>
          <w:w w:val="100"/>
        </w:rPr>
        <w:t>I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4"/>
          <w:w w:val="100"/>
        </w:rPr>
        <w:t>stitucio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le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9"/>
          <w:w w:val="100"/>
        </w:rPr>
        <w:t>M</w:t>
      </w:r>
      <w:r>
        <w:rPr>
          <w:b w:val="0"/>
          <w:bCs w:val="0"/>
          <w:spacing w:val="-4"/>
          <w:w w:val="100"/>
        </w:rPr>
        <w:t>et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4"/>
          <w:w w:val="100"/>
        </w:rPr>
        <w:t>olog</w:t>
      </w:r>
      <w:r>
        <w:rPr>
          <w:b w:val="0"/>
          <w:bCs w:val="0"/>
          <w:spacing w:val="-6"/>
          <w:w w:val="100"/>
        </w:rPr>
        <w:t>í</w:t>
      </w:r>
      <w:r>
        <w:rPr>
          <w:b w:val="0"/>
          <w:bCs w:val="0"/>
          <w:spacing w:val="-4"/>
          <w:w w:val="100"/>
        </w:rPr>
        <w:t>a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In</w:t>
      </w:r>
      <w:r>
        <w:rPr>
          <w:b w:val="0"/>
          <w:bCs w:val="0"/>
          <w:spacing w:val="-6"/>
          <w:w w:val="100"/>
        </w:rPr>
        <w:t>n</w:t>
      </w:r>
      <w:r>
        <w:rPr>
          <w:b w:val="0"/>
          <w:bCs w:val="0"/>
          <w:spacing w:val="-9"/>
          <w:w w:val="100"/>
        </w:rPr>
        <w:t>o</w:t>
      </w:r>
      <w:r>
        <w:rPr>
          <w:b w:val="0"/>
          <w:bCs w:val="0"/>
          <w:spacing w:val="-9"/>
          <w:w w:val="100"/>
        </w:rPr>
        <w:t>v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S</w:t>
      </w:r>
      <w:r>
        <w:rPr>
          <w:b w:val="0"/>
          <w:bCs w:val="0"/>
          <w:spacing w:val="-4"/>
          <w:w w:val="100"/>
        </w:rPr>
        <w:t>ocie</w:t>
      </w:r>
      <w:r>
        <w:rPr>
          <w:b w:val="0"/>
          <w:bCs w:val="0"/>
          <w:spacing w:val="-6"/>
          <w:w w:val="100"/>
        </w:rPr>
        <w:t>d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4"/>
          <w:w w:val="100"/>
        </w:rPr>
        <w:t>d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8"/>
          <w:w w:val="100"/>
        </w:rPr>
        <w:t> </w:t>
      </w:r>
      <w:r>
        <w:rPr>
          <w:b w:val="0"/>
          <w:bCs w:val="0"/>
          <w:spacing w:val="-6"/>
          <w:w w:val="100"/>
        </w:rPr>
        <w:t>l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4"/>
          <w:w w:val="100"/>
        </w:rPr>
        <w:t>In</w:t>
      </w:r>
      <w:r>
        <w:rPr>
          <w:b w:val="0"/>
          <w:bCs w:val="0"/>
          <w:spacing w:val="-8"/>
          <w:w w:val="100"/>
        </w:rPr>
        <w:t>f</w:t>
      </w:r>
      <w:r>
        <w:rPr>
          <w:b w:val="0"/>
          <w:bCs w:val="0"/>
          <w:spacing w:val="-4"/>
          <w:w w:val="100"/>
        </w:rPr>
        <w:t>or</w:t>
      </w:r>
      <w:r>
        <w:rPr>
          <w:b w:val="0"/>
          <w:bCs w:val="0"/>
          <w:spacing w:val="-6"/>
          <w:w w:val="100"/>
        </w:rPr>
        <w:t>m</w:t>
      </w:r>
      <w:r>
        <w:rPr>
          <w:b w:val="0"/>
          <w:bCs w:val="0"/>
          <w:spacing w:val="-6"/>
          <w:w w:val="100"/>
        </w:rPr>
        <w:t>a</w:t>
      </w:r>
      <w:r>
        <w:rPr>
          <w:b w:val="0"/>
          <w:bCs w:val="0"/>
          <w:spacing w:val="-4"/>
          <w:w w:val="100"/>
        </w:rPr>
        <w:t>ción.</w:t>
      </w:r>
      <w:r>
        <w:rPr>
          <w:b w:val="0"/>
          <w:bCs w:val="0"/>
          <w:spacing w:val="0"/>
          <w:w w:val="100"/>
        </w:rPr>
      </w:r>
    </w:p>
    <w:p>
      <w:pPr>
        <w:pStyle w:val="BodyText"/>
        <w:spacing w:line="266" w:lineRule="auto"/>
        <w:ind w:left="3429" w:right="0"/>
        <w:jc w:val="left"/>
      </w:pPr>
      <w:r>
        <w:rPr/>
        <w:pict>
          <v:group style="position:absolute;margin-left:155.405777pt;margin-top:.347504pt;width:13.79801pt;height:29.797695pt;mso-position-horizontal-relative:page;mso-position-vertical-relative:paragraph;z-index:-1306" coordorigin="3108,7" coordsize="276,596">
            <v:group style="position:absolute;left:3118;top:17;width:256;height:256" coordorigin="3118,17" coordsize="256,256">
              <v:shape style="position:absolute;left:3118;top:17;width:256;height:256" coordorigin="3118,17" coordsize="256,256" path="m3246,17l3182,34,3136,80,3118,144,3120,167,3148,227,3200,264,3244,273,3267,271,3289,265,3309,256,3327,244,3245,243,3243,243,3188,143,3183,134,3180,123,3180,112,3184,90,3195,71,3211,56,3231,48,3329,48,3313,36,3293,26,3272,20,3250,17,3246,17xe" filled="t" fillcolor="#009FE3" stroked="f">
                <v:path arrowok="t"/>
                <v:fill type="solid"/>
              </v:shape>
              <v:shape style="position:absolute;left:3118;top:17;width:256;height:256" coordorigin="3118,17" coordsize="256,256" path="m3329,48l3231,48,3258,50,3280,58,3296,71,3307,88,3312,107,3312,123,3309,134,3304,143,3249,243,3248,243,3327,243,3365,192,3374,148,3372,124,3366,102,3357,82,3345,64,3330,49,3329,48xe" filled="t" fillcolor="#009FE3" stroked="f">
                <v:path arrowok="t"/>
                <v:fill type="solid"/>
              </v:shape>
            </v:group>
            <v:group style="position:absolute;left:3214;top:79;width:61;height:63" coordorigin="3214,79" coordsize="61,63">
              <v:shape style="position:absolute;left:3214;top:79;width:61;height:63" coordorigin="3214,79" coordsize="61,63" path="m3246,79l3225,87,3214,105,3219,129,3234,143,3260,139,3275,127,3273,100,3263,84,3246,79,3246,79xe" filled="t" fillcolor="#009FE3" stroked="f">
                <v:path arrowok="t"/>
                <v:fill type="solid"/>
              </v:shape>
            </v:group>
            <v:group style="position:absolute;left:3118;top:337;width:256;height:256" coordorigin="3118,337" coordsize="256,256">
              <v:shape style="position:absolute;left:3118;top:337;width:256;height:256" coordorigin="3118,337" coordsize="256,256" path="m3246,337l3182,354,3136,400,3118,464,3120,487,3148,546,3200,584,3244,593,3267,591,3327,564,3351,537,3296,537,3276,535,3220,511,3182,457,3174,415,3175,409,3191,394,3198,392,3350,392,3345,384,3293,346,3250,337,3246,337xe" filled="t" fillcolor="#009FE3" stroked="f">
                <v:path arrowok="t"/>
                <v:fill type="solid"/>
              </v:shape>
              <v:shape style="position:absolute;left:3118;top:337;width:256;height:256" coordorigin="3118,337" coordsize="256,256" path="m3372,487l3280,487,3310,495,3315,501,3319,513,3317,520,3302,536,3296,537,3351,537,3356,531,3365,512,3372,490,3372,487xe" filled="t" fillcolor="#009FE3" stroked="f">
                <v:path arrowok="t"/>
                <v:fill type="solid"/>
              </v:shape>
              <v:shape style="position:absolute;left:3118;top:337;width:256;height:256" coordorigin="3118,337" coordsize="256,256" path="m3350,392l3198,392,3211,396,3216,402,3224,431,3222,438,3211,449,3220,468,3233,484,3250,495,3269,493,3273,489,3280,487,3372,487,3374,468,3372,444,3366,422,3357,402,3350,392xe" filled="t" fillcolor="#009FE3" stroked="f">
                <v:path arrowok="t"/>
                <v:fill type="solid"/>
              </v:shape>
            </v:group>
            <w10:wrap type="none"/>
          </v:group>
        </w:pict>
      </w:r>
      <w:hyperlink r:id="rId117">
        <w:r>
          <w:rPr>
            <w:b w:val="0"/>
            <w:bCs w:val="0"/>
            <w:spacing w:val="-8"/>
            <w:w w:val="100"/>
          </w:rPr>
          <w:t>C</w:t>
        </w:r>
        <w:r>
          <w:rPr>
            <w:b w:val="0"/>
            <w:bCs w:val="0"/>
            <w:spacing w:val="-3"/>
            <w:w w:val="100"/>
          </w:rPr>
          <w:t>a</w:t>
        </w:r>
        <w:r>
          <w:rPr>
            <w:b w:val="0"/>
            <w:bCs w:val="0"/>
            <w:spacing w:val="0"/>
            <w:w w:val="100"/>
          </w:rPr>
          <w:t>lle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-8"/>
            <w:w w:val="100"/>
          </w:rPr>
          <w:t>C</w:t>
        </w:r>
        <w:r>
          <w:rPr>
            <w:b w:val="0"/>
            <w:bCs w:val="0"/>
            <w:spacing w:val="0"/>
            <w:w w:val="100"/>
          </w:rPr>
          <w:t>ebr</w:t>
        </w:r>
        <w:r>
          <w:rPr>
            <w:b w:val="0"/>
            <w:bCs w:val="0"/>
            <w:spacing w:val="-3"/>
            <w:w w:val="100"/>
          </w:rPr>
          <w:t>i</w:t>
        </w:r>
        <w:r>
          <w:rPr>
            <w:b w:val="0"/>
            <w:bCs w:val="0"/>
            <w:spacing w:val="0"/>
            <w:w w:val="100"/>
          </w:rPr>
          <w:t>án,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0"/>
            <w:w w:val="100"/>
          </w:rPr>
          <w:t>3.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0"/>
            <w:w w:val="100"/>
          </w:rPr>
          <w:t>350</w:t>
        </w:r>
        <w:r>
          <w:rPr>
            <w:b w:val="0"/>
            <w:bCs w:val="0"/>
            <w:spacing w:val="-3"/>
            <w:w w:val="100"/>
          </w:rPr>
          <w:t>0</w:t>
        </w:r>
        <w:r>
          <w:rPr>
            <w:b w:val="0"/>
            <w:bCs w:val="0"/>
            <w:spacing w:val="0"/>
            <w:w w:val="100"/>
          </w:rPr>
          <w:t>3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0"/>
            <w:w w:val="100"/>
          </w:rPr>
          <w:t>L</w:t>
        </w:r>
        <w:r>
          <w:rPr>
            <w:b w:val="0"/>
            <w:bCs w:val="0"/>
            <w:spacing w:val="-3"/>
            <w:w w:val="100"/>
          </w:rPr>
          <w:t>a</w:t>
        </w:r>
        <w:r>
          <w:rPr>
            <w:b w:val="0"/>
            <w:bCs w:val="0"/>
            <w:spacing w:val="0"/>
            <w:w w:val="100"/>
          </w:rPr>
          <w:t>s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-7"/>
            <w:w w:val="100"/>
          </w:rPr>
          <w:t>P</w:t>
        </w:r>
        <w:r>
          <w:rPr>
            <w:b w:val="0"/>
            <w:bCs w:val="0"/>
            <w:spacing w:val="-3"/>
            <w:w w:val="100"/>
          </w:rPr>
          <w:t>a</w:t>
        </w:r>
        <w:r>
          <w:rPr>
            <w:b w:val="0"/>
            <w:bCs w:val="0"/>
            <w:spacing w:val="0"/>
            <w:w w:val="100"/>
          </w:rPr>
          <w:t>l</w:t>
        </w:r>
        <w:r>
          <w:rPr>
            <w:b w:val="0"/>
            <w:bCs w:val="0"/>
            <w:spacing w:val="-3"/>
            <w:w w:val="100"/>
          </w:rPr>
          <w:t>m</w:t>
        </w:r>
        <w:r>
          <w:rPr>
            <w:b w:val="0"/>
            <w:bCs w:val="0"/>
            <w:spacing w:val="-3"/>
            <w:w w:val="100"/>
          </w:rPr>
          <w:t>a</w:t>
        </w:r>
        <w:r>
          <w:rPr>
            <w:b w:val="0"/>
            <w:bCs w:val="0"/>
            <w:spacing w:val="0"/>
            <w:w w:val="100"/>
          </w:rPr>
          <w:t>s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0"/>
            <w:w w:val="100"/>
          </w:rPr>
          <w:t>de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0"/>
            <w:w w:val="100"/>
          </w:rPr>
          <w:t>Gran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-8"/>
            <w:w w:val="100"/>
          </w:rPr>
          <w:t>C</w:t>
        </w:r>
        <w:r>
          <w:rPr>
            <w:b w:val="0"/>
            <w:bCs w:val="0"/>
            <w:spacing w:val="0"/>
            <w:w w:val="100"/>
          </w:rPr>
          <w:t>a</w:t>
        </w:r>
        <w:r>
          <w:rPr>
            <w:b w:val="0"/>
            <w:bCs w:val="0"/>
            <w:spacing w:val="-3"/>
            <w:w w:val="100"/>
          </w:rPr>
          <w:t>n</w:t>
        </w:r>
        <w:r>
          <w:rPr>
            <w:b w:val="0"/>
            <w:bCs w:val="0"/>
            <w:spacing w:val="0"/>
            <w:w w:val="100"/>
          </w:rPr>
          <w:t>ar</w:t>
        </w:r>
        <w:r>
          <w:rPr>
            <w:b w:val="0"/>
            <w:bCs w:val="0"/>
            <w:spacing w:val="-3"/>
            <w:w w:val="100"/>
          </w:rPr>
          <w:t>i</w:t>
        </w:r>
        <w:r>
          <w:rPr>
            <w:b w:val="0"/>
            <w:bCs w:val="0"/>
            <w:spacing w:val="0"/>
            <w:w w:val="100"/>
          </w:rPr>
          <w:t>a.</w:t>
        </w:r>
      </w:hyperlink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(+34)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928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3</w:t>
      </w:r>
      <w:r>
        <w:rPr>
          <w:b w:val="0"/>
          <w:bCs w:val="0"/>
          <w:spacing w:val="-3"/>
          <w:w w:val="100"/>
        </w:rPr>
        <w:t>7</w:t>
      </w:r>
      <w:r>
        <w:rPr>
          <w:b w:val="0"/>
          <w:bCs w:val="0"/>
          <w:spacing w:val="0"/>
          <w:w w:val="100"/>
        </w:rPr>
        <w:t>9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900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3118" w:right="0" w:hanging="284"/>
        <w:jc w:val="left"/>
      </w:pPr>
      <w:r>
        <w:rPr/>
        <w:pict>
          <v:group style="position:absolute;margin-left:131.102005pt;margin-top:3.878607pt;width:7.087pt;height:155.197pt;mso-position-horizontal-relative:page;mso-position-vertical-relative:paragraph;z-index:-1300" coordorigin="2622,78" coordsize="142,3104">
            <v:shape style="position:absolute;left:2622;top:78;width:142;height:3104" coordorigin="2622,78" coordsize="142,3104" path="m2622,3182l2764,3182,2764,78,2622,78,2622,3182xe" filled="t" fillcolor="#674495" stroked="f">
              <v:path arrowok="t"/>
              <v:fill type="solid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009FE3"/>
          <w:spacing w:val="0"/>
          <w:w w:val="100"/>
        </w:rPr>
        <w:t>Ò</w:t>
      </w:r>
      <w:r>
        <w:rPr>
          <w:rFonts w:ascii="Arial" w:hAnsi="Arial" w:cs="Arial" w:eastAsia="Arial"/>
          <w:b w:val="0"/>
          <w:bCs w:val="0"/>
          <w:color w:val="009FE3"/>
          <w:spacing w:val="11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-6"/>
          <w:w w:val="100"/>
        </w:rPr>
        <w:t>P</w:t>
      </w:r>
      <w:r>
        <w:rPr>
          <w:rFonts w:ascii="Archer Bold" w:hAnsi="Archer Bold" w:cs="Archer Bold" w:eastAsia="Archer Bold"/>
          <w:b w:val="0"/>
          <w:bCs w:val="0"/>
          <w:color w:val="009FE3"/>
          <w:spacing w:val="-5"/>
          <w:w w:val="100"/>
        </w:rPr>
        <w:t>o</w:t>
      </w:r>
      <w:r>
        <w:rPr>
          <w:rFonts w:ascii="Archer Bold" w:hAnsi="Archer Bold" w:cs="Archer Bold" w:eastAsia="Archer Bold"/>
          <w:b w:val="0"/>
          <w:bCs w:val="0"/>
          <w:color w:val="009FE3"/>
          <w:spacing w:val="-5"/>
          <w:w w:val="100"/>
        </w:rPr>
        <w:t>z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o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-6"/>
          <w:w w:val="100"/>
        </w:rPr>
        <w:t>I</w:t>
      </w:r>
      <w:r>
        <w:rPr>
          <w:rFonts w:ascii="Archer Bold" w:hAnsi="Archer Bold" w:cs="Archer Bold" w:eastAsia="Archer Bold"/>
          <w:b w:val="0"/>
          <w:bCs w:val="0"/>
          <w:color w:val="009FE3"/>
          <w:spacing w:val="-5"/>
          <w:w w:val="100"/>
        </w:rPr>
        <w:t>z</w:t>
      </w:r>
      <w:r>
        <w:rPr>
          <w:rFonts w:ascii="Archer Bold" w:hAnsi="Archer Bold" w:cs="Archer Bold" w:eastAsia="Archer Bold"/>
          <w:b w:val="0"/>
          <w:bCs w:val="0"/>
          <w:color w:val="009FE3"/>
          <w:spacing w:val="-3"/>
          <w:w w:val="100"/>
        </w:rPr>
        <w:t>quie</w:t>
      </w:r>
      <w:r>
        <w:rPr>
          <w:rFonts w:ascii="Archer Bold" w:hAnsi="Archer Bold" w:cs="Archer Bold" w:eastAsia="Archer Bold"/>
          <w:b w:val="0"/>
          <w:bCs w:val="0"/>
          <w:color w:val="009FE3"/>
          <w:spacing w:val="-6"/>
          <w:w w:val="100"/>
        </w:rPr>
        <w:t>r</w:t>
      </w:r>
      <w:r>
        <w:rPr>
          <w:rFonts w:ascii="Archer Bold" w:hAnsi="Archer Bold" w:cs="Archer Bold" w:eastAsia="Archer Bold"/>
          <w:b w:val="0"/>
          <w:bCs w:val="0"/>
          <w:color w:val="009FE3"/>
          <w:spacing w:val="-3"/>
          <w:w w:val="100"/>
        </w:rPr>
        <w:t>d</w:t>
      </w:r>
      <w:r>
        <w:rPr>
          <w:rFonts w:ascii="Archer Bold" w:hAnsi="Archer Bold" w:cs="Archer Bold" w:eastAsia="Archer Bold"/>
          <w:b w:val="0"/>
          <w:bCs w:val="0"/>
          <w:color w:val="009FE3"/>
          <w:spacing w:val="-9"/>
          <w:w w:val="100"/>
        </w:rPr>
        <w:t>o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.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 </w:t>
      </w:r>
      <w:r>
        <w:rPr>
          <w:b w:val="0"/>
          <w:bCs w:val="0"/>
          <w:color w:val="000000"/>
          <w:spacing w:val="-10"/>
          <w:w w:val="100"/>
        </w:rPr>
        <w:t>C</w:t>
      </w:r>
      <w:r>
        <w:rPr>
          <w:b w:val="0"/>
          <w:bCs w:val="0"/>
          <w:color w:val="000000"/>
          <w:spacing w:val="-3"/>
          <w:w w:val="100"/>
        </w:rPr>
        <w:t>ent</w:t>
      </w:r>
      <w:r>
        <w:rPr>
          <w:b w:val="0"/>
          <w:bCs w:val="0"/>
          <w:color w:val="000000"/>
          <w:spacing w:val="-5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p</w:t>
      </w:r>
      <w:r>
        <w:rPr>
          <w:b w:val="0"/>
          <w:bCs w:val="0"/>
          <w:color w:val="000000"/>
          <w:spacing w:val="-3"/>
          <w:w w:val="100"/>
        </w:rPr>
        <w:t>ar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  <w:t>l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de</w:t>
      </w:r>
      <w:r>
        <w:rPr>
          <w:b w:val="0"/>
          <w:bCs w:val="0"/>
          <w:color w:val="000000"/>
          <w:spacing w:val="-4"/>
          <w:w w:val="100"/>
        </w:rPr>
        <w:t>s</w:t>
      </w:r>
      <w:r>
        <w:rPr>
          <w:b w:val="0"/>
          <w:bCs w:val="0"/>
          <w:color w:val="000000"/>
          <w:spacing w:val="-3"/>
          <w:w w:val="100"/>
        </w:rPr>
        <w:t>ar</w:t>
      </w:r>
      <w:r>
        <w:rPr>
          <w:b w:val="0"/>
          <w:bCs w:val="0"/>
          <w:color w:val="000000"/>
          <w:spacing w:val="-5"/>
          <w:w w:val="100"/>
        </w:rPr>
        <w:t>r</w:t>
      </w:r>
      <w:r>
        <w:rPr>
          <w:b w:val="0"/>
          <w:bCs w:val="0"/>
          <w:color w:val="000000"/>
          <w:spacing w:val="-3"/>
          <w:w w:val="100"/>
        </w:rPr>
        <w:t>oll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xperi</w:t>
      </w:r>
      <w:r>
        <w:rPr>
          <w:b w:val="0"/>
          <w:bCs w:val="0"/>
          <w:color w:val="000000"/>
          <w:spacing w:val="-5"/>
          <w:w w:val="100"/>
        </w:rPr>
        <w:t>m</w:t>
      </w:r>
      <w:r>
        <w:rPr>
          <w:b w:val="0"/>
          <w:bCs w:val="0"/>
          <w:color w:val="000000"/>
          <w:spacing w:val="-3"/>
          <w:w w:val="100"/>
        </w:rPr>
        <w:t>ent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qu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-5"/>
          <w:w w:val="100"/>
        </w:rPr>
        <w:t>l</w:t>
      </w:r>
      <w:r>
        <w:rPr>
          <w:b w:val="0"/>
          <w:bCs w:val="0"/>
          <w:color w:val="000000"/>
          <w:spacing w:val="-3"/>
          <w:w w:val="100"/>
        </w:rPr>
        <w:t>be</w:t>
      </w:r>
      <w:r>
        <w:rPr>
          <w:b w:val="0"/>
          <w:bCs w:val="0"/>
          <w:color w:val="000000"/>
          <w:spacing w:val="-5"/>
          <w:w w:val="100"/>
        </w:rPr>
        <w:t>r</w:t>
      </w:r>
      <w:r>
        <w:rPr>
          <w:b w:val="0"/>
          <w:bCs w:val="0"/>
          <w:color w:val="000000"/>
          <w:spacing w:val="-5"/>
          <w:w w:val="100"/>
        </w:rPr>
        <w:t>g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l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-5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st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-5"/>
          <w:w w:val="100"/>
        </w:rPr>
        <w:t>l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cio</w:t>
      </w:r>
      <w:r>
        <w:rPr>
          <w:b w:val="0"/>
          <w:bCs w:val="0"/>
          <w:color w:val="000000"/>
          <w:spacing w:val="-5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infr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estructur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tec</w:t>
      </w:r>
      <w:r>
        <w:rPr>
          <w:b w:val="0"/>
          <w:bCs w:val="0"/>
          <w:color w:val="000000"/>
          <w:spacing w:val="-5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ológi</w:t>
      </w:r>
      <w:r>
        <w:rPr>
          <w:b w:val="0"/>
          <w:bCs w:val="0"/>
          <w:color w:val="000000"/>
          <w:spacing w:val="-5"/>
          <w:w w:val="100"/>
        </w:rPr>
        <w:t>c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do</w:t>
      </w:r>
      <w:r>
        <w:rPr>
          <w:b w:val="0"/>
          <w:bCs w:val="0"/>
          <w:color w:val="000000"/>
          <w:spacing w:val="-5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4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r</w:t>
      </w:r>
      <w:r>
        <w:rPr>
          <w:b w:val="0"/>
          <w:bCs w:val="0"/>
          <w:color w:val="000000"/>
          <w:spacing w:val="-6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-5"/>
          <w:w w:val="100"/>
        </w:rPr>
        <w:t>i</w:t>
      </w:r>
      <w:r>
        <w:rPr>
          <w:b w:val="0"/>
          <w:bCs w:val="0"/>
          <w:color w:val="000000"/>
          <w:spacing w:val="-5"/>
          <w:w w:val="100"/>
        </w:rPr>
        <w:t>z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gra</w:t>
      </w:r>
      <w:r>
        <w:rPr>
          <w:b w:val="0"/>
          <w:bCs w:val="0"/>
          <w:color w:val="000000"/>
          <w:spacing w:val="0"/>
          <w:w w:val="100"/>
        </w:rPr>
        <w:t>n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p</w:t>
      </w:r>
      <w:r>
        <w:rPr>
          <w:b w:val="0"/>
          <w:bCs w:val="0"/>
          <w:color w:val="000000"/>
          <w:spacing w:val="-3"/>
          <w:w w:val="100"/>
        </w:rPr>
        <w:t>art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ct</w:t>
      </w:r>
      <w:r>
        <w:rPr>
          <w:b w:val="0"/>
          <w:bCs w:val="0"/>
          <w:color w:val="000000"/>
          <w:spacing w:val="-8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vi</w:t>
      </w:r>
      <w:r>
        <w:rPr>
          <w:b w:val="0"/>
          <w:bCs w:val="0"/>
          <w:color w:val="000000"/>
          <w:spacing w:val="-5"/>
          <w:w w:val="100"/>
        </w:rPr>
        <w:t>d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d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de</w:t>
      </w:r>
      <w:r>
        <w:rPr>
          <w:b w:val="0"/>
          <w:bCs w:val="0"/>
          <w:color w:val="000000"/>
          <w:spacing w:val="-3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I+</w:t>
      </w:r>
      <w:r>
        <w:rPr>
          <w:b w:val="0"/>
          <w:bCs w:val="0"/>
          <w:color w:val="000000"/>
          <w:spacing w:val="-12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.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  <w:t>l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s</w:t>
      </w:r>
      <w:r>
        <w:rPr>
          <w:b w:val="0"/>
          <w:bCs w:val="0"/>
          <w:color w:val="000000"/>
          <w:spacing w:val="-5"/>
          <w:w w:val="100"/>
        </w:rPr>
        <w:t>p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ci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integr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ct</w:t>
      </w:r>
      <w:r>
        <w:rPr>
          <w:b w:val="0"/>
          <w:bCs w:val="0"/>
          <w:color w:val="000000"/>
          <w:spacing w:val="-8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vi</w:t>
      </w:r>
      <w:r>
        <w:rPr>
          <w:b w:val="0"/>
          <w:bCs w:val="0"/>
          <w:color w:val="000000"/>
          <w:spacing w:val="-5"/>
          <w:w w:val="100"/>
        </w:rPr>
        <w:t>d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d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l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á</w:t>
      </w:r>
      <w:r>
        <w:rPr>
          <w:b w:val="0"/>
          <w:bCs w:val="0"/>
          <w:color w:val="000000"/>
          <w:spacing w:val="-5"/>
          <w:w w:val="100"/>
        </w:rPr>
        <w:t>r</w:t>
      </w:r>
      <w:r>
        <w:rPr>
          <w:b w:val="0"/>
          <w:bCs w:val="0"/>
          <w:color w:val="000000"/>
          <w:spacing w:val="-6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9"/>
          <w:w w:val="100"/>
        </w:rPr>
        <w:t>A</w:t>
      </w:r>
      <w:r>
        <w:rPr>
          <w:b w:val="0"/>
          <w:bCs w:val="0"/>
          <w:color w:val="000000"/>
          <w:spacing w:val="-5"/>
          <w:w w:val="100"/>
        </w:rPr>
        <w:t>g</w:t>
      </w:r>
      <w:r>
        <w:rPr>
          <w:b w:val="0"/>
          <w:bCs w:val="0"/>
          <w:color w:val="000000"/>
          <w:spacing w:val="-3"/>
          <w:w w:val="100"/>
        </w:rPr>
        <w:t>ua,</w:t>
      </w:r>
      <w:r>
        <w:rPr>
          <w:b w:val="0"/>
          <w:bCs w:val="0"/>
          <w:color w:val="000000"/>
          <w:spacing w:val="-3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Biotec</w:t>
      </w:r>
      <w:r>
        <w:rPr>
          <w:b w:val="0"/>
          <w:bCs w:val="0"/>
          <w:color w:val="000000"/>
          <w:spacing w:val="-5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olog</w:t>
      </w:r>
      <w:r>
        <w:rPr>
          <w:b w:val="0"/>
          <w:bCs w:val="0"/>
          <w:color w:val="000000"/>
          <w:spacing w:val="-5"/>
          <w:w w:val="100"/>
        </w:rPr>
        <w:t>í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,</w:t>
      </w:r>
      <w:r>
        <w:rPr>
          <w:b w:val="0"/>
          <w:bCs w:val="0"/>
          <w:color w:val="000000"/>
          <w:spacing w:val="-8"/>
          <w:w w:val="100"/>
        </w:rPr>
        <w:t> </w:t>
      </w:r>
      <w:r>
        <w:rPr>
          <w:b w:val="0"/>
          <w:bCs w:val="0"/>
          <w:color w:val="000000"/>
          <w:spacing w:val="-10"/>
          <w:w w:val="100"/>
        </w:rPr>
        <w:t>C</w:t>
      </w:r>
      <w:r>
        <w:rPr>
          <w:b w:val="0"/>
          <w:bCs w:val="0"/>
          <w:color w:val="000000"/>
          <w:spacing w:val="-3"/>
          <w:w w:val="100"/>
        </w:rPr>
        <w:t>o</w:t>
      </w:r>
      <w:r>
        <w:rPr>
          <w:b w:val="0"/>
          <w:bCs w:val="0"/>
          <w:color w:val="000000"/>
          <w:spacing w:val="-5"/>
          <w:w w:val="100"/>
        </w:rPr>
        <w:t>m</w:t>
      </w:r>
      <w:r>
        <w:rPr>
          <w:b w:val="0"/>
          <w:bCs w:val="0"/>
          <w:color w:val="000000"/>
          <w:spacing w:val="-5"/>
          <w:w w:val="100"/>
        </w:rPr>
        <w:t>p</w:t>
      </w:r>
      <w:r>
        <w:rPr>
          <w:b w:val="0"/>
          <w:bCs w:val="0"/>
          <w:color w:val="000000"/>
          <w:spacing w:val="-3"/>
          <w:w w:val="100"/>
        </w:rPr>
        <w:t>ut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ció</w:t>
      </w:r>
      <w:r>
        <w:rPr>
          <w:b w:val="0"/>
          <w:bCs w:val="0"/>
          <w:color w:val="000000"/>
          <w:spacing w:val="0"/>
          <w:w w:val="100"/>
        </w:rPr>
        <w:t>n</w:t>
      </w:r>
      <w:r>
        <w:rPr>
          <w:b w:val="0"/>
          <w:bCs w:val="0"/>
          <w:color w:val="000000"/>
          <w:spacing w:val="-7"/>
          <w:w w:val="100"/>
        </w:rPr>
        <w:t> </w:t>
      </w:r>
      <w:r>
        <w:rPr>
          <w:b w:val="0"/>
          <w:bCs w:val="0"/>
          <w:color w:val="000000"/>
          <w:spacing w:val="-4"/>
          <w:w w:val="100"/>
        </w:rPr>
        <w:t>Científi</w:t>
      </w:r>
      <w:r>
        <w:rPr>
          <w:b w:val="0"/>
          <w:bCs w:val="0"/>
          <w:color w:val="000000"/>
          <w:spacing w:val="-6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7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y</w:t>
      </w:r>
      <w:r>
        <w:rPr>
          <w:b w:val="0"/>
          <w:bCs w:val="0"/>
          <w:color w:val="000000"/>
          <w:spacing w:val="-7"/>
          <w:w w:val="100"/>
        </w:rPr>
        <w:t> </w:t>
      </w:r>
      <w:r>
        <w:rPr>
          <w:b w:val="0"/>
          <w:bCs w:val="0"/>
          <w:color w:val="000000"/>
          <w:spacing w:val="-21"/>
          <w:w w:val="100"/>
        </w:rPr>
        <w:t>T</w:t>
      </w:r>
      <w:r>
        <w:rPr>
          <w:b w:val="0"/>
          <w:bCs w:val="0"/>
          <w:color w:val="000000"/>
          <w:spacing w:val="-3"/>
          <w:w w:val="100"/>
        </w:rPr>
        <w:t>ec</w:t>
      </w:r>
      <w:r>
        <w:rPr>
          <w:b w:val="0"/>
          <w:bCs w:val="0"/>
          <w:color w:val="000000"/>
          <w:spacing w:val="-5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ológi</w:t>
      </w:r>
      <w:r>
        <w:rPr>
          <w:b w:val="0"/>
          <w:bCs w:val="0"/>
          <w:color w:val="000000"/>
          <w:spacing w:val="-5"/>
          <w:w w:val="100"/>
        </w:rPr>
        <w:t>c</w:t>
      </w:r>
      <w:r>
        <w:rPr>
          <w:b w:val="0"/>
          <w:bCs w:val="0"/>
          <w:color w:val="000000"/>
          <w:spacing w:val="-3"/>
          <w:w w:val="100"/>
        </w:rPr>
        <w:t>a,</w:t>
      </w:r>
      <w:r>
        <w:rPr>
          <w:b w:val="0"/>
          <w:bCs w:val="0"/>
          <w:color w:val="000000"/>
          <w:spacing w:val="-3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r</w:t>
      </w:r>
      <w:r>
        <w:rPr>
          <w:b w:val="0"/>
          <w:bCs w:val="0"/>
          <w:color w:val="000000"/>
          <w:spacing w:val="-3"/>
          <w:w w:val="100"/>
        </w:rPr>
        <w:t>g</w:t>
      </w:r>
      <w:r>
        <w:rPr>
          <w:b w:val="0"/>
          <w:bCs w:val="0"/>
          <w:color w:val="000000"/>
          <w:spacing w:val="-5"/>
          <w:w w:val="100"/>
        </w:rPr>
        <w:t>í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R</w:t>
      </w:r>
      <w:r>
        <w:rPr>
          <w:b w:val="0"/>
          <w:bCs w:val="0"/>
          <w:color w:val="000000"/>
          <w:spacing w:val="-3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n</w:t>
      </w:r>
      <w:r>
        <w:rPr>
          <w:b w:val="0"/>
          <w:bCs w:val="0"/>
          <w:color w:val="000000"/>
          <w:spacing w:val="-8"/>
          <w:w w:val="100"/>
        </w:rPr>
        <w:t>o</w:t>
      </w:r>
      <w:r>
        <w:rPr>
          <w:b w:val="0"/>
          <w:bCs w:val="0"/>
          <w:color w:val="000000"/>
          <w:spacing w:val="-8"/>
          <w:w w:val="100"/>
        </w:rPr>
        <w:t>v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bles</w:t>
      </w:r>
      <w:r>
        <w:rPr>
          <w:b w:val="0"/>
          <w:bCs w:val="0"/>
          <w:color w:val="000000"/>
          <w:spacing w:val="0"/>
          <w:w w:val="100"/>
        </w:rPr>
        <w:t>,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S</w:t>
      </w:r>
      <w:r>
        <w:rPr>
          <w:b w:val="0"/>
          <w:bCs w:val="0"/>
          <w:color w:val="000000"/>
          <w:spacing w:val="-3"/>
          <w:w w:val="100"/>
        </w:rPr>
        <w:t>ervicio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-5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stitucio</w:t>
      </w:r>
      <w:r>
        <w:rPr>
          <w:b w:val="0"/>
          <w:bCs w:val="0"/>
          <w:color w:val="000000"/>
          <w:spacing w:val="-5"/>
          <w:w w:val="100"/>
        </w:rPr>
        <w:t>n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le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y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8"/>
          <w:w w:val="100"/>
        </w:rPr>
        <w:t>M</w:t>
      </w:r>
      <w:r>
        <w:rPr>
          <w:b w:val="0"/>
          <w:bCs w:val="0"/>
          <w:color w:val="000000"/>
          <w:spacing w:val="-3"/>
          <w:w w:val="100"/>
        </w:rPr>
        <w:t>et</w:t>
      </w:r>
      <w:r>
        <w:rPr>
          <w:b w:val="0"/>
          <w:bCs w:val="0"/>
          <w:color w:val="000000"/>
          <w:spacing w:val="-5"/>
          <w:w w:val="100"/>
        </w:rPr>
        <w:t>r</w:t>
      </w:r>
      <w:r>
        <w:rPr>
          <w:b w:val="0"/>
          <w:bCs w:val="0"/>
          <w:color w:val="000000"/>
          <w:spacing w:val="-3"/>
          <w:w w:val="100"/>
        </w:rPr>
        <w:t>olog</w:t>
      </w:r>
      <w:r>
        <w:rPr>
          <w:b w:val="0"/>
          <w:bCs w:val="0"/>
          <w:color w:val="000000"/>
          <w:spacing w:val="-5"/>
          <w:w w:val="100"/>
        </w:rPr>
        <w:t>í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In</w:t>
      </w:r>
      <w:r>
        <w:rPr>
          <w:b w:val="0"/>
          <w:bCs w:val="0"/>
          <w:color w:val="000000"/>
          <w:spacing w:val="-5"/>
          <w:w w:val="100"/>
        </w:rPr>
        <w:t>n</w:t>
      </w:r>
      <w:r>
        <w:rPr>
          <w:b w:val="0"/>
          <w:bCs w:val="0"/>
          <w:color w:val="000000"/>
          <w:spacing w:val="-8"/>
          <w:w w:val="100"/>
        </w:rPr>
        <w:t>o</w:t>
      </w:r>
      <w:r>
        <w:rPr>
          <w:b w:val="0"/>
          <w:bCs w:val="0"/>
          <w:color w:val="000000"/>
          <w:spacing w:val="-8"/>
          <w:w w:val="100"/>
        </w:rPr>
        <w:t>v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ció</w:t>
      </w:r>
      <w:r>
        <w:rPr>
          <w:b w:val="0"/>
          <w:bCs w:val="0"/>
          <w:color w:val="000000"/>
          <w:spacing w:val="0"/>
          <w:w w:val="100"/>
        </w:rPr>
        <w:t>n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m</w:t>
      </w:r>
      <w:r>
        <w:rPr>
          <w:b w:val="0"/>
          <w:bCs w:val="0"/>
          <w:color w:val="000000"/>
          <w:spacing w:val="-3"/>
          <w:w w:val="100"/>
        </w:rPr>
        <w:t>ed</w:t>
      </w:r>
      <w:r>
        <w:rPr>
          <w:b w:val="0"/>
          <w:bCs w:val="0"/>
          <w:color w:val="000000"/>
          <w:spacing w:val="-5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ant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z</w:t>
      </w:r>
      <w:r>
        <w:rPr>
          <w:b w:val="0"/>
          <w:bCs w:val="0"/>
          <w:color w:val="000000"/>
          <w:spacing w:val="-3"/>
          <w:w w:val="100"/>
        </w:rPr>
        <w:t>o</w:t>
      </w:r>
      <w:r>
        <w:rPr>
          <w:b w:val="0"/>
          <w:bCs w:val="0"/>
          <w:color w:val="000000"/>
          <w:spacing w:val="-5"/>
          <w:w w:val="100"/>
        </w:rPr>
        <w:t>n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l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boratorios,</w:t>
      </w:r>
      <w:r>
        <w:rPr>
          <w:b w:val="0"/>
          <w:bCs w:val="0"/>
          <w:color w:val="000000"/>
          <w:spacing w:val="-3"/>
          <w:w w:val="100"/>
        </w:rPr>
        <w:t> </w:t>
      </w:r>
      <w:r>
        <w:rPr>
          <w:b w:val="0"/>
          <w:bCs w:val="0"/>
          <w:color w:val="000000"/>
          <w:spacing w:val="-4"/>
          <w:w w:val="100"/>
        </w:rPr>
        <w:t>ofici</w:t>
      </w:r>
      <w:r>
        <w:rPr>
          <w:b w:val="0"/>
          <w:bCs w:val="0"/>
          <w:color w:val="000000"/>
          <w:spacing w:val="-6"/>
          <w:w w:val="100"/>
        </w:rPr>
        <w:t>n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7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técni</w:t>
      </w:r>
      <w:r>
        <w:rPr>
          <w:b w:val="0"/>
          <w:bCs w:val="0"/>
          <w:color w:val="000000"/>
          <w:spacing w:val="-5"/>
          <w:w w:val="100"/>
        </w:rPr>
        <w:t>c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6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y</w:t>
      </w:r>
      <w:r>
        <w:rPr>
          <w:b w:val="0"/>
          <w:bCs w:val="0"/>
          <w:color w:val="000000"/>
          <w:spacing w:val="-7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e</w:t>
      </w:r>
      <w:r>
        <w:rPr>
          <w:b w:val="0"/>
          <w:bCs w:val="0"/>
          <w:color w:val="000000"/>
          <w:spacing w:val="-5"/>
          <w:w w:val="100"/>
        </w:rPr>
        <w:t>s</w:t>
      </w:r>
      <w:r>
        <w:rPr>
          <w:b w:val="0"/>
          <w:bCs w:val="0"/>
          <w:color w:val="000000"/>
          <w:spacing w:val="-5"/>
          <w:w w:val="100"/>
        </w:rPr>
        <w:t>p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cio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6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xperi</w:t>
      </w:r>
      <w:r>
        <w:rPr>
          <w:b w:val="0"/>
          <w:bCs w:val="0"/>
          <w:color w:val="000000"/>
          <w:spacing w:val="-5"/>
          <w:w w:val="100"/>
        </w:rPr>
        <w:t>m</w:t>
      </w:r>
      <w:r>
        <w:rPr>
          <w:b w:val="0"/>
          <w:bCs w:val="0"/>
          <w:color w:val="000000"/>
          <w:spacing w:val="-3"/>
          <w:w w:val="100"/>
        </w:rPr>
        <w:t>ent</w:t>
      </w:r>
      <w:r>
        <w:rPr>
          <w:b w:val="0"/>
          <w:bCs w:val="0"/>
          <w:color w:val="000000"/>
          <w:spacing w:val="-5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les.</w:t>
      </w:r>
      <w:r>
        <w:rPr>
          <w:b w:val="0"/>
          <w:bCs w:val="0"/>
          <w:color w:val="000000"/>
          <w:spacing w:val="0"/>
          <w:w w:val="100"/>
        </w:rPr>
      </w:r>
    </w:p>
    <w:p>
      <w:pPr>
        <w:pStyle w:val="BodyText"/>
        <w:spacing w:line="266" w:lineRule="auto"/>
        <w:ind w:left="3429" w:right="207"/>
        <w:jc w:val="left"/>
      </w:pPr>
      <w:r>
        <w:rPr/>
        <w:pict>
          <v:group style="position:absolute;margin-left:155.405777pt;margin-top:.347497pt;width:13.79801pt;height:29.797795pt;mso-position-horizontal-relative:page;mso-position-vertical-relative:paragraph;z-index:-1305" coordorigin="3108,7" coordsize="276,596">
            <v:group style="position:absolute;left:3118;top:17;width:256;height:256" coordorigin="3118,17" coordsize="256,256">
              <v:shape style="position:absolute;left:3118;top:17;width:256;height:256" coordorigin="3118,17" coordsize="256,256" path="m3246,17l3182,34,3136,80,3118,144,3120,167,3148,227,3200,264,3244,273,3267,271,3289,265,3309,256,3327,244,3245,243,3243,243,3188,143,3183,134,3180,123,3180,112,3184,90,3195,71,3211,56,3231,48,3329,48,3313,36,3293,26,3272,20,3250,17,3246,17xe" filled="t" fillcolor="#009FE3" stroked="f">
                <v:path arrowok="t"/>
                <v:fill type="solid"/>
              </v:shape>
              <v:shape style="position:absolute;left:3118;top:17;width:256;height:256" coordorigin="3118,17" coordsize="256,256" path="m3329,48l3231,48,3258,50,3280,58,3296,71,3307,88,3312,107,3312,123,3309,134,3304,143,3249,243,3248,243,3327,243,3365,192,3374,148,3372,124,3366,102,3357,82,3345,64,3330,49,3329,48xe" filled="t" fillcolor="#009FE3" stroked="f">
                <v:path arrowok="t"/>
                <v:fill type="solid"/>
              </v:shape>
            </v:group>
            <v:group style="position:absolute;left:3214;top:79;width:61;height:63" coordorigin="3214,79" coordsize="61,63">
              <v:shape style="position:absolute;left:3214;top:79;width:61;height:63" coordorigin="3214,79" coordsize="61,63" path="m3246,79l3225,87,3214,105,3219,129,3234,143,3260,139,3275,127,3273,100,3263,84,3246,79,3246,79xe" filled="t" fillcolor="#009FE3" stroked="f">
                <v:path arrowok="t"/>
                <v:fill type="solid"/>
              </v:shape>
            </v:group>
            <v:group style="position:absolute;left:3118;top:337;width:256;height:256" coordorigin="3118,337" coordsize="256,256">
              <v:shape style="position:absolute;left:3118;top:337;width:256;height:256" coordorigin="3118,337" coordsize="256,256" path="m3246,337l3182,354,3136,400,3118,464,3120,487,3148,546,3200,584,3244,593,3267,591,3327,564,3351,537,3296,537,3276,535,3220,511,3182,457,3174,415,3175,409,3191,394,3198,392,3350,392,3345,384,3293,346,3250,337,3246,337xe" filled="t" fillcolor="#009FE3" stroked="f">
                <v:path arrowok="t"/>
                <v:fill type="solid"/>
              </v:shape>
              <v:shape style="position:absolute;left:3118;top:337;width:256;height:256" coordorigin="3118,337" coordsize="256,256" path="m3372,487l3280,487,3310,495,3315,501,3319,513,3317,520,3302,536,3296,537,3351,537,3356,531,3365,512,3372,490,3372,487xe" filled="t" fillcolor="#009FE3" stroked="f">
                <v:path arrowok="t"/>
                <v:fill type="solid"/>
              </v:shape>
              <v:shape style="position:absolute;left:3118;top:337;width:256;height:256" coordorigin="3118,337" coordsize="256,256" path="m3350,392l3198,392,3211,396,3216,402,3224,431,3222,438,3211,449,3220,468,3233,484,3250,495,3269,493,3273,489,3280,487,3372,487,3374,468,3372,444,3366,422,3357,402,3350,392xe" filled="t" fillcolor="#009FE3" stroked="f">
                <v:path arrowok="t"/>
                <v:fill type="solid"/>
              </v:shape>
            </v:group>
            <w10:wrap type="none"/>
          </v:group>
        </w:pict>
      </w:r>
      <w:hyperlink r:id="rId118">
        <w:r>
          <w:rPr>
            <w:b w:val="0"/>
            <w:bCs w:val="0"/>
            <w:spacing w:val="0"/>
            <w:w w:val="100"/>
          </w:rPr>
          <w:t>P</w:t>
        </w:r>
        <w:r>
          <w:rPr>
            <w:b w:val="0"/>
            <w:bCs w:val="0"/>
            <w:spacing w:val="-3"/>
            <w:w w:val="100"/>
          </w:rPr>
          <w:t>l</w:t>
        </w:r>
        <w:r>
          <w:rPr>
            <w:b w:val="0"/>
            <w:bCs w:val="0"/>
            <w:spacing w:val="-6"/>
            <w:w w:val="100"/>
          </w:rPr>
          <w:t>a</w:t>
        </w:r>
        <w:r>
          <w:rPr>
            <w:b w:val="0"/>
            <w:bCs w:val="0"/>
            <w:spacing w:val="-5"/>
            <w:w w:val="100"/>
          </w:rPr>
          <w:t>y</w:t>
        </w:r>
        <w:r>
          <w:rPr>
            <w:b w:val="0"/>
            <w:bCs w:val="0"/>
            <w:spacing w:val="0"/>
            <w:w w:val="100"/>
          </w:rPr>
          <w:t>a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0"/>
            <w:w w:val="100"/>
          </w:rPr>
          <w:t>de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-5"/>
            <w:w w:val="100"/>
          </w:rPr>
          <w:t>P</w:t>
        </w:r>
        <w:r>
          <w:rPr>
            <w:b w:val="0"/>
            <w:bCs w:val="0"/>
            <w:spacing w:val="-3"/>
            <w:w w:val="100"/>
          </w:rPr>
          <w:t>o</w:t>
        </w:r>
        <w:r>
          <w:rPr>
            <w:b w:val="0"/>
            <w:bCs w:val="0"/>
            <w:spacing w:val="-3"/>
            <w:w w:val="100"/>
          </w:rPr>
          <w:t>z</w:t>
        </w:r>
        <w:r>
          <w:rPr>
            <w:b w:val="0"/>
            <w:bCs w:val="0"/>
            <w:spacing w:val="0"/>
            <w:w w:val="100"/>
          </w:rPr>
          <w:t>o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-5"/>
            <w:w w:val="100"/>
          </w:rPr>
          <w:t>I</w:t>
        </w:r>
        <w:r>
          <w:rPr>
            <w:b w:val="0"/>
            <w:bCs w:val="0"/>
            <w:spacing w:val="-3"/>
            <w:w w:val="100"/>
          </w:rPr>
          <w:t>z</w:t>
        </w:r>
        <w:r>
          <w:rPr>
            <w:b w:val="0"/>
            <w:bCs w:val="0"/>
            <w:spacing w:val="0"/>
            <w:w w:val="100"/>
          </w:rPr>
          <w:t>quie</w:t>
        </w:r>
        <w:r>
          <w:rPr>
            <w:b w:val="0"/>
            <w:bCs w:val="0"/>
            <w:spacing w:val="-3"/>
            <w:w w:val="100"/>
          </w:rPr>
          <w:t>r</w:t>
        </w:r>
        <w:r>
          <w:rPr>
            <w:b w:val="0"/>
            <w:bCs w:val="0"/>
            <w:spacing w:val="0"/>
            <w:w w:val="100"/>
          </w:rPr>
          <w:t>d</w:t>
        </w:r>
        <w:r>
          <w:rPr>
            <w:b w:val="0"/>
            <w:bCs w:val="0"/>
            <w:spacing w:val="-5"/>
            <w:w w:val="100"/>
          </w:rPr>
          <w:t>o</w:t>
        </w:r>
        <w:r>
          <w:rPr>
            <w:b w:val="0"/>
            <w:bCs w:val="0"/>
            <w:spacing w:val="0"/>
            <w:w w:val="100"/>
          </w:rPr>
          <w:t>,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0"/>
            <w:w w:val="100"/>
          </w:rPr>
          <w:t>s</w:t>
        </w:r>
        <w:r>
          <w:rPr>
            <w:b w:val="0"/>
            <w:bCs w:val="0"/>
            <w:spacing w:val="-12"/>
            <w:w w:val="100"/>
          </w:rPr>
          <w:t>/</w:t>
        </w:r>
        <w:r>
          <w:rPr>
            <w:b w:val="0"/>
            <w:bCs w:val="0"/>
            <w:spacing w:val="0"/>
            <w:w w:val="100"/>
          </w:rPr>
          <w:t>n.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0"/>
            <w:w w:val="100"/>
          </w:rPr>
          <w:t>351</w:t>
        </w:r>
        <w:r>
          <w:rPr>
            <w:b w:val="0"/>
            <w:bCs w:val="0"/>
            <w:spacing w:val="-3"/>
            <w:w w:val="100"/>
          </w:rPr>
          <w:t>1</w:t>
        </w:r>
        <w:r>
          <w:rPr>
            <w:b w:val="0"/>
            <w:bCs w:val="0"/>
            <w:spacing w:val="0"/>
            <w:w w:val="100"/>
          </w:rPr>
          <w:t>9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-5"/>
            <w:w w:val="100"/>
          </w:rPr>
          <w:t>S</w:t>
        </w:r>
        <w:r>
          <w:rPr>
            <w:b w:val="0"/>
            <w:bCs w:val="0"/>
            <w:spacing w:val="0"/>
            <w:w w:val="100"/>
          </w:rPr>
          <w:t>anta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-8"/>
            <w:w w:val="100"/>
          </w:rPr>
          <w:t>L</w:t>
        </w:r>
        <w:r>
          <w:rPr>
            <w:b w:val="0"/>
            <w:bCs w:val="0"/>
            <w:spacing w:val="0"/>
            <w:w w:val="100"/>
          </w:rPr>
          <w:t>uc</w:t>
        </w:r>
        <w:r>
          <w:rPr>
            <w:b w:val="0"/>
            <w:bCs w:val="0"/>
            <w:spacing w:val="-3"/>
            <w:w w:val="100"/>
          </w:rPr>
          <w:t>í</w:t>
        </w:r>
        <w:r>
          <w:rPr>
            <w:b w:val="0"/>
            <w:bCs w:val="0"/>
            <w:spacing w:val="0"/>
            <w:w w:val="100"/>
          </w:rPr>
          <w:t>a.</w:t>
        </w:r>
      </w:hyperlink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(+34)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928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4"/>
          <w:w w:val="100"/>
        </w:rPr>
        <w:t>7</w:t>
      </w:r>
      <w:r>
        <w:rPr>
          <w:b w:val="0"/>
          <w:bCs w:val="0"/>
          <w:spacing w:val="0"/>
          <w:w w:val="100"/>
        </w:rPr>
        <w:t>27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500</w:t>
      </w:r>
      <w:r>
        <w:rPr>
          <w:b w:val="0"/>
          <w:bCs w:val="0"/>
          <w:spacing w:val="0"/>
          <w:w w:val="100"/>
        </w:rPr>
      </w:r>
    </w:p>
    <w:p>
      <w:pPr>
        <w:spacing w:line="150" w:lineRule="exact" w:before="8"/>
        <w:rPr>
          <w:sz w:val="15"/>
          <w:szCs w:val="15"/>
        </w:rPr>
      </w:pPr>
      <w:r>
        <w:rPr/>
        <w:br w:type="column"/>
      </w:r>
      <w:r>
        <w:rPr>
          <w:sz w:val="15"/>
          <w:szCs w:val="15"/>
        </w:rPr>
      </w:r>
    </w:p>
    <w:p>
      <w:pPr>
        <w:pStyle w:val="BodyText"/>
        <w:spacing w:line="266" w:lineRule="auto"/>
        <w:ind w:left="693" w:right="141" w:hanging="284"/>
        <w:jc w:val="left"/>
      </w:pPr>
      <w:r>
        <w:rPr/>
        <w:pict>
          <v:group style="position:absolute;margin-left:454.252014pt;margin-top:.512604pt;width:7.087pt;height:88.988pt;mso-position-horizontal-relative:page;mso-position-vertical-relative:paragraph;z-index:-1299" coordorigin="9085,10" coordsize="142,1780">
            <v:shape style="position:absolute;left:9085;top:10;width:142;height:1780" coordorigin="9085,10" coordsize="142,1780" path="m9085,1790l9227,1790,9227,10,9085,10,9085,1790xe" filled="t" fillcolor="#43AC34" stroked="f">
              <v:path arrowok="t"/>
              <v:fill type="solid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009FE3"/>
          <w:spacing w:val="0"/>
          <w:w w:val="100"/>
        </w:rPr>
        <w:t>Ò</w:t>
      </w:r>
      <w:r>
        <w:rPr>
          <w:rFonts w:ascii="Arial" w:hAnsi="Arial" w:cs="Arial" w:eastAsia="Arial"/>
          <w:b w:val="0"/>
          <w:bCs w:val="0"/>
          <w:color w:val="009FE3"/>
          <w:spacing w:val="11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A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g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üi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m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es.</w:t>
      </w:r>
      <w:r>
        <w:rPr>
          <w:rFonts w:ascii="Archer Bold" w:hAnsi="Archer Bold" w:cs="Archer Bold" w:eastAsia="Archer Bold"/>
          <w:b w:val="0"/>
          <w:bCs w:val="0"/>
          <w:color w:val="009FE3"/>
          <w:spacing w:val="5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st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cio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es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del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á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-4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genier</w:t>
      </w:r>
      <w:r>
        <w:rPr>
          <w:b w:val="0"/>
          <w:bCs w:val="0"/>
          <w:color w:val="000000"/>
          <w:spacing w:val="-3"/>
          <w:w w:val="100"/>
        </w:rPr>
        <w:t>í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Bio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édi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a,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c</w:t>
      </w:r>
      <w:r>
        <w:rPr>
          <w:b w:val="0"/>
          <w:bCs w:val="0"/>
          <w:color w:val="000000"/>
          <w:spacing w:val="-4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uido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boratorio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7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AD</w:t>
      </w:r>
      <w:r>
        <w:rPr>
          <w:b w:val="0"/>
          <w:bCs w:val="0"/>
          <w:color w:val="000000"/>
          <w:spacing w:val="-6"/>
          <w:w w:val="100"/>
        </w:rPr>
        <w:t>C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M,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loj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8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ent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In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-5"/>
          <w:w w:val="100"/>
        </w:rPr>
        <w:t>o</w:t>
      </w:r>
      <w:r>
        <w:rPr>
          <w:b w:val="0"/>
          <w:bCs w:val="0"/>
          <w:color w:val="000000"/>
          <w:spacing w:val="-5"/>
          <w:w w:val="100"/>
        </w:rPr>
        <w:t>v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ción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y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ctu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l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z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ción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19"/>
          <w:w w:val="100"/>
        </w:rPr>
        <w:t>T</w:t>
      </w:r>
      <w:r>
        <w:rPr>
          <w:b w:val="0"/>
          <w:bCs w:val="0"/>
          <w:color w:val="000000"/>
          <w:spacing w:val="0"/>
          <w:w w:val="100"/>
        </w:rPr>
        <w:t>ec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ológi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8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ar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(</w:t>
      </w:r>
      <w:r>
        <w:rPr>
          <w:b w:val="0"/>
          <w:bCs w:val="0"/>
          <w:color w:val="000000"/>
          <w:spacing w:val="0"/>
          <w:w w:val="100"/>
        </w:rPr>
        <w:t>CI</w:t>
      </w:r>
      <w:r>
        <w:rPr>
          <w:b w:val="0"/>
          <w:bCs w:val="0"/>
          <w:color w:val="000000"/>
          <w:spacing w:val="-17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T</w:t>
      </w:r>
      <w:r>
        <w:rPr>
          <w:b w:val="0"/>
          <w:bCs w:val="0"/>
          <w:color w:val="000000"/>
          <w:spacing w:val="-5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  <w:t>C).</w:t>
      </w:r>
      <w:r>
        <w:rPr>
          <w:b w:val="0"/>
          <w:bCs w:val="0"/>
          <w:color w:val="000000"/>
          <w:spacing w:val="0"/>
          <w:w w:val="100"/>
        </w:rPr>
      </w:r>
    </w:p>
    <w:p>
      <w:pPr>
        <w:pStyle w:val="BodyText"/>
        <w:spacing w:line="266" w:lineRule="auto"/>
        <w:ind w:left="1005" w:right="597"/>
        <w:jc w:val="left"/>
      </w:pPr>
      <w:r>
        <w:rPr/>
        <w:pict>
          <v:group style="position:absolute;margin-left:478.555267pt;margin-top:.347504pt;width:13.79801pt;height:29.797695pt;mso-position-horizontal-relative:page;mso-position-vertical-relative:paragraph;z-index:-1304" coordorigin="9571,7" coordsize="276,596">
            <v:group style="position:absolute;left:9581;top:17;width:256;height:256" coordorigin="9581,17" coordsize="256,256">
              <v:shape style="position:absolute;left:9581;top:17;width:256;height:256" coordorigin="9581,17" coordsize="256,256" path="m9709,17l9645,34,9599,80,9581,144,9583,167,9611,227,9663,264,9707,273,9730,271,9752,265,9772,256,9790,244,9708,243,9706,243,9651,143,9646,134,9643,123,9643,112,9647,90,9658,71,9674,56,9694,48,9792,48,9776,36,9756,26,9735,20,9713,17,9709,17xe" filled="t" fillcolor="#009FE3" stroked="f">
                <v:path arrowok="t"/>
                <v:fill type="solid"/>
              </v:shape>
              <v:shape style="position:absolute;left:9581;top:17;width:256;height:256" coordorigin="9581,17" coordsize="256,256" path="m9792,48l9694,48,9721,50,9743,58,9759,71,9770,88,9775,107,9775,123,9772,134,9767,143,9712,243,9711,243,9790,243,9828,192,9837,148,9835,124,9829,102,9820,82,9808,64,9793,49,9792,48xe" filled="t" fillcolor="#009FE3" stroked="f">
                <v:path arrowok="t"/>
                <v:fill type="solid"/>
              </v:shape>
            </v:group>
            <v:group style="position:absolute;left:9677;top:79;width:61;height:63" coordorigin="9677,79" coordsize="61,63">
              <v:shape style="position:absolute;left:9677;top:79;width:61;height:63" coordorigin="9677,79" coordsize="61,63" path="m9709,79l9688,87,9677,105,9682,129,9697,143,9723,139,9738,127,9736,100,9726,84,9709,79,9709,79xe" filled="t" fillcolor="#009FE3" stroked="f">
                <v:path arrowok="t"/>
                <v:fill type="solid"/>
              </v:shape>
            </v:group>
            <v:group style="position:absolute;left:9581;top:337;width:256;height:256" coordorigin="9581,337" coordsize="256,256">
              <v:shape style="position:absolute;left:9581;top:337;width:256;height:256" coordorigin="9581,337" coordsize="256,256" path="m9709,337l9645,354,9599,400,9581,464,9583,487,9611,546,9663,584,9707,593,9730,591,9790,564,9814,537,9759,537,9739,535,9683,511,9645,457,9637,415,9638,409,9654,394,9661,392,9813,392,9808,384,9756,346,9713,337,9709,337xe" filled="t" fillcolor="#009FE3" stroked="f">
                <v:path arrowok="t"/>
                <v:fill type="solid"/>
              </v:shape>
              <v:shape style="position:absolute;left:9581;top:337;width:256;height:256" coordorigin="9581,337" coordsize="256,256" path="m9835,487l9743,487,9773,495,9778,501,9782,513,9780,520,9765,536,9759,537,9814,537,9819,531,9828,512,9835,490,9835,487xe" filled="t" fillcolor="#009FE3" stroked="f">
                <v:path arrowok="t"/>
                <v:fill type="solid"/>
              </v:shape>
              <v:shape style="position:absolute;left:9581;top:337;width:256;height:256" coordorigin="9581,337" coordsize="256,256" path="m9813,392l9661,392,9674,396,9679,402,9687,431,9685,438,9674,449,9683,468,9696,484,9713,495,9732,493,9736,489,9743,487,9835,487,9837,468,9835,444,9829,422,9820,402,9813,392xe" filled="t" fillcolor="#009FE3" stroked="f">
                <v:path arrowok="t"/>
                <v:fill type="solid"/>
              </v:shape>
            </v:group>
            <w10:wrap type="none"/>
          </v:group>
        </w:pict>
      </w:r>
      <w:hyperlink r:id="rId119">
        <w:r>
          <w:rPr>
            <w:b w:val="0"/>
            <w:bCs w:val="0"/>
            <w:spacing w:val="-8"/>
            <w:w w:val="100"/>
          </w:rPr>
          <w:t>C</w:t>
        </w:r>
        <w:r>
          <w:rPr>
            <w:b w:val="0"/>
            <w:bCs w:val="0"/>
            <w:spacing w:val="-3"/>
            <w:w w:val="100"/>
          </w:rPr>
          <w:t>a</w:t>
        </w:r>
        <w:r>
          <w:rPr>
            <w:b w:val="0"/>
            <w:bCs w:val="0"/>
            <w:spacing w:val="0"/>
            <w:w w:val="100"/>
          </w:rPr>
          <w:t>lle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0"/>
            <w:w w:val="100"/>
          </w:rPr>
          <w:t>A</w:t>
        </w:r>
        <w:r>
          <w:rPr>
            <w:b w:val="0"/>
            <w:bCs w:val="0"/>
            <w:spacing w:val="-3"/>
            <w:w w:val="100"/>
          </w:rPr>
          <w:t>ñ</w:t>
        </w:r>
        <w:r>
          <w:rPr>
            <w:b w:val="0"/>
            <w:bCs w:val="0"/>
            <w:spacing w:val="0"/>
            <w:w w:val="100"/>
          </w:rPr>
          <w:t>e</w:t>
        </w:r>
        <w:r>
          <w:rPr>
            <w:b w:val="0"/>
            <w:bCs w:val="0"/>
            <w:spacing w:val="-3"/>
            <w:w w:val="100"/>
          </w:rPr>
          <w:t>p</w:t>
        </w:r>
        <w:r>
          <w:rPr>
            <w:b w:val="0"/>
            <w:bCs w:val="0"/>
            <w:spacing w:val="0"/>
            <w:w w:val="100"/>
          </w:rPr>
          <w:t>a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0"/>
            <w:w w:val="100"/>
          </w:rPr>
          <w:t>e</w:t>
        </w:r>
        <w:r>
          <w:rPr>
            <w:b w:val="0"/>
            <w:bCs w:val="0"/>
            <w:spacing w:val="-2"/>
            <w:w w:val="100"/>
          </w:rPr>
          <w:t>s</w:t>
        </w:r>
        <w:r>
          <w:rPr>
            <w:b w:val="0"/>
            <w:bCs w:val="0"/>
            <w:spacing w:val="0"/>
            <w:w w:val="100"/>
          </w:rPr>
          <w:t>qui</w:t>
        </w:r>
        <w:r>
          <w:rPr>
            <w:b w:val="0"/>
            <w:bCs w:val="0"/>
            <w:spacing w:val="-3"/>
            <w:w w:val="100"/>
          </w:rPr>
          <w:t>n</w:t>
        </w:r>
        <w:r>
          <w:rPr>
            <w:b w:val="0"/>
            <w:bCs w:val="0"/>
            <w:spacing w:val="0"/>
            <w:w w:val="100"/>
          </w:rPr>
          <w:t>a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-3"/>
            <w:w w:val="100"/>
          </w:rPr>
          <w:t>T</w:t>
        </w:r>
        <w:r>
          <w:rPr>
            <w:b w:val="0"/>
            <w:bCs w:val="0"/>
            <w:spacing w:val="0"/>
            <w:w w:val="100"/>
          </w:rPr>
          <w:t>igotán.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0"/>
            <w:w w:val="100"/>
          </w:rPr>
          <w:t>35118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-7"/>
            <w:w w:val="100"/>
          </w:rPr>
          <w:t>A</w:t>
        </w:r>
        <w:r>
          <w:rPr>
            <w:b w:val="0"/>
            <w:bCs w:val="0"/>
            <w:spacing w:val="-3"/>
            <w:w w:val="100"/>
          </w:rPr>
          <w:t>g</w:t>
        </w:r>
        <w:r>
          <w:rPr>
            <w:b w:val="0"/>
            <w:bCs w:val="0"/>
            <w:spacing w:val="0"/>
            <w:w w:val="100"/>
          </w:rPr>
          <w:t>üi</w:t>
        </w:r>
        <w:r>
          <w:rPr>
            <w:b w:val="0"/>
            <w:bCs w:val="0"/>
            <w:spacing w:val="-3"/>
            <w:w w:val="100"/>
          </w:rPr>
          <w:t>m</w:t>
        </w:r>
        <w:r>
          <w:rPr>
            <w:b w:val="0"/>
            <w:bCs w:val="0"/>
            <w:spacing w:val="0"/>
            <w:w w:val="100"/>
          </w:rPr>
          <w:t>es.</w:t>
        </w:r>
      </w:hyperlink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(+34)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928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1</w:t>
      </w:r>
      <w:r>
        <w:rPr>
          <w:b w:val="0"/>
          <w:bCs w:val="0"/>
          <w:spacing w:val="-3"/>
          <w:w w:val="100"/>
        </w:rPr>
        <w:t>8</w:t>
      </w:r>
      <w:r>
        <w:rPr>
          <w:b w:val="0"/>
          <w:bCs w:val="0"/>
          <w:spacing w:val="0"/>
          <w:w w:val="100"/>
        </w:rPr>
        <w:t>9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960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694" w:right="163" w:hanging="284"/>
        <w:jc w:val="left"/>
      </w:pPr>
      <w:r>
        <w:rPr/>
        <w:pict>
          <v:group style="position:absolute;margin-left:454.252014pt;margin-top:3.362607pt;width:7.087pt;height:75.776pt;mso-position-horizontal-relative:page;mso-position-vertical-relative:paragraph;z-index:-1298" coordorigin="9085,67" coordsize="142,1516">
            <v:shape style="position:absolute;left:9085;top:67;width:142;height:1516" coordorigin="9085,67" coordsize="142,1516" path="m9085,1583l9227,1583,9227,67,9085,67,9085,1583xe" filled="t" fillcolor="#E41316" stroked="f">
              <v:path arrowok="t"/>
              <v:fill type="solid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009FE3"/>
          <w:spacing w:val="0"/>
          <w:w w:val="100"/>
        </w:rPr>
        <w:t>Ò</w:t>
      </w:r>
      <w:r>
        <w:rPr>
          <w:rFonts w:ascii="Arial" w:hAnsi="Arial" w:cs="Arial" w:eastAsia="Arial"/>
          <w:b w:val="0"/>
          <w:bCs w:val="0"/>
          <w:color w:val="009FE3"/>
          <w:spacing w:val="11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Ari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n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a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g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a.</w:t>
      </w:r>
      <w:r>
        <w:rPr>
          <w:rFonts w:ascii="Archer Bold" w:hAnsi="Archer Bold" w:cs="Archer Bold" w:eastAsia="Archer Bold"/>
          <w:b w:val="0"/>
          <w:bCs w:val="0"/>
          <w:color w:val="009FE3"/>
          <w:spacing w:val="5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ede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del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L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boratorio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esiduos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F</w:t>
      </w:r>
      <w:r>
        <w:rPr>
          <w:b w:val="0"/>
          <w:bCs w:val="0"/>
          <w:color w:val="000000"/>
          <w:spacing w:val="0"/>
          <w:w w:val="100"/>
        </w:rPr>
        <w:t>ito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anitarios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8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ar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s,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gestio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do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por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á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-4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á</w:t>
      </w:r>
      <w:r>
        <w:rPr>
          <w:b w:val="0"/>
          <w:bCs w:val="0"/>
          <w:color w:val="000000"/>
          <w:spacing w:val="0"/>
          <w:w w:val="100"/>
        </w:rPr>
        <w:t>l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bient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l,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u</w:t>
      </w:r>
      <w:r>
        <w:rPr>
          <w:b w:val="0"/>
          <w:bCs w:val="0"/>
          <w:color w:val="000000"/>
          <w:spacing w:val="0"/>
          <w:w w:val="100"/>
        </w:rPr>
        <w:t>bi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do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5"/>
          <w:w w:val="100"/>
        </w:rPr>
        <w:t>P</w:t>
      </w:r>
      <w:r>
        <w:rPr>
          <w:b w:val="0"/>
          <w:bCs w:val="0"/>
          <w:color w:val="000000"/>
          <w:spacing w:val="0"/>
          <w:w w:val="100"/>
        </w:rPr>
        <w:t>olígo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dustr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Ari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g</w:t>
      </w:r>
      <w:r>
        <w:rPr>
          <w:b w:val="0"/>
          <w:bCs w:val="0"/>
          <w:color w:val="000000"/>
          <w:spacing w:val="0"/>
          <w:w w:val="100"/>
        </w:rPr>
        <w:t>a.</w:t>
      </w:r>
      <w:r>
        <w:rPr>
          <w:b w:val="0"/>
          <w:bCs w:val="0"/>
          <w:color w:val="000000"/>
          <w:spacing w:val="0"/>
          <w:w w:val="100"/>
        </w:rPr>
      </w:r>
    </w:p>
    <w:p>
      <w:pPr>
        <w:pStyle w:val="BodyText"/>
        <w:ind w:left="1005" w:right="0"/>
        <w:jc w:val="left"/>
      </w:pPr>
      <w:r>
        <w:rPr/>
        <w:pict>
          <v:group style="position:absolute;margin-left:478.555267pt;margin-top:.347504pt;width:13.79801pt;height:29.797695pt;mso-position-horizontal-relative:page;mso-position-vertical-relative:paragraph;z-index:-1303" coordorigin="9571,7" coordsize="276,596">
            <v:group style="position:absolute;left:9581;top:17;width:256;height:256" coordorigin="9581,17" coordsize="256,256">
              <v:shape style="position:absolute;left:9581;top:17;width:256;height:256" coordorigin="9581,17" coordsize="256,256" path="m9709,17l9645,34,9599,80,9581,144,9583,167,9611,227,9663,264,9707,273,9730,271,9752,265,9772,256,9790,244,9708,243,9706,243,9651,143,9646,134,9643,123,9643,112,9647,90,9658,71,9674,56,9694,48,9792,48,9776,36,9756,26,9735,20,9713,17,9709,17xe" filled="t" fillcolor="#009FE3" stroked="f">
                <v:path arrowok="t"/>
                <v:fill type="solid"/>
              </v:shape>
              <v:shape style="position:absolute;left:9581;top:17;width:256;height:256" coordorigin="9581,17" coordsize="256,256" path="m9792,48l9694,48,9721,50,9743,58,9759,71,9770,88,9775,107,9775,123,9772,134,9767,143,9712,243,9711,243,9790,243,9828,192,9837,148,9835,124,9829,102,9820,82,9808,64,9793,49,9792,48xe" filled="t" fillcolor="#009FE3" stroked="f">
                <v:path arrowok="t"/>
                <v:fill type="solid"/>
              </v:shape>
            </v:group>
            <v:group style="position:absolute;left:9677;top:79;width:61;height:63" coordorigin="9677,79" coordsize="61,63">
              <v:shape style="position:absolute;left:9677;top:79;width:61;height:63" coordorigin="9677,79" coordsize="61,63" path="m9709,79l9688,87,9677,105,9682,129,9697,143,9723,139,9738,127,9736,100,9726,84,9709,79,9709,79xe" filled="t" fillcolor="#009FE3" stroked="f">
                <v:path arrowok="t"/>
                <v:fill type="solid"/>
              </v:shape>
            </v:group>
            <v:group style="position:absolute;left:9581;top:337;width:256;height:256" coordorigin="9581,337" coordsize="256,256">
              <v:shape style="position:absolute;left:9581;top:337;width:256;height:256" coordorigin="9581,337" coordsize="256,256" path="m9709,337l9645,354,9599,400,9581,464,9583,487,9611,546,9663,584,9707,593,9730,591,9790,564,9814,537,9759,537,9739,535,9683,511,9645,457,9637,415,9638,409,9654,394,9661,392,9813,392,9808,384,9756,346,9713,337,9709,337xe" filled="t" fillcolor="#009FE3" stroked="f">
                <v:path arrowok="t"/>
                <v:fill type="solid"/>
              </v:shape>
              <v:shape style="position:absolute;left:9581;top:337;width:256;height:256" coordorigin="9581,337" coordsize="256,256" path="m9835,487l9743,487,9773,495,9778,501,9782,513,9780,520,9765,536,9759,537,9814,537,9819,531,9828,512,9835,490,9835,487xe" filled="t" fillcolor="#009FE3" stroked="f">
                <v:path arrowok="t"/>
                <v:fill type="solid"/>
              </v:shape>
              <v:shape style="position:absolute;left:9581;top:337;width:256;height:256" coordorigin="9581,337" coordsize="256,256" path="m9813,392l9661,392,9674,396,9679,402,9687,431,9685,438,9674,449,9683,468,9696,484,9713,495,9732,493,9736,489,9743,487,9835,487,9837,468,9835,444,9829,422,9820,402,9813,392xe" filled="t" fillcolor="#009FE3" stroked="f">
                <v:path arrowok="t"/>
                <v:fill type="solid"/>
              </v:shape>
            </v:group>
            <w10:wrap type="none"/>
          </v:group>
        </w:pict>
      </w:r>
      <w:hyperlink r:id="rId120">
        <w:r>
          <w:rPr>
            <w:b w:val="0"/>
            <w:bCs w:val="0"/>
            <w:spacing w:val="-8"/>
            <w:w w:val="100"/>
          </w:rPr>
          <w:t>C</w:t>
        </w:r>
        <w:r>
          <w:rPr>
            <w:b w:val="0"/>
            <w:bCs w:val="0"/>
            <w:spacing w:val="-3"/>
            <w:w w:val="100"/>
          </w:rPr>
          <w:t>a</w:t>
        </w:r>
        <w:r>
          <w:rPr>
            <w:b w:val="0"/>
            <w:bCs w:val="0"/>
            <w:spacing w:val="0"/>
            <w:w w:val="100"/>
          </w:rPr>
          <w:t>lle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-3"/>
            <w:w w:val="100"/>
          </w:rPr>
          <w:t>L</w:t>
        </w:r>
        <w:r>
          <w:rPr>
            <w:b w:val="0"/>
            <w:bCs w:val="0"/>
            <w:spacing w:val="0"/>
            <w:w w:val="100"/>
          </w:rPr>
          <w:t>os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-8"/>
            <w:w w:val="100"/>
          </w:rPr>
          <w:t>C</w:t>
        </w:r>
        <w:r>
          <w:rPr>
            <w:b w:val="0"/>
            <w:bCs w:val="0"/>
            <w:spacing w:val="-3"/>
            <w:w w:val="100"/>
          </w:rPr>
          <w:t>a</w:t>
        </w:r>
        <w:r>
          <w:rPr>
            <w:b w:val="0"/>
            <w:bCs w:val="0"/>
            <w:spacing w:val="0"/>
            <w:w w:val="100"/>
          </w:rPr>
          <w:t>ctus,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0"/>
            <w:w w:val="100"/>
          </w:rPr>
          <w:t>68.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0"/>
            <w:w w:val="100"/>
          </w:rPr>
          <w:t>35118</w:t>
        </w:r>
        <w:r>
          <w:rPr>
            <w:b w:val="0"/>
            <w:bCs w:val="0"/>
            <w:spacing w:val="0"/>
            <w:w w:val="100"/>
          </w:rPr>
          <w:t> </w:t>
        </w:r>
        <w:r>
          <w:rPr>
            <w:b w:val="0"/>
            <w:bCs w:val="0"/>
            <w:spacing w:val="-7"/>
            <w:w w:val="100"/>
          </w:rPr>
          <w:t>A</w:t>
        </w:r>
        <w:r>
          <w:rPr>
            <w:b w:val="0"/>
            <w:bCs w:val="0"/>
            <w:spacing w:val="-3"/>
            <w:w w:val="100"/>
          </w:rPr>
          <w:t>g</w:t>
        </w:r>
        <w:r>
          <w:rPr>
            <w:b w:val="0"/>
            <w:bCs w:val="0"/>
            <w:spacing w:val="0"/>
            <w:w w:val="100"/>
          </w:rPr>
          <w:t>üi</w:t>
        </w:r>
        <w:r>
          <w:rPr>
            <w:b w:val="0"/>
            <w:bCs w:val="0"/>
            <w:spacing w:val="-3"/>
            <w:w w:val="100"/>
          </w:rPr>
          <w:t>m</w:t>
        </w:r>
        <w:r>
          <w:rPr>
            <w:b w:val="0"/>
            <w:bCs w:val="0"/>
            <w:spacing w:val="0"/>
            <w:w w:val="100"/>
          </w:rPr>
          <w:t>es.</w:t>
        </w:r>
        <w:r>
          <w:rPr>
            <w:b w:val="0"/>
            <w:bCs w:val="0"/>
            <w:spacing w:val="0"/>
            <w:w w:val="100"/>
          </w:rPr>
        </w:r>
      </w:hyperlink>
    </w:p>
    <w:p>
      <w:pPr>
        <w:pStyle w:val="BodyText"/>
        <w:spacing w:before="32"/>
        <w:ind w:left="1005" w:right="0"/>
        <w:jc w:val="left"/>
      </w:pPr>
      <w:r>
        <w:rPr>
          <w:b w:val="0"/>
          <w:bCs w:val="0"/>
          <w:spacing w:val="0"/>
          <w:w w:val="100"/>
        </w:rPr>
        <w:t>(+34)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928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4"/>
          <w:w w:val="100"/>
        </w:rPr>
        <w:t>7</w:t>
      </w:r>
      <w:r>
        <w:rPr>
          <w:b w:val="0"/>
          <w:bCs w:val="0"/>
          <w:spacing w:val="0"/>
          <w:w w:val="100"/>
        </w:rPr>
        <w:t>27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6</w:t>
      </w:r>
      <w:r>
        <w:rPr>
          <w:b w:val="0"/>
          <w:bCs w:val="0"/>
          <w:spacing w:val="0"/>
          <w:w w:val="100"/>
        </w:rPr>
        <w:t>32</w:t>
      </w:r>
      <w:r>
        <w:rPr>
          <w:b w:val="0"/>
          <w:bCs w:val="0"/>
          <w:spacing w:val="0"/>
          <w:w w:val="10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9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Heading3"/>
        <w:ind w:left="410" w:right="0"/>
        <w:jc w:val="left"/>
      </w:pPr>
      <w:bookmarkStart w:name="TENERIFE" w:id="1"/>
      <w:bookmarkEnd w:id="1"/>
      <w:r>
        <w:rPr/>
      </w:r>
      <w:r>
        <w:rPr>
          <w:b w:val="0"/>
          <w:bCs w:val="0"/>
          <w:color w:val="009FE3"/>
          <w:spacing w:val="0"/>
          <w:w w:val="100"/>
        </w:rPr>
        <w:t>TENERIFE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30" w:lineRule="exact" w:before="4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spacing w:line="266" w:lineRule="auto"/>
        <w:ind w:left="693" w:right="117" w:hanging="284"/>
        <w:jc w:val="left"/>
      </w:pPr>
      <w:r>
        <w:rPr/>
        <w:pict>
          <v:group style="position:absolute;margin-left:454.252014pt;margin-top:-.480396pt;width:7.087pt;height:127.559pt;mso-position-horizontal-relative:page;mso-position-vertical-relative:paragraph;z-index:-1297" coordorigin="9085,-10" coordsize="142,2551">
            <v:shape style="position:absolute;left:9085;top:-10;width:142;height:2551" coordorigin="9085,-10" coordsize="142,2551" path="m9085,2542l9227,2542,9227,-10,9085,-10,9085,2542xe" filled="t" fillcolor="#2557A3" stroked="f">
              <v:path arrowok="t"/>
              <v:fill type="solid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009FE3"/>
          <w:spacing w:val="0"/>
          <w:w w:val="100"/>
        </w:rPr>
        <w:t>Ò</w:t>
      </w:r>
      <w:r>
        <w:rPr>
          <w:rFonts w:ascii="Arial" w:hAnsi="Arial" w:cs="Arial" w:eastAsia="Arial"/>
          <w:b w:val="0"/>
          <w:bCs w:val="0"/>
          <w:color w:val="009FE3"/>
          <w:spacing w:val="9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-3"/>
          <w:w w:val="100"/>
        </w:rPr>
        <w:t>S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anta</w:t>
      </w:r>
      <w:r>
        <w:rPr>
          <w:rFonts w:ascii="Archer Bold" w:hAnsi="Archer Bold" w:cs="Archer Bold" w:eastAsia="Archer Bold"/>
          <w:b w:val="0"/>
          <w:bCs w:val="0"/>
          <w:color w:val="009FE3"/>
          <w:spacing w:val="3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-3"/>
          <w:w w:val="100"/>
        </w:rPr>
        <w:t>C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r</w:t>
      </w:r>
      <w:r>
        <w:rPr>
          <w:rFonts w:ascii="Archer Bold" w:hAnsi="Archer Bold" w:cs="Archer Bold" w:eastAsia="Archer Bold"/>
          <w:b w:val="0"/>
          <w:bCs w:val="0"/>
          <w:color w:val="009FE3"/>
          <w:spacing w:val="-3"/>
          <w:w w:val="100"/>
        </w:rPr>
        <w:t>u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z</w:t>
      </w:r>
      <w:r>
        <w:rPr>
          <w:rFonts w:ascii="Archer Bold" w:hAnsi="Archer Bold" w:cs="Archer Bold" w:eastAsia="Archer Bold"/>
          <w:b w:val="0"/>
          <w:bCs w:val="0"/>
          <w:color w:val="009FE3"/>
          <w:spacing w:val="2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de</w:t>
      </w:r>
      <w:r>
        <w:rPr>
          <w:rFonts w:ascii="Archer Bold" w:hAnsi="Archer Bold" w:cs="Archer Bold" w:eastAsia="Archer Bold"/>
          <w:b w:val="0"/>
          <w:bCs w:val="0"/>
          <w:color w:val="009FE3"/>
          <w:spacing w:val="2"/>
          <w:w w:val="100"/>
        </w:rPr>
        <w:t> </w:t>
      </w:r>
      <w:r>
        <w:rPr>
          <w:rFonts w:ascii="Archer Bold" w:hAnsi="Archer Bold" w:cs="Archer Bold" w:eastAsia="Archer Bold"/>
          <w:b w:val="0"/>
          <w:bCs w:val="0"/>
          <w:color w:val="009FE3"/>
          <w:spacing w:val="-12"/>
          <w:w w:val="100"/>
        </w:rPr>
        <w:t>T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e</w:t>
      </w:r>
      <w:r>
        <w:rPr>
          <w:rFonts w:ascii="Archer Bold" w:hAnsi="Archer Bold" w:cs="Archer Bold" w:eastAsia="Archer Bold"/>
          <w:b w:val="0"/>
          <w:bCs w:val="0"/>
          <w:color w:val="009FE3"/>
          <w:spacing w:val="-2"/>
          <w:w w:val="100"/>
        </w:rPr>
        <w:t>n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eri</w:t>
      </w:r>
      <w:r>
        <w:rPr>
          <w:rFonts w:ascii="Archer Bold" w:hAnsi="Archer Bold" w:cs="Archer Bold" w:eastAsia="Archer Bold"/>
          <w:b w:val="0"/>
          <w:bCs w:val="0"/>
          <w:color w:val="009FE3"/>
          <w:spacing w:val="-3"/>
          <w:w w:val="100"/>
        </w:rPr>
        <w:t>f</w:t>
      </w:r>
      <w:r>
        <w:rPr>
          <w:rFonts w:ascii="Archer Bold" w:hAnsi="Archer Bold" w:cs="Archer Bold" w:eastAsia="Archer Bold"/>
          <w:b w:val="0"/>
          <w:bCs w:val="0"/>
          <w:color w:val="009FE3"/>
          <w:spacing w:val="-4"/>
          <w:w w:val="100"/>
        </w:rPr>
        <w:t>e</w:t>
      </w:r>
      <w:r>
        <w:rPr>
          <w:rFonts w:ascii="Archer Bold" w:hAnsi="Archer Bold" w:cs="Archer Bold" w:eastAsia="Archer Bold"/>
          <w:b w:val="0"/>
          <w:bCs w:val="0"/>
          <w:color w:val="009FE3"/>
          <w:spacing w:val="0"/>
          <w:w w:val="100"/>
        </w:rPr>
        <w:t>.</w:t>
      </w:r>
      <w:r>
        <w:rPr>
          <w:rFonts w:ascii="Archer Bold" w:hAnsi="Archer Bold" w:cs="Archer Bold" w:eastAsia="Archer Bold"/>
          <w:b w:val="0"/>
          <w:bCs w:val="0"/>
          <w:color w:val="009FE3"/>
          <w:spacing w:val="4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be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-3"/>
          <w:w w:val="100"/>
        </w:rPr>
        <w:t>g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gran</w:t>
      </w:r>
      <w:r>
        <w:rPr>
          <w:b w:val="0"/>
          <w:bCs w:val="0"/>
          <w:color w:val="000000"/>
          <w:spacing w:val="2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p</w:t>
      </w:r>
      <w:r>
        <w:rPr>
          <w:b w:val="0"/>
          <w:bCs w:val="0"/>
          <w:color w:val="000000"/>
          <w:spacing w:val="0"/>
          <w:w w:val="100"/>
        </w:rPr>
        <w:t>arte</w:t>
      </w:r>
      <w:r>
        <w:rPr>
          <w:b w:val="0"/>
          <w:bCs w:val="0"/>
          <w:color w:val="000000"/>
          <w:spacing w:val="3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2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á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-4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In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-5"/>
          <w:w w:val="100"/>
        </w:rPr>
        <w:t>o</w:t>
      </w:r>
      <w:r>
        <w:rPr>
          <w:b w:val="0"/>
          <w:bCs w:val="0"/>
          <w:color w:val="000000"/>
          <w:spacing w:val="-5"/>
          <w:w w:val="100"/>
        </w:rPr>
        <w:t>v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ción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y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ocie</w:t>
      </w:r>
      <w:r>
        <w:rPr>
          <w:b w:val="0"/>
          <w:bCs w:val="0"/>
          <w:color w:val="000000"/>
          <w:spacing w:val="-3"/>
          <w:w w:val="100"/>
        </w:rPr>
        <w:t>d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d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In</w:t>
      </w:r>
      <w:r>
        <w:rPr>
          <w:b w:val="0"/>
          <w:bCs w:val="0"/>
          <w:color w:val="000000"/>
          <w:spacing w:val="-4"/>
          <w:w w:val="100"/>
        </w:rPr>
        <w:t>f</w:t>
      </w:r>
      <w:r>
        <w:rPr>
          <w:b w:val="0"/>
          <w:bCs w:val="0"/>
          <w:color w:val="000000"/>
          <w:spacing w:val="0"/>
          <w:w w:val="100"/>
        </w:rPr>
        <w:t>or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ción.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Of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ervicios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lojamiento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p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ar</w:t>
      </w:r>
      <w:r>
        <w:rPr>
          <w:b w:val="0"/>
          <w:bCs w:val="0"/>
          <w:color w:val="000000"/>
          <w:spacing w:val="-3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l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y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-3"/>
          <w:w w:val="100"/>
        </w:rPr>
        <w:t>u</w:t>
      </w:r>
      <w:r>
        <w:rPr>
          <w:b w:val="0"/>
          <w:bCs w:val="0"/>
          <w:color w:val="000000"/>
          <w:spacing w:val="-3"/>
          <w:w w:val="100"/>
        </w:rPr>
        <w:t>b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ción</w:t>
      </w:r>
      <w:r>
        <w:rPr>
          <w:b w:val="0"/>
          <w:bCs w:val="0"/>
          <w:color w:val="000000"/>
          <w:spacing w:val="-2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p</w:t>
      </w:r>
      <w:r>
        <w:rPr>
          <w:b w:val="0"/>
          <w:bCs w:val="0"/>
          <w:color w:val="000000"/>
          <w:spacing w:val="0"/>
          <w:w w:val="100"/>
        </w:rPr>
        <w:t>ara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startups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(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ed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UPE).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Integra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2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ervicios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infr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estructur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I+D+i,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o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los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l</w:t>
      </w:r>
      <w:r>
        <w:rPr>
          <w:b w:val="0"/>
          <w:bCs w:val="0"/>
          <w:color w:val="000000"/>
          <w:spacing w:val="-3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boratorios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Bio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e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at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óni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(I</w:t>
      </w:r>
      <w:r>
        <w:rPr>
          <w:b w:val="0"/>
          <w:bCs w:val="0"/>
          <w:color w:val="000000"/>
          <w:spacing w:val="-3"/>
          <w:w w:val="100"/>
        </w:rPr>
        <w:t>n</w:t>
      </w:r>
      <w:r>
        <w:rPr>
          <w:b w:val="0"/>
          <w:bCs w:val="0"/>
          <w:color w:val="000000"/>
          <w:spacing w:val="0"/>
          <w:w w:val="100"/>
        </w:rPr>
        <w:t>genier</w:t>
      </w:r>
      <w:r>
        <w:rPr>
          <w:b w:val="0"/>
          <w:bCs w:val="0"/>
          <w:color w:val="000000"/>
          <w:spacing w:val="-3"/>
          <w:w w:val="100"/>
        </w:rPr>
        <w:t>í</w:t>
      </w:r>
      <w:r>
        <w:rPr>
          <w:b w:val="0"/>
          <w:bCs w:val="0"/>
          <w:color w:val="000000"/>
          <w:spacing w:val="0"/>
          <w:w w:val="100"/>
        </w:rPr>
        <w:t>a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Bio</w:t>
      </w:r>
      <w:r>
        <w:rPr>
          <w:b w:val="0"/>
          <w:bCs w:val="0"/>
          <w:color w:val="000000"/>
          <w:spacing w:val="-3"/>
          <w:w w:val="100"/>
        </w:rPr>
        <w:t>m</w:t>
      </w:r>
      <w:r>
        <w:rPr>
          <w:b w:val="0"/>
          <w:bCs w:val="0"/>
          <w:color w:val="000000"/>
          <w:spacing w:val="0"/>
          <w:w w:val="100"/>
        </w:rPr>
        <w:t>édi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a)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y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0"/>
          <w:w w:val="100"/>
        </w:rPr>
        <w:t>de</w:t>
      </w:r>
      <w:r>
        <w:rPr>
          <w:b w:val="0"/>
          <w:bCs w:val="0"/>
          <w:color w:val="000000"/>
          <w:spacing w:val="0"/>
          <w:w w:val="100"/>
        </w:rPr>
        <w:t> </w:t>
      </w:r>
      <w:r>
        <w:rPr>
          <w:b w:val="0"/>
          <w:bCs w:val="0"/>
          <w:color w:val="000000"/>
          <w:spacing w:val="-3"/>
          <w:w w:val="100"/>
        </w:rPr>
        <w:t>R</w:t>
      </w:r>
      <w:r>
        <w:rPr>
          <w:b w:val="0"/>
          <w:bCs w:val="0"/>
          <w:color w:val="000000"/>
          <w:spacing w:val="0"/>
          <w:w w:val="100"/>
        </w:rPr>
        <w:t>obóti</w:t>
      </w:r>
      <w:r>
        <w:rPr>
          <w:b w:val="0"/>
          <w:bCs w:val="0"/>
          <w:color w:val="000000"/>
          <w:spacing w:val="-3"/>
          <w:w w:val="100"/>
        </w:rPr>
        <w:t>c</w:t>
      </w:r>
      <w:r>
        <w:rPr>
          <w:b w:val="0"/>
          <w:bCs w:val="0"/>
          <w:color w:val="000000"/>
          <w:spacing w:val="0"/>
          <w:w w:val="100"/>
        </w:rPr>
        <w:t>a.</w:t>
      </w:r>
      <w:r>
        <w:rPr>
          <w:b w:val="0"/>
          <w:bCs w:val="0"/>
          <w:color w:val="000000"/>
          <w:spacing w:val="0"/>
          <w:w w:val="100"/>
        </w:rPr>
      </w:r>
    </w:p>
    <w:p>
      <w:pPr>
        <w:pStyle w:val="BodyText"/>
        <w:spacing w:line="266" w:lineRule="auto"/>
        <w:ind w:left="1005" w:right="120"/>
        <w:jc w:val="left"/>
      </w:pPr>
      <w:r>
        <w:rPr/>
        <w:pict>
          <v:group style="position:absolute;margin-left:478.555267pt;margin-top:.347497pt;width:13.79801pt;height:29.797795pt;mso-position-horizontal-relative:page;mso-position-vertical-relative:paragraph;z-index:-1302" coordorigin="9571,7" coordsize="276,596">
            <v:group style="position:absolute;left:9581;top:17;width:256;height:256" coordorigin="9581,17" coordsize="256,256">
              <v:shape style="position:absolute;left:9581;top:17;width:256;height:256" coordorigin="9581,17" coordsize="256,256" path="m9709,17l9645,34,9599,80,9581,144,9583,167,9611,227,9663,264,9707,273,9730,271,9752,265,9772,256,9790,244,9708,243,9706,243,9651,143,9646,134,9643,123,9643,112,9647,90,9658,71,9674,56,9694,48,9792,48,9776,36,9756,26,9735,20,9713,17,9709,17xe" filled="t" fillcolor="#009FE3" stroked="f">
                <v:path arrowok="t"/>
                <v:fill type="solid"/>
              </v:shape>
              <v:shape style="position:absolute;left:9581;top:17;width:256;height:256" coordorigin="9581,17" coordsize="256,256" path="m9792,48l9694,48,9721,50,9743,58,9759,71,9770,88,9775,107,9775,123,9772,134,9767,143,9712,243,9711,243,9790,243,9828,192,9837,148,9835,124,9829,102,9820,82,9808,64,9793,49,9792,48xe" filled="t" fillcolor="#009FE3" stroked="f">
                <v:path arrowok="t"/>
                <v:fill type="solid"/>
              </v:shape>
            </v:group>
            <v:group style="position:absolute;left:9677;top:79;width:61;height:63" coordorigin="9677,79" coordsize="61,63">
              <v:shape style="position:absolute;left:9677;top:79;width:61;height:63" coordorigin="9677,79" coordsize="61,63" path="m9709,79l9688,87,9677,105,9682,129,9697,143,9723,139,9738,127,9736,100,9726,84,9709,79,9709,79xe" filled="t" fillcolor="#009FE3" stroked="f">
                <v:path arrowok="t"/>
                <v:fill type="solid"/>
              </v:shape>
            </v:group>
            <v:group style="position:absolute;left:9581;top:337;width:256;height:256" coordorigin="9581,337" coordsize="256,256">
              <v:shape style="position:absolute;left:9581;top:337;width:256;height:256" coordorigin="9581,337" coordsize="256,256" path="m9709,337l9645,354,9599,400,9581,464,9583,487,9611,546,9663,584,9707,593,9730,591,9790,564,9814,537,9759,537,9739,535,9683,511,9645,457,9637,415,9638,409,9654,394,9661,392,9813,392,9808,384,9756,346,9713,337,9709,337xe" filled="t" fillcolor="#009FE3" stroked="f">
                <v:path arrowok="t"/>
                <v:fill type="solid"/>
              </v:shape>
              <v:shape style="position:absolute;left:9581;top:337;width:256;height:256" coordorigin="9581,337" coordsize="256,256" path="m9835,487l9743,487,9773,495,9778,501,9782,513,9780,520,9765,536,9759,537,9814,537,9819,531,9828,512,9835,490,9835,487xe" filled="t" fillcolor="#009FE3" stroked="f">
                <v:path arrowok="t"/>
                <v:fill type="solid"/>
              </v:shape>
              <v:shape style="position:absolute;left:9581;top:337;width:256;height:256" coordorigin="9581,337" coordsize="256,256" path="m9813,392l9661,392,9674,396,9679,402,9687,431,9685,438,9674,449,9683,468,9696,484,9713,495,9732,493,9736,489,9743,487,9835,487,9837,468,9835,444,9829,422,9820,402,9813,392xe" filled="t" fillcolor="#009FE3" stroked="f">
                <v:path arrowok="t"/>
                <v:fill type="solid"/>
              </v:shape>
            </v:group>
            <w10:wrap type="none"/>
          </v:group>
        </w:pict>
      </w:r>
      <w:hyperlink r:id="rId121">
        <w:r>
          <w:rPr>
            <w:b w:val="0"/>
            <w:bCs w:val="0"/>
            <w:spacing w:val="-4"/>
            <w:w w:val="100"/>
          </w:rPr>
          <w:t>P</w:t>
        </w:r>
        <w:r>
          <w:rPr>
            <w:b w:val="0"/>
            <w:bCs w:val="0"/>
            <w:spacing w:val="-6"/>
            <w:w w:val="100"/>
          </w:rPr>
          <w:t>l</w:t>
        </w:r>
        <w:r>
          <w:rPr>
            <w:b w:val="0"/>
            <w:bCs w:val="0"/>
            <w:spacing w:val="-9"/>
            <w:w w:val="100"/>
          </w:rPr>
          <w:t>a</w:t>
        </w:r>
        <w:r>
          <w:rPr>
            <w:b w:val="0"/>
            <w:bCs w:val="0"/>
            <w:spacing w:val="-6"/>
            <w:w w:val="100"/>
          </w:rPr>
          <w:t>z</w:t>
        </w:r>
        <w:r>
          <w:rPr>
            <w:b w:val="0"/>
            <w:bCs w:val="0"/>
            <w:spacing w:val="0"/>
            <w:w w:val="100"/>
          </w:rPr>
          <w:t>a</w:t>
        </w:r>
        <w:r>
          <w:rPr>
            <w:b w:val="0"/>
            <w:bCs w:val="0"/>
            <w:spacing w:val="-8"/>
            <w:w w:val="100"/>
          </w:rPr>
          <w:t> </w:t>
        </w:r>
        <w:r>
          <w:rPr>
            <w:b w:val="0"/>
            <w:bCs w:val="0"/>
            <w:spacing w:val="-4"/>
            <w:w w:val="100"/>
          </w:rPr>
          <w:t>d</w:t>
        </w:r>
        <w:r>
          <w:rPr>
            <w:b w:val="0"/>
            <w:bCs w:val="0"/>
            <w:spacing w:val="0"/>
            <w:w w:val="100"/>
          </w:rPr>
          <w:t>e</w:t>
        </w:r>
        <w:r>
          <w:rPr>
            <w:b w:val="0"/>
            <w:bCs w:val="0"/>
            <w:spacing w:val="-8"/>
            <w:w w:val="100"/>
          </w:rPr>
          <w:t> </w:t>
        </w:r>
        <w:r>
          <w:rPr>
            <w:b w:val="0"/>
            <w:bCs w:val="0"/>
            <w:spacing w:val="-4"/>
            <w:w w:val="100"/>
          </w:rPr>
          <w:t>Sixt</w:t>
        </w:r>
        <w:r>
          <w:rPr>
            <w:b w:val="0"/>
            <w:bCs w:val="0"/>
            <w:spacing w:val="0"/>
            <w:w w:val="100"/>
          </w:rPr>
          <w:t>o</w:t>
        </w:r>
        <w:r>
          <w:rPr>
            <w:b w:val="0"/>
            <w:bCs w:val="0"/>
            <w:spacing w:val="-8"/>
            <w:w w:val="100"/>
          </w:rPr>
          <w:t> </w:t>
        </w:r>
        <w:r>
          <w:rPr>
            <w:b w:val="0"/>
            <w:bCs w:val="0"/>
            <w:spacing w:val="-6"/>
            <w:w w:val="100"/>
          </w:rPr>
          <w:t>M</w:t>
        </w:r>
        <w:r>
          <w:rPr>
            <w:b w:val="0"/>
            <w:bCs w:val="0"/>
            <w:spacing w:val="-6"/>
            <w:w w:val="100"/>
          </w:rPr>
          <w:t>a</w:t>
        </w:r>
        <w:r>
          <w:rPr>
            <w:b w:val="0"/>
            <w:bCs w:val="0"/>
            <w:spacing w:val="-4"/>
            <w:w w:val="100"/>
          </w:rPr>
          <w:t>c</w:t>
        </w:r>
        <w:r>
          <w:rPr>
            <w:b w:val="0"/>
            <w:bCs w:val="0"/>
            <w:spacing w:val="-6"/>
            <w:w w:val="100"/>
          </w:rPr>
          <w:t>h</w:t>
        </w:r>
        <w:r>
          <w:rPr>
            <w:b w:val="0"/>
            <w:bCs w:val="0"/>
            <w:spacing w:val="-6"/>
            <w:w w:val="100"/>
          </w:rPr>
          <w:t>a</w:t>
        </w:r>
        <w:r>
          <w:rPr>
            <w:b w:val="0"/>
            <w:bCs w:val="0"/>
            <w:spacing w:val="-4"/>
            <w:w w:val="100"/>
          </w:rPr>
          <w:t>d</w:t>
        </w:r>
        <w:r>
          <w:rPr>
            <w:b w:val="0"/>
            <w:bCs w:val="0"/>
            <w:spacing w:val="-9"/>
            <w:w w:val="100"/>
          </w:rPr>
          <w:t>o</w:t>
        </w:r>
        <w:r>
          <w:rPr>
            <w:b w:val="0"/>
            <w:bCs w:val="0"/>
            <w:spacing w:val="0"/>
            <w:w w:val="100"/>
          </w:rPr>
          <w:t>,</w:t>
        </w:r>
        <w:r>
          <w:rPr>
            <w:b w:val="0"/>
            <w:bCs w:val="0"/>
            <w:spacing w:val="-8"/>
            <w:w w:val="100"/>
          </w:rPr>
          <w:t> </w:t>
        </w:r>
        <w:r>
          <w:rPr>
            <w:b w:val="0"/>
            <w:bCs w:val="0"/>
            <w:spacing w:val="-4"/>
            <w:w w:val="100"/>
          </w:rPr>
          <w:t>3</w:t>
        </w:r>
        <w:r>
          <w:rPr>
            <w:b w:val="0"/>
            <w:bCs w:val="0"/>
            <w:spacing w:val="0"/>
            <w:w w:val="100"/>
          </w:rPr>
          <w:t>.</w:t>
        </w:r>
        <w:r>
          <w:rPr>
            <w:b w:val="0"/>
            <w:bCs w:val="0"/>
            <w:spacing w:val="-8"/>
            <w:w w:val="100"/>
          </w:rPr>
          <w:t> </w:t>
        </w:r>
        <w:r>
          <w:rPr>
            <w:b w:val="0"/>
            <w:bCs w:val="0"/>
            <w:spacing w:val="-4"/>
            <w:w w:val="100"/>
          </w:rPr>
          <w:t>3800</w:t>
        </w:r>
        <w:r>
          <w:rPr>
            <w:b w:val="0"/>
            <w:bCs w:val="0"/>
            <w:spacing w:val="0"/>
            <w:w w:val="100"/>
          </w:rPr>
          <w:t>9</w:t>
        </w:r>
        <w:r>
          <w:rPr>
            <w:b w:val="0"/>
            <w:bCs w:val="0"/>
            <w:spacing w:val="-8"/>
            <w:w w:val="100"/>
          </w:rPr>
          <w:t> </w:t>
        </w:r>
        <w:r>
          <w:rPr>
            <w:b w:val="0"/>
            <w:bCs w:val="0"/>
            <w:spacing w:val="-9"/>
            <w:w w:val="100"/>
          </w:rPr>
          <w:t>S</w:t>
        </w:r>
        <w:r>
          <w:rPr>
            <w:b w:val="0"/>
            <w:bCs w:val="0"/>
            <w:spacing w:val="-4"/>
            <w:w w:val="100"/>
          </w:rPr>
          <w:t>ant</w:t>
        </w:r>
        <w:r>
          <w:rPr>
            <w:b w:val="0"/>
            <w:bCs w:val="0"/>
            <w:spacing w:val="0"/>
            <w:w w:val="100"/>
          </w:rPr>
          <w:t>a</w:t>
        </w:r>
        <w:r>
          <w:rPr>
            <w:b w:val="0"/>
            <w:bCs w:val="0"/>
            <w:spacing w:val="-8"/>
            <w:w w:val="100"/>
          </w:rPr>
          <w:t> </w:t>
        </w:r>
        <w:r>
          <w:rPr>
            <w:b w:val="0"/>
            <w:bCs w:val="0"/>
            <w:spacing w:val="-9"/>
            <w:w w:val="100"/>
          </w:rPr>
          <w:t>C</w:t>
        </w:r>
        <w:r>
          <w:rPr>
            <w:b w:val="0"/>
            <w:bCs w:val="0"/>
            <w:spacing w:val="-4"/>
            <w:w w:val="100"/>
          </w:rPr>
          <w:t>r</w:t>
        </w:r>
        <w:r>
          <w:rPr>
            <w:b w:val="0"/>
            <w:bCs w:val="0"/>
            <w:spacing w:val="-8"/>
            <w:w w:val="100"/>
          </w:rPr>
          <w:t>u</w:t>
        </w:r>
        <w:r>
          <w:rPr>
            <w:b w:val="0"/>
            <w:bCs w:val="0"/>
            <w:spacing w:val="0"/>
            <w:w w:val="100"/>
          </w:rPr>
          <w:t>z</w:t>
        </w:r>
        <w:r>
          <w:rPr>
            <w:b w:val="0"/>
            <w:bCs w:val="0"/>
            <w:spacing w:val="-8"/>
            <w:w w:val="100"/>
          </w:rPr>
          <w:t> </w:t>
        </w:r>
        <w:r>
          <w:rPr>
            <w:b w:val="0"/>
            <w:bCs w:val="0"/>
            <w:spacing w:val="-4"/>
            <w:w w:val="100"/>
          </w:rPr>
          <w:t>d</w:t>
        </w:r>
        <w:r>
          <w:rPr>
            <w:b w:val="0"/>
            <w:bCs w:val="0"/>
            <w:spacing w:val="0"/>
            <w:w w:val="100"/>
          </w:rPr>
          <w:t>e</w:t>
        </w:r>
        <w:r>
          <w:rPr>
            <w:b w:val="0"/>
            <w:bCs w:val="0"/>
            <w:spacing w:val="-8"/>
            <w:w w:val="100"/>
          </w:rPr>
          <w:t> </w:t>
        </w:r>
        <w:r>
          <w:rPr>
            <w:b w:val="0"/>
            <w:bCs w:val="0"/>
            <w:spacing w:val="-22"/>
            <w:w w:val="100"/>
          </w:rPr>
          <w:t>T</w:t>
        </w:r>
        <w:r>
          <w:rPr>
            <w:b w:val="0"/>
            <w:bCs w:val="0"/>
            <w:spacing w:val="-4"/>
            <w:w w:val="100"/>
          </w:rPr>
          <w:t>e</w:t>
        </w:r>
        <w:r>
          <w:rPr>
            <w:b w:val="0"/>
            <w:bCs w:val="0"/>
            <w:spacing w:val="-6"/>
            <w:w w:val="100"/>
          </w:rPr>
          <w:t>n</w:t>
        </w:r>
        <w:r>
          <w:rPr>
            <w:b w:val="0"/>
            <w:bCs w:val="0"/>
            <w:spacing w:val="-4"/>
            <w:w w:val="100"/>
          </w:rPr>
          <w:t>eri</w:t>
        </w:r>
        <w:r>
          <w:rPr>
            <w:b w:val="0"/>
            <w:bCs w:val="0"/>
            <w:spacing w:val="-8"/>
            <w:w w:val="100"/>
          </w:rPr>
          <w:t>f</w:t>
        </w:r>
        <w:r>
          <w:rPr>
            <w:b w:val="0"/>
            <w:bCs w:val="0"/>
            <w:spacing w:val="-6"/>
            <w:w w:val="100"/>
          </w:rPr>
          <w:t>e</w:t>
        </w:r>
        <w:r>
          <w:rPr>
            <w:b w:val="0"/>
            <w:bCs w:val="0"/>
            <w:spacing w:val="0"/>
            <w:w w:val="100"/>
          </w:rPr>
          <w:t>.</w:t>
        </w:r>
      </w:hyperlink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(+34</w:t>
      </w:r>
      <w:r>
        <w:rPr>
          <w:b w:val="0"/>
          <w:bCs w:val="0"/>
          <w:spacing w:val="0"/>
          <w:w w:val="100"/>
        </w:rPr>
        <w:t>)</w:t>
      </w:r>
      <w:r>
        <w:rPr>
          <w:b w:val="0"/>
          <w:bCs w:val="0"/>
          <w:spacing w:val="-5"/>
          <w:w w:val="100"/>
        </w:rPr>
        <w:t> </w:t>
      </w:r>
      <w:r>
        <w:rPr>
          <w:b w:val="0"/>
          <w:bCs w:val="0"/>
          <w:spacing w:val="-3"/>
          <w:w w:val="100"/>
        </w:rPr>
        <w:t>92</w:t>
      </w:r>
      <w:r>
        <w:rPr>
          <w:b w:val="0"/>
          <w:bCs w:val="0"/>
          <w:spacing w:val="0"/>
          <w:w w:val="100"/>
        </w:rPr>
        <w:t>2</w:t>
      </w:r>
      <w:r>
        <w:rPr>
          <w:b w:val="0"/>
          <w:bCs w:val="0"/>
          <w:spacing w:val="-5"/>
          <w:w w:val="100"/>
        </w:rPr>
        <w:t> </w:t>
      </w:r>
      <w:r>
        <w:rPr>
          <w:b w:val="0"/>
          <w:bCs w:val="0"/>
          <w:spacing w:val="-5"/>
          <w:w w:val="100"/>
        </w:rPr>
        <w:t>5</w:t>
      </w:r>
      <w:r>
        <w:rPr>
          <w:b w:val="0"/>
          <w:bCs w:val="0"/>
          <w:spacing w:val="-3"/>
          <w:w w:val="100"/>
        </w:rPr>
        <w:t>6</w:t>
      </w:r>
      <w:r>
        <w:rPr>
          <w:b w:val="0"/>
          <w:bCs w:val="0"/>
          <w:spacing w:val="0"/>
          <w:w w:val="100"/>
        </w:rPr>
        <w:t>8</w:t>
      </w:r>
      <w:r>
        <w:rPr>
          <w:b w:val="0"/>
          <w:bCs w:val="0"/>
          <w:spacing w:val="-5"/>
          <w:w w:val="100"/>
        </w:rPr>
        <w:t> </w:t>
      </w:r>
      <w:r>
        <w:rPr>
          <w:b w:val="0"/>
          <w:bCs w:val="0"/>
          <w:spacing w:val="-3"/>
          <w:w w:val="100"/>
        </w:rPr>
        <w:t>900</w:t>
      </w:r>
      <w:r>
        <w:rPr>
          <w:b w:val="0"/>
          <w:bCs w:val="0"/>
          <w:spacing w:val="0"/>
          <w:w w:val="100"/>
        </w:rPr>
      </w:r>
    </w:p>
    <w:p>
      <w:pPr>
        <w:spacing w:after="0" w:line="266" w:lineRule="auto"/>
        <w:jc w:val="left"/>
        <w:sectPr>
          <w:type w:val="continuous"/>
          <w:pgSz w:w="16838" w:h="11920" w:orient="landscape"/>
          <w:pgMar w:top="1080" w:bottom="280" w:left="0" w:right="1300"/>
          <w:cols w:num="2" w:equalWidth="0">
            <w:col w:w="8848" w:space="40"/>
            <w:col w:w="6650"/>
          </w:cols>
        </w:sectPr>
      </w:pPr>
    </w:p>
    <w:p>
      <w:pPr>
        <w:spacing w:line="170" w:lineRule="exact" w:before="3"/>
        <w:rPr>
          <w:sz w:val="17"/>
          <w:szCs w:val="17"/>
        </w:rPr>
      </w:pPr>
      <w:r>
        <w:rPr/>
        <w:pict>
          <v:group style="position:absolute;margin-left:785.054993pt;margin-top:530.788025pt;width:56.835015pt;height:34.016pt;mso-position-horizontal-relative:page;mso-position-vertical-relative:page;z-index:-1295" coordorigin="15701,10616" coordsize="1137,680">
            <v:shape style="position:absolute;left:15701;top:10616;width:1137;height:680" coordorigin="15701,10616" coordsize="1137,680" path="m15701,11296l16838,11296,16838,10616,15701,10616,15701,11296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631.238892pt;margin-top:529.932983pt;width:48.5501pt;height:35.371pt;mso-position-horizontal-relative:page;mso-position-vertical-relative:page;z-index:-1294" type="#_x0000_t75">
            <v:imagedata r:id="rId122" o:title=""/>
          </v:shape>
        </w:pict>
      </w:r>
      <w:r>
        <w:rPr/>
        <w:pict>
          <v:shape style="position:absolute;margin-left:695.963623pt;margin-top:529.934021pt;width:75.375659pt;height:35.345893pt;mso-position-horizontal-relative:page;mso-position-vertical-relative:page;z-index:-1293" type="#_x0000_t75">
            <v:imagedata r:id="rId123" o:title=""/>
          </v:shape>
        </w:pict>
      </w: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Heading4"/>
        <w:spacing w:before="61"/>
        <w:ind w:right="0"/>
        <w:jc w:val="center"/>
      </w:pPr>
      <w:r>
        <w:rPr/>
        <w:pict>
          <v:shape style="position:absolute;margin-left:240.097504pt;margin-top:6.858814pt;width:291.2265pt;height:233.418pt;mso-position-horizontal-relative:page;mso-position-vertical-relative:paragraph;z-index:-1292" type="#_x0000_t75">
            <v:imagedata r:id="rId124" o:title=""/>
          </v:shape>
        </w:pict>
      </w:r>
      <w:r>
        <w:rPr/>
        <w:pict>
          <v:shape style="position:absolute;margin-left:133.011139pt;margin-top:-50.609085pt;width:57.039262pt;height:101.652906pt;mso-position-horizontal-relative:page;mso-position-vertical-relative:paragraph;z-index:-1291" type="#_x0000_t75">
            <v:imagedata r:id="rId125" o:title=""/>
          </v:shape>
        </w:pict>
      </w:r>
      <w:r>
        <w:rPr/>
        <w:pict>
          <v:shape style="position:absolute;margin-left:663.690125pt;margin-top:-72.219887pt;width:92.7235pt;height:108.865714pt;mso-position-horizontal-relative:page;mso-position-vertical-relative:paragraph;z-index:-1288" type="#_x0000_t75">
            <v:imagedata r:id="rId126" o:title=""/>
          </v:shape>
        </w:pict>
      </w:r>
      <w:hyperlink r:id="rId121">
        <w:r>
          <w:rPr>
            <w:b w:val="0"/>
            <w:bCs w:val="0"/>
            <w:spacing w:val="-6"/>
            <w:w w:val="100"/>
          </w:rPr>
          <w:t>S</w:t>
        </w:r>
        <w:r>
          <w:rPr>
            <w:b w:val="0"/>
            <w:bCs w:val="0"/>
            <w:spacing w:val="0"/>
            <w:w w:val="100"/>
          </w:rPr>
          <w:t>an</w:t>
        </w:r>
        <w:r>
          <w:rPr>
            <w:b w:val="0"/>
            <w:bCs w:val="0"/>
            <w:spacing w:val="-3"/>
            <w:w w:val="100"/>
          </w:rPr>
          <w:t>t</w:t>
        </w:r>
        <w:r>
          <w:rPr>
            <w:b w:val="0"/>
            <w:bCs w:val="0"/>
            <w:spacing w:val="0"/>
            <w:w w:val="100"/>
          </w:rPr>
          <w:t>a</w:t>
        </w:r>
        <w:r>
          <w:rPr>
            <w:b w:val="0"/>
            <w:bCs w:val="0"/>
            <w:spacing w:val="16"/>
            <w:w w:val="100"/>
          </w:rPr>
          <w:t> </w:t>
        </w:r>
        <w:r>
          <w:rPr>
            <w:b w:val="0"/>
            <w:bCs w:val="0"/>
            <w:spacing w:val="-6"/>
            <w:w w:val="100"/>
          </w:rPr>
          <w:t>C</w:t>
        </w:r>
        <w:r>
          <w:rPr>
            <w:b w:val="0"/>
            <w:bCs w:val="0"/>
            <w:spacing w:val="0"/>
            <w:w w:val="100"/>
          </w:rPr>
          <w:t>r</w:t>
        </w:r>
        <w:r>
          <w:rPr>
            <w:b w:val="0"/>
            <w:bCs w:val="0"/>
            <w:spacing w:val="-5"/>
            <w:w w:val="100"/>
          </w:rPr>
          <w:t>u</w:t>
        </w:r>
        <w:r>
          <w:rPr>
            <w:b w:val="0"/>
            <w:bCs w:val="0"/>
            <w:spacing w:val="0"/>
            <w:w w:val="100"/>
          </w:rPr>
          <w:t>z</w:t>
        </w:r>
        <w:r>
          <w:rPr>
            <w:b w:val="0"/>
            <w:bCs w:val="0"/>
            <w:spacing w:val="17"/>
            <w:w w:val="100"/>
          </w:rPr>
          <w:t> </w:t>
        </w:r>
        <w:r>
          <w:rPr>
            <w:b w:val="0"/>
            <w:bCs w:val="0"/>
            <w:spacing w:val="0"/>
            <w:w w:val="100"/>
          </w:rPr>
          <w:t>de</w:t>
        </w:r>
        <w:r>
          <w:rPr>
            <w:b w:val="0"/>
            <w:bCs w:val="0"/>
            <w:spacing w:val="17"/>
            <w:w w:val="100"/>
          </w:rPr>
          <w:t> </w:t>
        </w:r>
        <w:r>
          <w:rPr>
            <w:b w:val="0"/>
            <w:bCs w:val="0"/>
            <w:spacing w:val="-22"/>
            <w:w w:val="100"/>
          </w:rPr>
          <w:t>T</w:t>
        </w:r>
        <w:r>
          <w:rPr>
            <w:b w:val="0"/>
            <w:bCs w:val="0"/>
            <w:spacing w:val="0"/>
            <w:w w:val="100"/>
          </w:rPr>
          <w:t>e</w:t>
        </w:r>
        <w:r>
          <w:rPr>
            <w:b w:val="0"/>
            <w:bCs w:val="0"/>
            <w:spacing w:val="-3"/>
            <w:w w:val="100"/>
          </w:rPr>
          <w:t>n</w:t>
        </w:r>
        <w:r>
          <w:rPr>
            <w:b w:val="0"/>
            <w:bCs w:val="0"/>
            <w:spacing w:val="0"/>
            <w:w w:val="100"/>
          </w:rPr>
          <w:t>eri</w:t>
        </w:r>
        <w:r>
          <w:rPr>
            <w:b w:val="0"/>
            <w:bCs w:val="0"/>
            <w:spacing w:val="-5"/>
            <w:w w:val="100"/>
          </w:rPr>
          <w:t>f</w:t>
        </w:r>
        <w:r>
          <w:rPr>
            <w:b w:val="0"/>
            <w:bCs w:val="0"/>
            <w:spacing w:val="0"/>
            <w:w w:val="100"/>
          </w:rPr>
          <w:t>e</w:t>
        </w:r>
        <w:r>
          <w:rPr>
            <w:b w:val="0"/>
            <w:bCs w:val="0"/>
            <w:spacing w:val="0"/>
            <w:w w:val="100"/>
          </w:rPr>
        </w:r>
      </w:hyperlink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6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line="286" w:lineRule="exact"/>
        <w:ind w:left="8016" w:right="5083" w:firstLine="0"/>
        <w:jc w:val="left"/>
        <w:rPr>
          <w:rFonts w:ascii="Archer Thin" w:hAnsi="Archer Thin" w:cs="Archer Thin" w:eastAsia="Archer Thin"/>
          <w:sz w:val="28"/>
          <w:szCs w:val="28"/>
        </w:rPr>
      </w:pPr>
      <w:r>
        <w:rPr/>
        <w:pict>
          <v:shape style="position:absolute;margin-left:535.191406pt;margin-top:-2.406491pt;width:142.689588pt;height:166.473408pt;mso-position-horizontal-relative:page;mso-position-vertical-relative:paragraph;z-index:-1289" type="#_x0000_t75">
            <v:imagedata r:id="rId127" o:title=""/>
          </v:shape>
        </w:pict>
      </w:r>
      <w:hyperlink r:id="rId117"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  <w:t>L</w:t>
        </w:r>
        <w:r>
          <w:rPr>
            <w:rFonts w:ascii="Archer Thin" w:hAnsi="Archer Thin" w:cs="Archer Thin" w:eastAsia="Archer Thin"/>
            <w:b w:val="0"/>
            <w:bCs w:val="0"/>
            <w:spacing w:val="-3"/>
            <w:w w:val="100"/>
            <w:sz w:val="28"/>
            <w:szCs w:val="28"/>
          </w:rPr>
          <w:t>a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  <w:t>s</w:t>
        </w:r>
        <w:r>
          <w:rPr>
            <w:rFonts w:ascii="Archer Thin" w:hAnsi="Archer Thin" w:cs="Archer Thin" w:eastAsia="Archer Thin"/>
            <w:b w:val="0"/>
            <w:bCs w:val="0"/>
            <w:spacing w:val="15"/>
            <w:w w:val="100"/>
            <w:sz w:val="28"/>
            <w:szCs w:val="28"/>
          </w:rPr>
          <w:t> </w:t>
        </w:r>
        <w:r>
          <w:rPr>
            <w:rFonts w:ascii="Archer Thin" w:hAnsi="Archer Thin" w:cs="Archer Thin" w:eastAsia="Archer Thin"/>
            <w:b w:val="0"/>
            <w:bCs w:val="0"/>
            <w:spacing w:val="-8"/>
            <w:w w:val="100"/>
            <w:sz w:val="28"/>
            <w:szCs w:val="28"/>
          </w:rPr>
          <w:t>P</w:t>
        </w:r>
        <w:r>
          <w:rPr>
            <w:rFonts w:ascii="Archer Thin" w:hAnsi="Archer Thin" w:cs="Archer Thin" w:eastAsia="Archer Thin"/>
            <w:b w:val="0"/>
            <w:bCs w:val="0"/>
            <w:spacing w:val="-3"/>
            <w:w w:val="100"/>
            <w:sz w:val="28"/>
            <w:szCs w:val="28"/>
          </w:rPr>
          <w:t>a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  <w:t>l</w:t>
        </w:r>
        <w:r>
          <w:rPr>
            <w:rFonts w:ascii="Archer Thin" w:hAnsi="Archer Thin" w:cs="Archer Thin" w:eastAsia="Archer Thin"/>
            <w:b w:val="0"/>
            <w:bCs w:val="0"/>
            <w:spacing w:val="-3"/>
            <w:w w:val="100"/>
            <w:sz w:val="28"/>
            <w:szCs w:val="28"/>
          </w:rPr>
          <w:t>m</w:t>
        </w:r>
        <w:r>
          <w:rPr>
            <w:rFonts w:ascii="Archer Thin" w:hAnsi="Archer Thin" w:cs="Archer Thin" w:eastAsia="Archer Thin"/>
            <w:b w:val="0"/>
            <w:bCs w:val="0"/>
            <w:spacing w:val="-3"/>
            <w:w w:val="100"/>
            <w:sz w:val="28"/>
            <w:szCs w:val="28"/>
          </w:rPr>
          <w:t>a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  <w:t>s</w:t>
        </w:r>
        <w:r>
          <w:rPr>
            <w:rFonts w:ascii="Archer Thin" w:hAnsi="Archer Thin" w:cs="Archer Thin" w:eastAsia="Archer Thin"/>
            <w:b w:val="0"/>
            <w:bCs w:val="0"/>
            <w:spacing w:val="16"/>
            <w:w w:val="100"/>
            <w:sz w:val="28"/>
            <w:szCs w:val="28"/>
          </w:rPr>
          <w:t> 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  <w:t>de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2"/>
            <w:sz w:val="28"/>
            <w:szCs w:val="28"/>
          </w:rPr>
          <w:t> 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  <w:t>G</w:t>
        </w:r>
        <w:r>
          <w:rPr>
            <w:rFonts w:ascii="Archer Thin" w:hAnsi="Archer Thin" w:cs="Archer Thin" w:eastAsia="Archer Thin"/>
            <w:b w:val="0"/>
            <w:bCs w:val="0"/>
            <w:spacing w:val="-3"/>
            <w:w w:val="100"/>
            <w:sz w:val="28"/>
            <w:szCs w:val="28"/>
          </w:rPr>
          <w:t>r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  <w:t>an</w:t>
        </w:r>
        <w:r>
          <w:rPr>
            <w:rFonts w:ascii="Archer Thin" w:hAnsi="Archer Thin" w:cs="Archer Thin" w:eastAsia="Archer Thin"/>
            <w:b w:val="0"/>
            <w:bCs w:val="0"/>
            <w:spacing w:val="29"/>
            <w:w w:val="100"/>
            <w:sz w:val="28"/>
            <w:szCs w:val="28"/>
          </w:rPr>
          <w:t> </w:t>
        </w:r>
        <w:r>
          <w:rPr>
            <w:rFonts w:ascii="Archer Thin" w:hAnsi="Archer Thin" w:cs="Archer Thin" w:eastAsia="Archer Thin"/>
            <w:b w:val="0"/>
            <w:bCs w:val="0"/>
            <w:spacing w:val="-9"/>
            <w:w w:val="100"/>
            <w:sz w:val="28"/>
            <w:szCs w:val="28"/>
          </w:rPr>
          <w:t>C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  <w:t>a</w:t>
        </w:r>
        <w:r>
          <w:rPr>
            <w:rFonts w:ascii="Archer Thin" w:hAnsi="Archer Thin" w:cs="Archer Thin" w:eastAsia="Archer Thin"/>
            <w:b w:val="0"/>
            <w:bCs w:val="0"/>
            <w:spacing w:val="-3"/>
            <w:w w:val="100"/>
            <w:sz w:val="28"/>
            <w:szCs w:val="28"/>
          </w:rPr>
          <w:t>n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  <w:t>ar</w:t>
        </w:r>
        <w:r>
          <w:rPr>
            <w:rFonts w:ascii="Archer Thin" w:hAnsi="Archer Thin" w:cs="Archer Thin" w:eastAsia="Archer Thin"/>
            <w:b w:val="0"/>
            <w:bCs w:val="0"/>
            <w:spacing w:val="-3"/>
            <w:w w:val="100"/>
            <w:sz w:val="28"/>
            <w:szCs w:val="28"/>
          </w:rPr>
          <w:t>i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  <w:t>a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</w:r>
      </w:hyperlink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18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3246" w:right="0" w:firstLine="0"/>
        <w:jc w:val="center"/>
        <w:rPr>
          <w:rFonts w:ascii="Archer Thin" w:hAnsi="Archer Thin" w:cs="Archer Thin" w:eastAsia="Archer Thin"/>
          <w:sz w:val="28"/>
          <w:szCs w:val="28"/>
        </w:rPr>
      </w:pPr>
      <w:r>
        <w:rPr/>
        <w:pict>
          <v:shape style="position:absolute;margin-left:182.987335pt;margin-top:-1.501098pt;width:49.893677pt;height:51.235703pt;mso-position-horizontal-relative:page;mso-position-vertical-relative:paragraph;z-index:-1290" type="#_x0000_t75">
            <v:imagedata r:id="rId128" o:title=""/>
          </v:shape>
        </w:pict>
      </w:r>
      <w:hyperlink r:id="rId119">
        <w:r>
          <w:rPr>
            <w:rFonts w:ascii="Archer Thin" w:hAnsi="Archer Thin" w:cs="Archer Thin" w:eastAsia="Archer Thin"/>
            <w:b w:val="0"/>
            <w:bCs w:val="0"/>
            <w:spacing w:val="-8"/>
            <w:w w:val="100"/>
            <w:sz w:val="28"/>
            <w:szCs w:val="28"/>
          </w:rPr>
          <w:t>A</w:t>
        </w:r>
        <w:r>
          <w:rPr>
            <w:rFonts w:ascii="Archer Thin" w:hAnsi="Archer Thin" w:cs="Archer Thin" w:eastAsia="Archer Thin"/>
            <w:b w:val="0"/>
            <w:bCs w:val="0"/>
            <w:spacing w:val="-3"/>
            <w:w w:val="100"/>
            <w:sz w:val="28"/>
            <w:szCs w:val="28"/>
          </w:rPr>
          <w:t>g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  <w:t>üi</w:t>
        </w:r>
        <w:r>
          <w:rPr>
            <w:rFonts w:ascii="Archer Thin" w:hAnsi="Archer Thin" w:cs="Archer Thin" w:eastAsia="Archer Thin"/>
            <w:b w:val="0"/>
            <w:bCs w:val="0"/>
            <w:spacing w:val="-3"/>
            <w:w w:val="100"/>
            <w:sz w:val="28"/>
            <w:szCs w:val="28"/>
          </w:rPr>
          <w:t>m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  <w:t>es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</w:r>
      </w:hyperlink>
    </w:p>
    <w:p>
      <w:pPr>
        <w:spacing w:line="260" w:lineRule="exact" w:before="5"/>
        <w:rPr>
          <w:sz w:val="26"/>
          <w:szCs w:val="26"/>
        </w:rPr>
      </w:pPr>
      <w:r>
        <w:rPr>
          <w:sz w:val="26"/>
          <w:szCs w:val="26"/>
        </w:rPr>
      </w:r>
    </w:p>
    <w:p>
      <w:pPr>
        <w:ind w:left="8998" w:right="0" w:firstLine="0"/>
        <w:jc w:val="left"/>
        <w:rPr>
          <w:rFonts w:ascii="Archer Thin" w:hAnsi="Archer Thin" w:cs="Archer Thin" w:eastAsia="Archer Thin"/>
          <w:sz w:val="28"/>
          <w:szCs w:val="28"/>
        </w:rPr>
      </w:pPr>
      <w:hyperlink r:id="rId120"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  <w:t>Ari</w:t>
        </w:r>
        <w:r>
          <w:rPr>
            <w:rFonts w:ascii="Archer Thin" w:hAnsi="Archer Thin" w:cs="Archer Thin" w:eastAsia="Archer Thin"/>
            <w:b w:val="0"/>
            <w:bCs w:val="0"/>
            <w:spacing w:val="-3"/>
            <w:w w:val="100"/>
            <w:sz w:val="28"/>
            <w:szCs w:val="28"/>
          </w:rPr>
          <w:t>naga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</w:r>
      </w:hyperlink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13"/>
        <w:rPr>
          <w:sz w:val="26"/>
          <w:szCs w:val="26"/>
        </w:rPr>
      </w:pPr>
      <w:r>
        <w:rPr>
          <w:sz w:val="26"/>
          <w:szCs w:val="26"/>
        </w:rPr>
      </w:r>
    </w:p>
    <w:p>
      <w:pPr>
        <w:ind w:left="10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63.878235pt;height:51pt;mso-position-horizontal-relative:char;mso-position-vertical-relative:line" type="#_x0000_t75">
            <v:imagedata r:id="rId129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86" w:lineRule="exact" w:before="98"/>
        <w:ind w:left="8320" w:right="5315" w:firstLine="0"/>
        <w:jc w:val="left"/>
        <w:rPr>
          <w:rFonts w:ascii="Archer Thin" w:hAnsi="Archer Thin" w:cs="Archer Thin" w:eastAsia="Archer Thin"/>
          <w:sz w:val="28"/>
          <w:szCs w:val="28"/>
        </w:rPr>
      </w:pPr>
      <w:hyperlink r:id="rId118">
        <w:r>
          <w:rPr>
            <w:rFonts w:ascii="Archer Thin" w:hAnsi="Archer Thin" w:cs="Archer Thin" w:eastAsia="Archer Thin"/>
            <w:b w:val="0"/>
            <w:bCs w:val="0"/>
            <w:spacing w:val="-6"/>
            <w:w w:val="100"/>
            <w:sz w:val="28"/>
            <w:szCs w:val="28"/>
          </w:rPr>
          <w:t>P</w:t>
        </w:r>
        <w:r>
          <w:rPr>
            <w:rFonts w:ascii="Archer Thin" w:hAnsi="Archer Thin" w:cs="Archer Thin" w:eastAsia="Archer Thin"/>
            <w:b w:val="0"/>
            <w:bCs w:val="0"/>
            <w:spacing w:val="-1"/>
            <w:w w:val="100"/>
            <w:sz w:val="28"/>
            <w:szCs w:val="28"/>
          </w:rPr>
          <w:t>ozo</w:t>
        </w:r>
        <w:r>
          <w:rPr>
            <w:rFonts w:ascii="Archer Thin" w:hAnsi="Archer Thin" w:cs="Archer Thin" w:eastAsia="Archer Thin"/>
            <w:b w:val="0"/>
            <w:bCs w:val="0"/>
            <w:spacing w:val="-1"/>
            <w:w w:val="102"/>
            <w:sz w:val="28"/>
            <w:szCs w:val="28"/>
          </w:rPr>
          <w:t> </w:t>
        </w:r>
        <w:r>
          <w:rPr>
            <w:rFonts w:ascii="Archer Thin" w:hAnsi="Archer Thin" w:cs="Archer Thin" w:eastAsia="Archer Thin"/>
            <w:b w:val="0"/>
            <w:bCs w:val="0"/>
            <w:spacing w:val="-6"/>
            <w:w w:val="100"/>
            <w:sz w:val="28"/>
            <w:szCs w:val="28"/>
          </w:rPr>
          <w:t>I</w:t>
        </w:r>
        <w:r>
          <w:rPr>
            <w:rFonts w:ascii="Archer Thin" w:hAnsi="Archer Thin" w:cs="Archer Thin" w:eastAsia="Archer Thin"/>
            <w:b w:val="0"/>
            <w:bCs w:val="0"/>
            <w:spacing w:val="-1"/>
            <w:w w:val="100"/>
            <w:sz w:val="28"/>
            <w:szCs w:val="28"/>
          </w:rPr>
          <w:t>z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  <w:t>quie</w:t>
        </w:r>
        <w:r>
          <w:rPr>
            <w:rFonts w:ascii="Archer Thin" w:hAnsi="Archer Thin" w:cs="Archer Thin" w:eastAsia="Archer Thin"/>
            <w:b w:val="0"/>
            <w:bCs w:val="0"/>
            <w:spacing w:val="-3"/>
            <w:w w:val="100"/>
            <w:sz w:val="28"/>
            <w:szCs w:val="28"/>
          </w:rPr>
          <w:t>r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  <w:t>do</w:t>
        </w:r>
        <w:r>
          <w:rPr>
            <w:rFonts w:ascii="Archer Thin" w:hAnsi="Archer Thin" w:cs="Archer Thin" w:eastAsia="Archer Thin"/>
            <w:b w:val="0"/>
            <w:bCs w:val="0"/>
            <w:spacing w:val="0"/>
            <w:w w:val="100"/>
            <w:sz w:val="28"/>
            <w:szCs w:val="28"/>
          </w:rPr>
        </w:r>
      </w:hyperlink>
    </w:p>
    <w:p>
      <w:pPr>
        <w:spacing w:after="0" w:line="286" w:lineRule="exact"/>
        <w:jc w:val="left"/>
        <w:rPr>
          <w:rFonts w:ascii="Archer Thin" w:hAnsi="Archer Thin" w:cs="Archer Thin" w:eastAsia="Archer Thin"/>
          <w:sz w:val="28"/>
          <w:szCs w:val="28"/>
        </w:rPr>
        <w:sectPr>
          <w:pgSz w:w="16838" w:h="11920" w:orient="landscape"/>
          <w:pgMar w:header="0" w:footer="936" w:top="1080" w:bottom="1120" w:left="1700" w:right="440"/>
        </w:sectPr>
      </w:pPr>
    </w:p>
    <w:p>
      <w:pPr>
        <w:spacing w:line="180" w:lineRule="exact" w:before="5"/>
        <w:rPr>
          <w:sz w:val="18"/>
          <w:szCs w:val="18"/>
        </w:rPr>
      </w:pPr>
      <w:r>
        <w:rPr/>
        <w:pict>
          <v:group style="position:absolute;margin-left:384.948212pt;margin-top:161.576004pt;width:71.994pt;height:66.9915pt;mso-position-horizontal-relative:page;mso-position-vertical-relative:page;z-index:-1286" coordorigin="7699,3232" coordsize="1440,1340">
            <v:group style="position:absolute;left:7709;top:3423;width:1420;height:1139" coordorigin="7709,3423" coordsize="1420,1139">
              <v:shape style="position:absolute;left:7709;top:3423;width:1420;height:1139" coordorigin="7709,3423" coordsize="1420,1139" path="m9129,3590l9008,3590,8981,3590,8906,3604,8843,3632,8792,3673,8753,3728,8727,3795,8716,3873,8715,3901,8715,4249,8722,4330,8743,4401,8777,4460,8825,4507,8884,4540,8955,4558,9008,4561,9129,4561,9129,4393,9033,4393,9004,4392,8939,4373,8899,4302,8897,3879,8898,3851,8922,3792,8976,3763,9129,3758,9129,3590xe" filled="t" fillcolor="#000000" stroked="f">
                <v:path arrowok="t"/>
                <v:fill type="solid"/>
              </v:shape>
              <v:shape style="position:absolute;left:7709;top:3423;width:1420;height:1139" coordorigin="7709,3423" coordsize="1420,1139" path="m8039,3590l7709,3590,7709,3757,7857,3757,7857,4561,8039,4561,8039,3590xe" filled="t" fillcolor="#000000" stroked="f">
                <v:path arrowok="t"/>
                <v:fill type="solid"/>
              </v:shape>
              <v:shape style="position:absolute;left:7709;top:3423;width:1420;height:1139" coordorigin="7709,3423" coordsize="1420,1139" path="m8434,3423l8253,3423,8253,4249,8260,4330,8281,4401,8315,4460,8362,4507,8422,4540,8493,4558,8546,4561,8602,4561,8602,4393,8571,4393,8542,4392,8477,4373,8436,4302,8434,3757,8602,3757,8602,3590,8434,3590,8434,3423xe" filled="t" fillcolor="#000000" stroked="f">
                <v:path arrowok="t"/>
                <v:fill type="solid"/>
              </v:shape>
            </v:group>
            <v:group style="position:absolute;left:7856;top:3242;width:182;height:178" coordorigin="7856,3242" coordsize="182,178">
              <v:shape style="position:absolute;left:7856;top:3242;width:182;height:178" coordorigin="7856,3242" coordsize="182,178" path="m7856,3420l8038,3420,8038,3242,7856,3242,7856,3420xe" filled="t" fillcolor="#009FE3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111.18187pt;margin-top:244.696899pt;width:116.106861pt;height:73.160931pt;mso-position-horizontal-relative:page;mso-position-vertical-relative:page;z-index:-1285" coordorigin="2224,4894" coordsize="2322,1463">
            <v:group style="position:absolute;left:2234;top:4904;width:2302;height:1443" coordorigin="2234,4904" coordsize="2302,1443">
              <v:shape style="position:absolute;left:2234;top:4904;width:2302;height:1443" coordorigin="2234,4904" coordsize="2302,1443" path="m2335,4904l2272,4906,2234,4963,2234,4998,2234,6253,2241,6327,2328,6347,4435,6347,4498,6345,4535,6288,4536,6253,4536,4998,4528,4924,4441,4904,2335,4904xe" filled="t" fillcolor="#009FE3" stroked="f">
                <v:path arrowok="t"/>
                <v:fill type="solid"/>
              </v:shape>
              <v:shape style="position:absolute;left:2234;top:4904;width:2302;height:1443" type="#_x0000_t75">
                <v:imagedata r:id="rId131" o:title=""/>
              </v:shape>
            </v:group>
            <w10:wrap type="none"/>
          </v:group>
        </w:pict>
      </w:r>
      <w:r>
        <w:rPr/>
        <w:pict>
          <v:group style="position:absolute;margin-left:362.891663pt;margin-top:244.696899pt;width:116.106861pt;height:73.160931pt;mso-position-horizontal-relative:page;mso-position-vertical-relative:page;z-index:-1284" coordorigin="7258,4894" coordsize="2322,1463">
            <v:group style="position:absolute;left:7268;top:4904;width:2302;height:1443" coordorigin="7268,4904" coordsize="2302,1443">
              <v:shape style="position:absolute;left:7268;top:4904;width:2302;height:1443" coordorigin="7268,4904" coordsize="2302,1443" path="m7369,4904l7306,4906,7268,4963,7268,4998,7268,6253,7275,6327,7362,6347,9469,6347,9532,6345,9570,6288,9570,6253,9570,4998,9563,4924,9476,4904,7369,4904xe" filled="t" fillcolor="#009FE3" stroked="f">
                <v:path arrowok="t"/>
                <v:fill type="solid"/>
              </v:shape>
              <v:shape style="position:absolute;left:7268;top:4904;width:2302;height:1443" type="#_x0000_t75">
                <v:imagedata r:id="rId132" o:title=""/>
              </v:shape>
            </v:group>
            <w10:wrap type="none"/>
          </v:group>
        </w:pict>
      </w:r>
      <w:r>
        <w:rPr/>
        <w:pict>
          <v:group style="position:absolute;margin-left:489.246674pt;margin-top:245.196899pt;width:115.106861pt;height:72.160931pt;mso-position-horizontal-relative:page;mso-position-vertical-relative:page;z-index:-1283" coordorigin="9785,4904" coordsize="2302,1443">
            <v:shape style="position:absolute;left:9785;top:4904;width:2302;height:1443" coordorigin="9785,4904" coordsize="2302,1443" path="m9886,4904l9823,4906,9785,4963,9785,4998,9785,6253,9792,6327,9879,6347,11986,6347,12049,6345,12087,6288,12087,6253,12087,4998,12080,4924,11993,4904,9886,4904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614.601563pt;margin-top:244.696899pt;width:116.106861pt;height:73.160931pt;mso-position-horizontal-relative:page;mso-position-vertical-relative:page;z-index:-1282" coordorigin="12292,4894" coordsize="2322,1463">
            <v:group style="position:absolute;left:12302;top:4904;width:2302;height:1443" coordorigin="12302,4904" coordsize="2302,1443">
              <v:shape style="position:absolute;left:12302;top:4904;width:2302;height:1443" coordorigin="12302,4904" coordsize="2302,1443" path="m12403,4904l12340,4906,12302,4963,12302,4998,12302,6253,12309,6327,12396,6347,14503,6347,14566,6345,14604,6288,14604,6253,14604,4998,14597,4924,14510,4904,12403,4904xe" filled="t" fillcolor="#009FE3" stroked="f">
                <v:path arrowok="t"/>
                <v:fill type="solid"/>
              </v:shape>
              <v:shape style="position:absolute;left:12302;top:4904;width:2302;height:1443" type="#_x0000_t75">
                <v:imagedata r:id="rId133" o:title=""/>
              </v:shape>
            </v:group>
            <w10:wrap type="none"/>
          </v:group>
        </w:pict>
      </w:r>
      <w:r>
        <w:rPr/>
        <w:pict>
          <v:group style="position:absolute;margin-left:.0pt;margin-top:245.196899pt;width:100.9339pt;height:72.160931pt;mso-position-horizontal-relative:page;mso-position-vertical-relative:page;z-index:-1281" coordorigin="0,4904" coordsize="2019,1443">
            <v:shape style="position:absolute;left:0;top:4904;width:2019;height:1443" coordorigin="0,4904" coordsize="2019,1443" path="m0,4904l0,6347,1917,6347,1981,6345,2018,6288,2019,5005,2018,4969,1984,4907,1924,4904,0,4904xe" filled="t" fillcolor="#0BBBEF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740.456299pt;margin-top:244.696899pt;width:101.933715pt;height:73.160994pt;mso-position-horizontal-relative:page;mso-position-vertical-relative:page;z-index:-1280" coordorigin="14809,4894" coordsize="2039,1463">
            <v:group style="position:absolute;left:14819;top:4904;width:2019;height:1443" coordorigin="14819,4904" coordsize="2019,1443">
              <v:shape style="position:absolute;left:14819;top:4904;width:2019;height:1443" coordorigin="14819,4904" coordsize="2019,1443" path="m14921,4904l14857,4906,14820,4963,14819,6246,14819,6283,14853,6344,14913,6347,16838,6347,16838,4904,14921,4904e" filled="t" fillcolor="#009FE3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111.18187pt;margin-top:157.531906pt;width:116.106861pt;height:73.160931pt;mso-position-horizontal-relative:page;mso-position-vertical-relative:page;z-index:-1279" coordorigin="2224,3151" coordsize="2322,1463">
            <v:group style="position:absolute;left:2234;top:3161;width:2302;height:1443" coordorigin="2234,3161" coordsize="2302,1443">
              <v:shape style="position:absolute;left:2234;top:3161;width:2302;height:1443" coordorigin="2234,3161" coordsize="2302,1443" path="m2335,3161l2272,3163,2234,3220,2234,3255,2234,4510,2241,4584,2328,4604,4435,4604,4498,4602,4535,4544,4536,4510,4536,3255,4528,3181,4441,3161,2335,3161xe" filled="t" fillcolor="#009FE3" stroked="f">
                <v:path arrowok="t"/>
                <v:fill type="solid"/>
              </v:shape>
              <v:shape style="position:absolute;left:2234;top:3161;width:2302;height:1443" type="#_x0000_t75">
                <v:imagedata r:id="rId134" o:title=""/>
              </v:shape>
            </v:group>
            <w10:wrap type="none"/>
          </v:group>
        </w:pict>
      </w:r>
      <w:r>
        <w:rPr/>
        <w:pict>
          <v:group style="position:absolute;margin-left:237.536774pt;margin-top:158.031906pt;width:115.106861pt;height:72.160931pt;mso-position-horizontal-relative:page;mso-position-vertical-relative:page;z-index:-1278" coordorigin="4751,3161" coordsize="2302,1443">
            <v:shape style="position:absolute;left:4751;top:3161;width:2302;height:1443" coordorigin="4751,3161" coordsize="2302,1443" path="m4852,3161l4789,3163,4751,3220,4751,3255,4751,4510,4758,4584,4845,4604,6952,4604,7015,4602,7052,4544,7053,4510,7053,3255,7045,3181,6959,3161,4852,3161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88.746674pt;margin-top:157.531906pt;width:116.106861pt;height:73.160931pt;mso-position-horizontal-relative:page;mso-position-vertical-relative:page;z-index:-1277" coordorigin="9775,3151" coordsize="2322,1463">
            <v:group style="position:absolute;left:9785;top:3161;width:2302;height:1443" coordorigin="9785,3161" coordsize="2302,1443">
              <v:shape style="position:absolute;left:9785;top:3161;width:2302;height:1443" coordorigin="9785,3161" coordsize="2302,1443" path="m9886,3161l9823,3163,9785,3220,9785,3255,9785,4510,9792,4584,9879,4604,11986,4604,12049,4602,12087,4544,12087,4510,12087,3255,12080,3181,11993,3161,9886,3161xe" filled="t" fillcolor="#009FE3" stroked="f">
                <v:path arrowok="t"/>
                <v:fill type="solid"/>
              </v:shape>
              <v:shape style="position:absolute;left:9785;top:3161;width:2302;height:1443" type="#_x0000_t75">
                <v:imagedata r:id="rId135" o:title=""/>
              </v:shape>
            </v:group>
            <w10:wrap type="none"/>
          </v:group>
        </w:pict>
      </w:r>
      <w:r>
        <w:rPr/>
        <w:pict>
          <v:group style="position:absolute;margin-left:740.956299pt;margin-top:158.031906pt;width:100.933715pt;height:72.160994pt;mso-position-horizontal-relative:page;mso-position-vertical-relative:page;z-index:-1276" coordorigin="14819,3161" coordsize="2019,1443">
            <v:shape style="position:absolute;left:14819;top:3161;width:2019;height:1443" coordorigin="14819,3161" coordsize="2019,1443" path="m14921,3161l14857,3163,14820,3220,14819,4502,14819,4539,14853,4601,14913,4604,16838,4604,16838,3161,14921,3161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11.68187pt;margin-top:70.866798pt;width:115.106861pt;height:72.160931pt;mso-position-horizontal-relative:page;mso-position-vertical-relative:page;z-index:-1275" coordorigin="2234,1417" coordsize="2302,1443">
            <v:shape style="position:absolute;left:2234;top:1417;width:2302;height:1443" coordorigin="2234,1417" coordsize="2302,1443" path="m2335,1417l2272,1420,2234,1477,2234,1512,2234,2766,2241,2841,2328,2861,4435,2861,4498,2858,4535,2801,4536,2766,4536,1512,4528,1437,4441,1417,2335,1417xe" filled="t" fillcolor="#83D0F5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37.036774pt;margin-top:70.366798pt;width:116.106861pt;height:73.160931pt;mso-position-horizontal-relative:page;mso-position-vertical-relative:page;z-index:-1274" coordorigin="4741,1407" coordsize="2322,1463">
            <v:group style="position:absolute;left:4751;top:1417;width:2302;height:1443" coordorigin="4751,1417" coordsize="2302,1443">
              <v:shape style="position:absolute;left:4751;top:1417;width:2302;height:1443" coordorigin="4751,1417" coordsize="2302,1443" path="m4852,1417l4789,1420,4751,1477,4751,1512,4751,2766,4758,2841,4845,2861,6952,2861,7015,2858,7052,2801,7053,2766,7053,1512,7045,1437,6959,1417,4852,1417xe" filled="t" fillcolor="#009FE3" stroked="f">
                <v:path arrowok="t"/>
                <v:fill type="solid"/>
              </v:shape>
              <v:shape style="position:absolute;left:4751;top:1417;width:2302;height:1443" type="#_x0000_t75">
                <v:imagedata r:id="rId136" o:title=""/>
              </v:shape>
            </v:group>
            <w10:wrap type="none"/>
          </v:group>
        </w:pict>
      </w:r>
      <w:r>
        <w:rPr/>
        <w:pict>
          <v:group style="position:absolute;margin-left:363.391663pt;margin-top:70.866798pt;width:115.106861pt;height:72.160931pt;mso-position-horizontal-relative:page;mso-position-vertical-relative:page;z-index:-1273" coordorigin="7268,1417" coordsize="2302,1443">
            <v:shape style="position:absolute;left:7268;top:1417;width:2302;height:1443" coordorigin="7268,1417" coordsize="2302,1443" path="m7369,1417l7306,1420,7268,1477,7268,1512,7268,2766,7275,2841,7362,2861,9469,2861,9532,2858,9570,2801,9570,2766,9570,1512,9563,1437,9476,1417,7369,1417xe" filled="t" fillcolor="#0BBBEF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89.246674pt;margin-top:70.866798pt;width:115.106861pt;height:72.160931pt;mso-position-horizontal-relative:page;mso-position-vertical-relative:page;z-index:-1272" coordorigin="9785,1417" coordsize="2302,1443">
            <v:shape style="position:absolute;left:9785;top:1417;width:2302;height:1443" coordorigin="9785,1417" coordsize="2302,1443" path="m9886,1417l9823,1420,9785,1477,9785,1512,9785,2766,9792,2841,9879,2861,11986,2861,12049,2858,12087,2801,12087,2766,12087,1512,12080,1437,11993,1417,9886,1417xe" filled="t" fillcolor="#D4EDFC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614.601563pt;margin-top:70.366798pt;width:116.106861pt;height:73.160931pt;mso-position-horizontal-relative:page;mso-position-vertical-relative:page;z-index:-1271" coordorigin="12292,1407" coordsize="2322,1463">
            <v:group style="position:absolute;left:12302;top:1417;width:2302;height:1443" coordorigin="12302,1417" coordsize="2302,1443">
              <v:shape style="position:absolute;left:12302;top:1417;width:2302;height:1443" coordorigin="12302,1417" coordsize="2302,1443" path="m12403,1417l12340,1420,12302,1477,12302,1512,12302,2766,12309,2841,12396,2861,14503,2861,14566,2858,14604,2801,14604,2766,14604,1512,14597,1437,14510,1417,12403,1417xe" filled="t" fillcolor="#009FE3" stroked="f">
                <v:path arrowok="t"/>
                <v:fill type="solid"/>
              </v:shape>
              <v:shape style="position:absolute;left:12302;top:1417;width:2302;height:1443" type="#_x0000_t75">
                <v:imagedata r:id="rId137" o:title=""/>
              </v:shape>
            </v:group>
            <w10:wrap type="none"/>
          </v:group>
        </w:pict>
      </w:r>
      <w:r>
        <w:rPr/>
        <w:pict>
          <v:group style="position:absolute;margin-left:-.5pt;margin-top:70.366806pt;width:101.9339pt;height:73.160931pt;mso-position-horizontal-relative:page;mso-position-vertical-relative:page;z-index:-1270" coordorigin="-10,1407" coordsize="2039,1463">
            <v:group style="position:absolute;left:0;top:1417;width:2019;height:1443" coordorigin="0,1417" coordsize="2019,1443">
              <v:shape style="position:absolute;left:0;top:1417;width:2019;height:1443" coordorigin="0,1417" coordsize="2019,1443" path="m0,1417l0,2861,1917,2861,1981,2858,2018,2801,2019,1519,2018,1482,1984,1420,1924,1417,0,1417xe" filled="t" fillcolor="#009FE3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740.956299pt;margin-top:70.866798pt;width:100.933715pt;height:72.160994pt;mso-position-horizontal-relative:page;mso-position-vertical-relative:page;z-index:-1269" coordorigin="14819,1417" coordsize="2019,1443">
            <v:shape style="position:absolute;left:14819;top:1417;width:2019;height:1443" coordorigin="14819,1417" coordsize="2019,1443" path="m14921,1417l14857,1420,14820,1477,14819,2759,14819,2796,14853,2858,14913,2861,16838,2861,16838,1417,14921,1417e" filled="t" fillcolor="#5BC5F2" stroked="f">
              <v:path arrowok="t"/>
              <v:fill type="solid"/>
            </v:shape>
            <w10:wrap type="none"/>
          </v:group>
        </w:pict>
      </w: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before="65"/>
        <w:ind w:left="0" w:right="0" w:firstLine="0"/>
        <w:jc w:val="center"/>
        <w:rPr>
          <w:rFonts w:ascii="Archer Book" w:hAnsi="Archer Book" w:cs="Archer Book" w:eastAsia="Archer Book"/>
          <w:sz w:val="22"/>
          <w:szCs w:val="22"/>
        </w:rPr>
      </w:pPr>
      <w:r>
        <w:rPr/>
        <w:pict>
          <v:group style="position:absolute;margin-left:381.735992pt;margin-top:-83.353096pt;width:78.4178pt;height:78.223pt;mso-position-horizontal-relative:page;mso-position-vertical-relative:paragraph;z-index:-1287" coordorigin="7635,-1667" coordsize="1568,1564">
            <v:group style="position:absolute;left:8148;top:-1636;width:60;height:60" coordorigin="8148,-1636" coordsize="60,60">
              <v:shape style="position:absolute;left:8148;top:-1636;width:60;height:60" coordorigin="8148,-1636" coordsize="60,60" path="m8148,-1606l8209,-1606e" filled="f" stroked="t" strokeweight="3.105pt" strokecolor="#000000">
                <v:path arrowok="t"/>
              </v:shape>
            </v:group>
            <v:group style="position:absolute;left:8269;top:-1636;width:60;height:60" coordorigin="8269,-1636" coordsize="60,60">
              <v:shape style="position:absolute;left:8269;top:-1636;width:60;height:60" coordorigin="8269,-1636" coordsize="60,60" path="m8269,-1606l8329,-1606e" filled="f" stroked="t" strokeweight="3.105pt" strokecolor="#000000">
                <v:path arrowok="t"/>
              </v:shape>
            </v:group>
            <v:group style="position:absolute;left:8449;top:-1606;width:120;height:2" coordorigin="8449,-1606" coordsize="120,2">
              <v:shape style="position:absolute;left:8449;top:-1606;width:120;height:2" coordorigin="8449,-1606" coordsize="120,0" path="m8449,-1606l8569,-1606e" filled="f" stroked="t" strokeweight="3.105pt" strokecolor="#000000">
                <v:path arrowok="t"/>
              </v:shape>
            </v:group>
            <v:group style="position:absolute;left:8269;top:-1546;width:180;height:2" coordorigin="8269,-1546" coordsize="180,2">
              <v:shape style="position:absolute;left:8269;top:-1546;width:180;height:2" coordorigin="8269,-1546" coordsize="180,0" path="m8269,-1546l8449,-1546e" filled="f" stroked="t" strokeweight="3.105pt" strokecolor="#000000">
                <v:path arrowok="t"/>
              </v:shape>
            </v:group>
            <v:group style="position:absolute;left:8148;top:-1516;width:60;height:60" coordorigin="8148,-1516" coordsize="60,60">
              <v:shape style="position:absolute;left:8148;top:-1516;width:60;height:60" coordorigin="8148,-1516" coordsize="60,60" path="m8148,-1486l8209,-1486e" filled="f" stroked="t" strokeweight="3.105pt" strokecolor="#000000">
                <v:path arrowok="t"/>
              </v:shape>
            </v:group>
            <v:group style="position:absolute;left:8449;top:-1516;width:60;height:60" coordorigin="8449,-1516" coordsize="60,60">
              <v:shape style="position:absolute;left:8449;top:-1516;width:60;height:60" coordorigin="8449,-1516" coordsize="60,60" path="m8449,-1486l8509,-1486e" filled="f" stroked="t" strokeweight="3.105pt" strokecolor="#000000">
                <v:path arrowok="t"/>
              </v:shape>
            </v:group>
            <v:group style="position:absolute;left:8209;top:-1457;width:60;height:62" coordorigin="8209,-1457" coordsize="60,62">
              <v:shape style="position:absolute;left:8209;top:-1457;width:60;height:62" coordorigin="8209,-1457" coordsize="60,62" path="m8209,-1395l8269,-1395,8269,-1457,8209,-1457,8209,-1395xe" filled="t" fillcolor="#000000" stroked="f">
                <v:path arrowok="t"/>
                <v:fill type="solid"/>
              </v:shape>
            </v:group>
            <v:group style="position:absolute;left:8329;top:-1456;width:60;height:60" coordorigin="8329,-1456" coordsize="60,60">
              <v:shape style="position:absolute;left:8329;top:-1456;width:60;height:60" coordorigin="8329,-1456" coordsize="60,60" path="m8329,-1426l8389,-1426e" filled="f" stroked="t" strokeweight="3.105pt" strokecolor="#000000">
                <v:path arrowok="t"/>
              </v:shape>
            </v:group>
            <v:group style="position:absolute;left:8449;top:-1426;width:180;height:2" coordorigin="8449,-1426" coordsize="180,2">
              <v:shape style="position:absolute;left:8449;top:-1426;width:180;height:2" coordorigin="8449,-1426" coordsize="180,0" path="m8449,-1426l8629,-1426e" filled="f" stroked="t" strokeweight="3.105pt" strokecolor="#000000">
                <v:path arrowok="t"/>
              </v:shape>
            </v:group>
            <v:group style="position:absolute;left:8209;top:-1397;width:60;height:62" coordorigin="8209,-1397" coordsize="60,62">
              <v:shape style="position:absolute;left:8209;top:-1397;width:60;height:62" coordorigin="8209,-1397" coordsize="60,62" path="m8209,-1335l8269,-1335,8269,-1397,8209,-1397,8209,-1335xe" filled="t" fillcolor="#000000" stroked="f">
                <v:path arrowok="t"/>
                <v:fill type="solid"/>
              </v:shape>
            </v:group>
            <v:group style="position:absolute;left:8449;top:-1397;width:60;height:62" coordorigin="8449,-1397" coordsize="60,62">
              <v:shape style="position:absolute;left:8449;top:-1397;width:60;height:62" coordorigin="8449,-1397" coordsize="60,62" path="m8449,-1335l8509,-1335,8509,-1397,8449,-1397,8449,-1335xe" filled="t" fillcolor="#000000" stroked="f">
                <v:path arrowok="t"/>
                <v:fill type="solid"/>
              </v:shape>
            </v:group>
            <v:group style="position:absolute;left:8148;top:-1337;width:60;height:62" coordorigin="8148,-1337" coordsize="60,62">
              <v:shape style="position:absolute;left:8148;top:-1337;width:60;height:62" coordorigin="8148,-1337" coordsize="60,62" path="m8148,-1274l8209,-1274,8209,-1337,8148,-1337,8148,-1274xe" filled="t" fillcolor="#000000" stroked="f">
                <v:path arrowok="t"/>
                <v:fill type="solid"/>
              </v:shape>
            </v:group>
            <v:group style="position:absolute;left:8449;top:-1337;width:60;height:62" coordorigin="8449,-1337" coordsize="60,62">
              <v:shape style="position:absolute;left:8449;top:-1337;width:60;height:62" coordorigin="8449,-1337" coordsize="60,62" path="m8449,-1274l8509,-1274,8509,-1337,8449,-1337,8449,-1274xe" filled="t" fillcolor="#000000" stroked="f">
                <v:path arrowok="t"/>
                <v:fill type="solid"/>
              </v:shape>
            </v:group>
            <v:group style="position:absolute;left:8629;top:-1337;width:60;height:62" coordorigin="8629,-1337" coordsize="60,62">
              <v:shape style="position:absolute;left:8629;top:-1337;width:60;height:62" coordorigin="8629,-1337" coordsize="60,62" path="m8629,-1274l8689,-1274,8689,-1337,8629,-1337,8629,-1274xe" filled="t" fillcolor="#000000" stroked="f">
                <v:path arrowok="t"/>
                <v:fill type="solid"/>
              </v:shape>
            </v:group>
            <v:group style="position:absolute;left:8148;top:-1276;width:60;height:62" coordorigin="8148,-1276" coordsize="60,62">
              <v:shape style="position:absolute;left:8148;top:-1276;width:60;height:62" coordorigin="8148,-1276" coordsize="60,62" path="m8148,-1214l8209,-1214,8209,-1276,8148,-1276,8148,-1214xe" filled="t" fillcolor="#000000" stroked="f">
                <v:path arrowok="t"/>
                <v:fill type="solid"/>
              </v:shape>
            </v:group>
            <v:group style="position:absolute;left:8269;top:-1275;width:60;height:60" coordorigin="8269,-1275" coordsize="60,60">
              <v:shape style="position:absolute;left:8269;top:-1275;width:60;height:60" coordorigin="8269,-1275" coordsize="60,60" path="m8269,-1245l8329,-1245e" filled="f" stroked="t" strokeweight="3.105pt" strokecolor="#000000">
                <v:path arrowok="t"/>
              </v:shape>
            </v:group>
            <v:group style="position:absolute;left:8389;top:-1276;width:60;height:62" coordorigin="8389,-1276" coordsize="60,62">
              <v:shape style="position:absolute;left:8389;top:-1276;width:60;height:62" coordorigin="8389,-1276" coordsize="60,62" path="m8389,-1214l8449,-1214,8449,-1276,8389,-1276,8389,-1214xe" filled="t" fillcolor="#000000" stroked="f">
                <v:path arrowok="t"/>
                <v:fill type="solid"/>
              </v:shape>
            </v:group>
            <v:group style="position:absolute;left:8509;top:-1275;width:60;height:60" coordorigin="8509,-1275" coordsize="60,60">
              <v:shape style="position:absolute;left:8509;top:-1275;width:60;height:60" coordorigin="8509,-1275" coordsize="60,60" path="m8509,-1245l8569,-1245e" filled="f" stroked="t" strokeweight="3.105pt" strokecolor="#000000">
                <v:path arrowok="t"/>
              </v:shape>
            </v:group>
            <v:group style="position:absolute;left:8629;top:-1276;width:60;height:62" coordorigin="8629,-1276" coordsize="60,62">
              <v:shape style="position:absolute;left:8629;top:-1276;width:60;height:62" coordorigin="8629,-1276" coordsize="60,62" path="m8629,-1214l8689,-1214,8689,-1276,8629,-1276,8629,-1214xe" filled="t" fillcolor="#000000" stroked="f">
                <v:path arrowok="t"/>
                <v:fill type="solid"/>
              </v:shape>
            </v:group>
            <v:group style="position:absolute;left:8389;top:-1216;width:60;height:62" coordorigin="8389,-1216" coordsize="60,62">
              <v:shape style="position:absolute;left:8389;top:-1216;width:60;height:62" coordorigin="8389,-1216" coordsize="60,62" path="m8389,-1154l8449,-1154,8449,-1216,8389,-1216,8389,-1154xe" filled="t" fillcolor="#000000" stroked="f">
                <v:path arrowok="t"/>
                <v:fill type="solid"/>
              </v:shape>
            </v:group>
            <v:group style="position:absolute;left:8028;top:-1125;width:120;height:2" coordorigin="8028,-1125" coordsize="120,2">
              <v:shape style="position:absolute;left:8028;top:-1125;width:120;height:2" coordorigin="8028,-1125" coordsize="120,0" path="m8028,-1125l8148,-1125e" filled="f" stroked="t" strokeweight="3.105pt" strokecolor="#000000">
                <v:path arrowok="t"/>
              </v:shape>
            </v:group>
            <v:group style="position:absolute;left:8329;top:-1155;width:60;height:60" coordorigin="8329,-1155" coordsize="60,60">
              <v:shape style="position:absolute;left:8329;top:-1155;width:60;height:60" coordorigin="8329,-1155" coordsize="60,60" path="m8329,-1125l8389,-1125e" filled="f" stroked="t" strokeweight="3.105pt" strokecolor="#000000">
                <v:path arrowok="t"/>
              </v:shape>
            </v:group>
            <v:group style="position:absolute;left:8569;top:-1125;width:120;height:2" coordorigin="8569,-1125" coordsize="120,2">
              <v:shape style="position:absolute;left:8569;top:-1125;width:120;height:2" coordorigin="8569,-1125" coordsize="120,0" path="m8569,-1125l8689,-1125e" filled="f" stroked="t" strokeweight="3.105pt" strokecolor="#000000">
                <v:path arrowok="t"/>
              </v:shape>
            </v:group>
            <v:group style="position:absolute;left:7668;top:-1155;width:60;height:60" coordorigin="7668,-1155" coordsize="60,60">
              <v:shape style="position:absolute;left:7668;top:-1155;width:60;height:60" coordorigin="7668,-1155" coordsize="60,60" path="m7668,-1125l7728,-1125e" filled="f" stroked="t" strokeweight="3.105pt" strokecolor="#000000">
                <v:path arrowok="t"/>
              </v:shape>
            </v:group>
            <v:group style="position:absolute;left:7788;top:-1155;width:60;height:60" coordorigin="7788,-1155" coordsize="60,60">
              <v:shape style="position:absolute;left:7788;top:-1155;width:60;height:60" coordorigin="7788,-1155" coordsize="60,60" path="m7788,-1125l7848,-1125e" filled="f" stroked="t" strokeweight="3.105pt" strokecolor="#000000">
                <v:path arrowok="t"/>
              </v:shape>
            </v:group>
            <v:group style="position:absolute;left:7848;top:-1095;width:60;height:60" coordorigin="7848,-1095" coordsize="60,60">
              <v:shape style="position:absolute;left:7848;top:-1095;width:60;height:60" coordorigin="7848,-1095" coordsize="60,60" path="m7848,-1065l7908,-1065e" filled="f" stroked="t" strokeweight="3.105pt" strokecolor="#000000">
                <v:path arrowok="t"/>
              </v:shape>
            </v:group>
            <v:group style="position:absolute;left:7968;top:-1095;width:60;height:60" coordorigin="7968,-1095" coordsize="60,60">
              <v:shape style="position:absolute;left:7968;top:-1095;width:60;height:60" coordorigin="7968,-1095" coordsize="60,60" path="m7968,-1065l8028,-1065e" filled="f" stroked="t" strokeweight="3.105pt" strokecolor="#000000">
                <v:path arrowok="t"/>
              </v:shape>
            </v:group>
            <v:group style="position:absolute;left:8148;top:-1095;width:60;height:60" coordorigin="8148,-1095" coordsize="60,60">
              <v:shape style="position:absolute;left:8148;top:-1095;width:60;height:60" coordorigin="8148,-1095" coordsize="60,60" path="m8148,-1065l8209,-1065e" filled="f" stroked="t" strokeweight="3.105pt" strokecolor="#000000">
                <v:path arrowok="t"/>
              </v:shape>
            </v:group>
            <v:group style="position:absolute;left:8269;top:-1095;width:60;height:60" coordorigin="8269,-1095" coordsize="60,60">
              <v:shape style="position:absolute;left:8269;top:-1095;width:60;height:60" coordorigin="8269,-1095" coordsize="60,60" path="m8269,-1065l8329,-1065e" filled="f" stroked="t" strokeweight="3.105pt" strokecolor="#000000">
                <v:path arrowok="t"/>
              </v:shape>
            </v:group>
            <v:group style="position:absolute;left:8449;top:-1095;width:60;height:60" coordorigin="8449,-1095" coordsize="60,60">
              <v:shape style="position:absolute;left:8449;top:-1095;width:60;height:60" coordorigin="8449,-1095" coordsize="60,60" path="m8449,-1065l8509,-1065e" filled="f" stroked="t" strokeweight="3.105pt" strokecolor="#000000">
                <v:path arrowok="t"/>
              </v:shape>
            </v:group>
            <v:group style="position:absolute;left:8810;top:-1155;width:60;height:60" coordorigin="8810,-1155" coordsize="60,60">
              <v:shape style="position:absolute;left:8810;top:-1155;width:60;height:60" coordorigin="8810,-1155" coordsize="60,60" path="m8810,-1125l8870,-1125e" filled="f" stroked="t" strokeweight="3.105pt" strokecolor="#000000">
                <v:path arrowok="t"/>
              </v:shape>
            </v:group>
            <v:group style="position:absolute;left:8569;top:-1065;width:300;height:2" coordorigin="8569,-1065" coordsize="300,2">
              <v:shape style="position:absolute;left:8569;top:-1065;width:300;height:2" coordorigin="8569,-1065" coordsize="300,0" path="m8569,-1065l8870,-1065e" filled="f" stroked="t" strokeweight="3.105pt" strokecolor="#000000">
                <v:path arrowok="t"/>
              </v:shape>
            </v:group>
            <v:group style="position:absolute;left:8990;top:-1155;width:60;height:60" coordorigin="8990,-1155" coordsize="60,60">
              <v:shape style="position:absolute;left:8990;top:-1155;width:60;height:60" coordorigin="8990,-1155" coordsize="60,60" path="m8990,-1125l9050,-1125e" filled="f" stroked="t" strokeweight="3.105pt" strokecolor="#000000">
                <v:path arrowok="t"/>
              </v:shape>
            </v:group>
            <v:group style="position:absolute;left:9110;top:-1155;width:60;height:60" coordorigin="9110,-1155" coordsize="60,60">
              <v:shape style="position:absolute;left:9110;top:-1155;width:60;height:60" coordorigin="9110,-1155" coordsize="60,60" path="m9110,-1125l9170,-1125e" filled="f" stroked="t" strokeweight="3.105pt" strokecolor="#000000">
                <v:path arrowok="t"/>
              </v:shape>
            </v:group>
            <v:group style="position:absolute;left:8930;top:-1095;width:60;height:60" coordorigin="8930,-1095" coordsize="60,60">
              <v:shape style="position:absolute;left:8930;top:-1095;width:60;height:60" coordorigin="8930,-1095" coordsize="60,60" path="m8930,-1065l8990,-1065e" filled="f" stroked="t" strokeweight="3.105pt" strokecolor="#000000">
                <v:path arrowok="t"/>
              </v:shape>
            </v:group>
            <v:group style="position:absolute;left:9050;top:-1065;width:120;height:2" coordorigin="9050,-1065" coordsize="120,2">
              <v:shape style="position:absolute;left:9050;top:-1065;width:120;height:2" coordorigin="9050,-1065" coordsize="120,0" path="m9050,-1065l9170,-1065e" filled="f" stroked="t" strokeweight="3.105pt" strokecolor="#000000">
                <v:path arrowok="t"/>
              </v:shape>
            </v:group>
            <v:group style="position:absolute;left:8028;top:-1005;width:240;height:2" coordorigin="8028,-1005" coordsize="240,2">
              <v:shape style="position:absolute;left:8028;top:-1005;width:240;height:2" coordorigin="8028,-1005" coordsize="240,0" path="m8028,-1005l8269,-1005e" filled="f" stroked="t" strokeweight="3.105pt" strokecolor="#000000">
                <v:path arrowok="t"/>
              </v:shape>
            </v:group>
            <v:group style="position:absolute;left:8389;top:-1005;width:240;height:2" coordorigin="8389,-1005" coordsize="240,2">
              <v:shape style="position:absolute;left:8389;top:-1005;width:240;height:2" coordorigin="8389,-1005" coordsize="240,0" path="m8389,-1005l8629,-1005e" filled="f" stroked="t" strokeweight="3.105pt" strokecolor="#000000">
                <v:path arrowok="t"/>
              </v:shape>
            </v:group>
            <v:group style="position:absolute;left:8749;top:-1035;width:60;height:60" coordorigin="8749,-1035" coordsize="60,60">
              <v:shape style="position:absolute;left:8749;top:-1035;width:60;height:60" coordorigin="8749,-1035" coordsize="60,60" path="m8749,-1005l8810,-1005e" filled="f" stroked="t" strokeweight="3.105pt" strokecolor="#000000">
                <v:path arrowok="t"/>
              </v:shape>
            </v:group>
            <v:group style="position:absolute;left:8930;top:-1005;width:120;height:2" coordorigin="8930,-1005" coordsize="120,2">
              <v:shape style="position:absolute;left:8930;top:-1005;width:120;height:2" coordorigin="8930,-1005" coordsize="120,0" path="m8930,-1005l9050,-1005e" filled="f" stroked="t" strokeweight="3.105pt" strokecolor="#000000">
                <v:path arrowok="t"/>
              </v:shape>
            </v:group>
            <v:group style="position:absolute;left:9110;top:-1035;width:60;height:60" coordorigin="9110,-1035" coordsize="60,60">
              <v:shape style="position:absolute;left:9110;top:-1035;width:60;height:60" coordorigin="9110,-1035" coordsize="60,60" path="m9110,-1005l9170,-1005e" filled="f" stroked="t" strokeweight="3.105pt" strokecolor="#000000">
                <v:path arrowok="t"/>
              </v:shape>
            </v:group>
            <v:group style="position:absolute;left:7668;top:-945;width:120;height:2" coordorigin="7668,-945" coordsize="120,2">
              <v:shape style="position:absolute;left:7668;top:-945;width:120;height:2" coordorigin="7668,-945" coordsize="120,0" path="m7668,-945l7788,-945e" filled="f" stroked="t" strokeweight="3.105pt" strokecolor="#000000">
                <v:path arrowok="t"/>
              </v:shape>
            </v:group>
            <v:group style="position:absolute;left:7908;top:-975;width:60;height:60" coordorigin="7908,-975" coordsize="60,60">
              <v:shape style="position:absolute;left:7908;top:-975;width:60;height:60" coordorigin="7908,-975" coordsize="60,60" path="m7908,-945l7968,-945e" filled="f" stroked="t" strokeweight="3.105pt" strokecolor="#000000">
                <v:path arrowok="t"/>
              </v:shape>
            </v:group>
            <v:group style="position:absolute;left:8209;top:-975;width:60;height:60" coordorigin="8209,-975" coordsize="60,60">
              <v:shape style="position:absolute;left:8209;top:-975;width:60;height:60" coordorigin="8209,-975" coordsize="60,60" path="m8209,-945l8269,-945e" filled="f" stroked="t" strokeweight="3.105pt" strokecolor="#000000">
                <v:path arrowok="t"/>
              </v:shape>
            </v:group>
            <v:group style="position:absolute;left:8329;top:-945;width:120;height:2" coordorigin="8329,-945" coordsize="120,2">
              <v:shape style="position:absolute;left:8329;top:-945;width:120;height:2" coordorigin="8329,-945" coordsize="120,0" path="m8329,-945l8449,-945e" filled="f" stroked="t" strokeweight="3.105pt" strokecolor="#000000">
                <v:path arrowok="t"/>
              </v:shape>
            </v:group>
            <v:group style="position:absolute;left:8509;top:-945;width:120;height:2" coordorigin="8509,-945" coordsize="120,2">
              <v:shape style="position:absolute;left:8509;top:-945;width:120;height:2" coordorigin="8509,-945" coordsize="120,0" path="m8509,-945l8629,-945e" filled="f" stroked="t" strokeweight="3.105pt" strokecolor="#000000">
                <v:path arrowok="t"/>
              </v:shape>
            </v:group>
            <v:group style="position:absolute;left:8689;top:-945;width:180;height:2" coordorigin="8689,-945" coordsize="180,2">
              <v:shape style="position:absolute;left:8689;top:-945;width:180;height:2" coordorigin="8689,-945" coordsize="180,0" path="m8689,-945l8870,-945e" filled="f" stroked="t" strokeweight="3.105pt" strokecolor="#000000">
                <v:path arrowok="t"/>
              </v:shape>
            </v:group>
            <v:group style="position:absolute;left:8930;top:-975;width:60;height:60" coordorigin="8930,-975" coordsize="60,60">
              <v:shape style="position:absolute;left:8930;top:-975;width:60;height:60" coordorigin="8930,-975" coordsize="60,60" path="m8930,-945l8990,-945e" filled="f" stroked="t" strokeweight="3.105pt" strokecolor="#000000">
                <v:path arrowok="t"/>
              </v:shape>
            </v:group>
            <v:group style="position:absolute;left:7848;top:-915;width:60;height:60" coordorigin="7848,-915" coordsize="60,60">
              <v:shape style="position:absolute;left:7848;top:-915;width:60;height:60" coordorigin="7848,-915" coordsize="60,60" path="m7848,-885l7908,-885e" filled="f" stroked="t" strokeweight="3.105pt" strokecolor="#000000">
                <v:path arrowok="t"/>
              </v:shape>
            </v:group>
            <v:group style="position:absolute;left:7968;top:-885;width:120;height:2" coordorigin="7968,-885" coordsize="120,2">
              <v:shape style="position:absolute;left:7968;top:-885;width:120;height:2" coordorigin="7968,-885" coordsize="120,0" path="m7968,-885l8088,-885e" filled="f" stroked="t" strokeweight="3.105pt" strokecolor="#000000">
                <v:path arrowok="t"/>
              </v:shape>
            </v:group>
            <v:group style="position:absolute;left:8148;top:-915;width:60;height:60" coordorigin="8148,-915" coordsize="60,60">
              <v:shape style="position:absolute;left:8148;top:-915;width:60;height:60" coordorigin="8148,-915" coordsize="60,60" path="m8148,-885l8209,-885e" filled="f" stroked="t" strokeweight="3.105pt" strokecolor="#000000">
                <v:path arrowok="t"/>
              </v:shape>
            </v:group>
            <v:group style="position:absolute;left:8389;top:-915;width:60;height:60" coordorigin="8389,-915" coordsize="60,60">
              <v:shape style="position:absolute;left:8389;top:-915;width:60;height:60" coordorigin="8389,-915" coordsize="60,60" path="m8389,-885l8449,-885e" filled="f" stroked="t" strokeweight="3.105pt" strokecolor="#000000">
                <v:path arrowok="t"/>
              </v:shape>
            </v:group>
            <v:group style="position:absolute;left:8569;top:-885;width:240;height:2" coordorigin="8569,-885" coordsize="240,2">
              <v:shape style="position:absolute;left:8569;top:-885;width:240;height:2" coordorigin="8569,-885" coordsize="240,0" path="m8569,-885l8810,-885e" filled="f" stroked="t" strokeweight="3.105pt" strokecolor="#000000">
                <v:path arrowok="t"/>
              </v:shape>
            </v:group>
            <v:group style="position:absolute;left:9110;top:-915;width:60;height:60" coordorigin="9110,-915" coordsize="60,60">
              <v:shape style="position:absolute;left:9110;top:-915;width:60;height:60" coordorigin="9110,-915" coordsize="60,60" path="m9110,-885l9170,-885e" filled="f" stroked="t" strokeweight="3.105pt" strokecolor="#000000">
                <v:path arrowok="t"/>
              </v:shape>
            </v:group>
            <v:group style="position:absolute;left:7848;top:-825;width:120;height:2" coordorigin="7848,-825" coordsize="120,2">
              <v:shape style="position:absolute;left:7848;top:-825;width:120;height:2" coordorigin="7848,-825" coordsize="120,0" path="m7848,-825l7968,-825e" filled="f" stroked="t" strokeweight="3.105pt" strokecolor="#000000">
                <v:path arrowok="t"/>
              </v:shape>
            </v:group>
            <v:group style="position:absolute;left:8269;top:-855;width:60;height:60" coordorigin="8269,-855" coordsize="60,60">
              <v:shape style="position:absolute;left:8269;top:-855;width:60;height:60" coordorigin="8269,-855" coordsize="60,60" path="m8269,-825l8329,-825e" filled="f" stroked="t" strokeweight="3.105pt" strokecolor="#000000">
                <v:path arrowok="t"/>
              </v:shape>
            </v:group>
            <v:group style="position:absolute;left:8569;top:-825;width:120;height:2" coordorigin="8569,-825" coordsize="120,2">
              <v:shape style="position:absolute;left:8569;top:-825;width:120;height:2" coordorigin="8569,-825" coordsize="120,0" path="m8569,-825l8689,-825e" filled="f" stroked="t" strokeweight="3.105pt" strokecolor="#000000">
                <v:path arrowok="t"/>
              </v:shape>
            </v:group>
            <v:group style="position:absolute;left:8749;top:-825;width:120;height:2" coordorigin="8749,-825" coordsize="120,2">
              <v:shape style="position:absolute;left:8749;top:-825;width:120;height:2" coordorigin="8749,-825" coordsize="120,0" path="m8749,-825l8870,-825e" filled="f" stroked="t" strokeweight="3.105pt" strokecolor="#000000">
                <v:path arrowok="t"/>
              </v:shape>
            </v:group>
            <v:group style="position:absolute;left:9050;top:-825;width:120;height:2" coordorigin="9050,-825" coordsize="120,2">
              <v:shape style="position:absolute;left:9050;top:-825;width:120;height:2" coordorigin="9050,-825" coordsize="120,0" path="m9050,-825l9170,-825e" filled="f" stroked="t" strokeweight="3.105pt" strokecolor="#000000">
                <v:path arrowok="t"/>
              </v:shape>
            </v:group>
            <v:group style="position:absolute;left:7668;top:-765;width:180;height:2" coordorigin="7668,-765" coordsize="180,2">
              <v:shape style="position:absolute;left:7668;top:-765;width:180;height:2" coordorigin="7668,-765" coordsize="180,0" path="m7668,-765l7848,-765e" filled="f" stroked="t" strokeweight="3.105pt" strokecolor="#000000">
                <v:path arrowok="t"/>
              </v:shape>
            </v:group>
            <v:group style="position:absolute;left:7968;top:-765;width:120;height:2" coordorigin="7968,-765" coordsize="120,2">
              <v:shape style="position:absolute;left:7968;top:-765;width:120;height:2" coordorigin="7968,-765" coordsize="120,0" path="m7968,-765l8088,-765e" filled="f" stroked="t" strokeweight="3.105pt" strokecolor="#000000">
                <v:path arrowok="t"/>
              </v:shape>
            </v:group>
            <v:group style="position:absolute;left:8269;top:-765;width:120;height:2" coordorigin="8269,-765" coordsize="120,2">
              <v:shape style="position:absolute;left:8269;top:-765;width:120;height:2" coordorigin="8269,-765" coordsize="120,0" path="m8269,-765l8389,-765e" filled="f" stroked="t" strokeweight="3.105pt" strokecolor="#000000">
                <v:path arrowok="t"/>
              </v:shape>
            </v:group>
            <v:group style="position:absolute;left:8449;top:-765;width:180;height:2" coordorigin="8449,-765" coordsize="180,2">
              <v:shape style="position:absolute;left:8449;top:-765;width:180;height:2" coordorigin="8449,-765" coordsize="180,0" path="m8449,-765l8629,-765e" filled="f" stroked="t" strokeweight="3.105pt" strokecolor="#000000">
                <v:path arrowok="t"/>
              </v:shape>
            </v:group>
            <v:group style="position:absolute;left:8930;top:-765;width:120;height:2" coordorigin="8930,-765" coordsize="120,2">
              <v:shape style="position:absolute;left:8930;top:-765;width:120;height:2" coordorigin="8930,-765" coordsize="120,0" path="m8930,-765l9050,-765e" filled="f" stroked="t" strokeweight="3.105pt" strokecolor="#000000">
                <v:path arrowok="t"/>
              </v:shape>
            </v:group>
            <v:group style="position:absolute;left:9110;top:-795;width:60;height:60" coordorigin="9110,-795" coordsize="60,60">
              <v:shape style="position:absolute;left:9110;top:-795;width:60;height:60" coordorigin="9110,-795" coordsize="60,60" path="m9110,-765l9170,-765e" filled="f" stroked="t" strokeweight="3.105pt" strokecolor="#000000">
                <v:path arrowok="t"/>
              </v:shape>
            </v:group>
            <v:group style="position:absolute;left:7788;top:-735;width:60;height:60" coordorigin="7788,-735" coordsize="60,60">
              <v:shape style="position:absolute;left:7788;top:-735;width:60;height:60" coordorigin="7788,-735" coordsize="60,60" path="m7788,-705l7848,-705e" filled="f" stroked="t" strokeweight="3.105pt" strokecolor="#000000">
                <v:path arrowok="t"/>
              </v:shape>
            </v:group>
            <v:group style="position:absolute;left:7908;top:-736;width:60;height:62" coordorigin="7908,-736" coordsize="60,62">
              <v:shape style="position:absolute;left:7908;top:-736;width:60;height:62" coordorigin="7908,-736" coordsize="60,62" path="m7908,-673l7968,-673,7968,-736,7908,-736,7908,-673xe" filled="t" fillcolor="#000000" stroked="f">
                <v:path arrowok="t"/>
                <v:fill type="solid"/>
              </v:shape>
            </v:group>
            <v:group style="position:absolute;left:8148;top:-735;width:60;height:60" coordorigin="8148,-735" coordsize="60,60">
              <v:shape style="position:absolute;left:8148;top:-735;width:60;height:60" coordorigin="8148,-735" coordsize="60,60" path="m8148,-705l8209,-705e" filled="f" stroked="t" strokeweight="3.105pt" strokecolor="#000000">
                <v:path arrowok="t"/>
              </v:shape>
            </v:group>
            <v:group style="position:absolute;left:8329;top:-736;width:120;height:62" coordorigin="8329,-736" coordsize="120,62">
              <v:shape style="position:absolute;left:8329;top:-736;width:120;height:62" coordorigin="8329,-736" coordsize="120,62" path="m8329,-673l8449,-673,8449,-736,8329,-736,8329,-673xe" filled="t" fillcolor="#000000" stroked="f">
                <v:path arrowok="t"/>
                <v:fill type="solid"/>
              </v:shape>
            </v:group>
            <v:group style="position:absolute;left:8509;top:-705;width:120;height:2" coordorigin="8509,-705" coordsize="120,2">
              <v:shape style="position:absolute;left:8509;top:-705;width:120;height:2" coordorigin="8509,-705" coordsize="120,0" path="m8509,-705l8629,-705e" filled="f" stroked="t" strokeweight="3.105pt" strokecolor="#000000">
                <v:path arrowok="t"/>
              </v:shape>
            </v:group>
            <v:group style="position:absolute;left:8749;top:-705;width:120;height:2" coordorigin="8749,-705" coordsize="120,2">
              <v:shape style="position:absolute;left:8749;top:-705;width:120;height:2" coordorigin="8749,-705" coordsize="120,0" path="m8749,-705l8870,-705e" filled="f" stroked="t" strokeweight="3.105pt" strokecolor="#000000">
                <v:path arrowok="t"/>
              </v:shape>
            </v:group>
            <v:group style="position:absolute;left:7668;top:-644;width:180;height:2" coordorigin="7668,-644" coordsize="180,2">
              <v:shape style="position:absolute;left:7668;top:-644;width:180;height:2" coordorigin="7668,-644" coordsize="180,0" path="m7668,-644l7848,-644e" filled="f" stroked="t" strokeweight="3.105pt" strokecolor="#000000">
                <v:path arrowok="t"/>
              </v:shape>
            </v:group>
            <v:group style="position:absolute;left:7908;top:-675;width:60;height:62" coordorigin="7908,-675" coordsize="60,62">
              <v:shape style="position:absolute;left:7908;top:-675;width:60;height:62" coordorigin="7908,-675" coordsize="60,62" path="m7908,-613l7968,-613,7968,-675,7908,-675,7908,-613xe" filled="t" fillcolor="#000000" stroked="f">
                <v:path arrowok="t"/>
                <v:fill type="solid"/>
              </v:shape>
            </v:group>
            <v:group style="position:absolute;left:8028;top:-644;width:120;height:2" coordorigin="8028,-644" coordsize="120,2">
              <v:shape style="position:absolute;left:8028;top:-644;width:120;height:2" coordorigin="8028,-644" coordsize="120,0" path="m8028,-644l8148,-644e" filled="f" stroked="t" strokeweight="3.105pt" strokecolor="#000000">
                <v:path arrowok="t"/>
              </v:shape>
            </v:group>
            <v:group style="position:absolute;left:8209;top:-674;width:60;height:60" coordorigin="8209,-674" coordsize="60,60">
              <v:shape style="position:absolute;left:8209;top:-674;width:60;height:60" coordorigin="8209,-674" coordsize="60,60" path="m8209,-644l8269,-644e" filled="f" stroked="t" strokeweight="3.105pt" strokecolor="#000000">
                <v:path arrowok="t"/>
              </v:shape>
            </v:group>
            <v:group style="position:absolute;left:8329;top:-675;width:120;height:62" coordorigin="8329,-675" coordsize="120,62">
              <v:shape style="position:absolute;left:8329;top:-675;width:120;height:62" coordorigin="8329,-675" coordsize="120,62" path="m8329,-613l8449,-613,8449,-675,8329,-675,8329,-613xe" filled="t" fillcolor="#000000" stroked="f">
                <v:path arrowok="t"/>
                <v:fill type="solid"/>
              </v:shape>
            </v:group>
            <v:group style="position:absolute;left:8569;top:-644;width:361;height:2" coordorigin="8569,-644" coordsize="361,2">
              <v:shape style="position:absolute;left:8569;top:-644;width:361;height:2" coordorigin="8569,-644" coordsize="361,0" path="m8569,-644l8930,-644e" filled="f" stroked="t" strokeweight="3.105pt" strokecolor="#000000">
                <v:path arrowok="t"/>
              </v:shape>
            </v:group>
            <v:group style="position:absolute;left:9050;top:-674;width:60;height:60" coordorigin="9050,-674" coordsize="60,60">
              <v:shape style="position:absolute;left:9050;top:-674;width:60;height:60" coordorigin="9050,-674" coordsize="60,60" path="m9050,-644l9110,-644e" filled="f" stroked="t" strokeweight="3.105pt" strokecolor="#000000">
                <v:path arrowok="t"/>
              </v:shape>
            </v:group>
            <v:group style="position:absolute;left:8148;top:-615;width:60;height:62" coordorigin="8148,-615" coordsize="60,62">
              <v:shape style="position:absolute;left:8148;top:-615;width:60;height:62" coordorigin="8148,-615" coordsize="60,62" path="m8148,-553l8209,-553,8209,-615,8148,-615,8148,-553xe" filled="t" fillcolor="#000000" stroked="f">
                <v:path arrowok="t"/>
                <v:fill type="solid"/>
              </v:shape>
            </v:group>
            <v:group style="position:absolute;left:8269;top:-584;width:180;height:2" coordorigin="8269,-584" coordsize="180,2">
              <v:shape style="position:absolute;left:8269;top:-584;width:180;height:2" coordorigin="8269,-584" coordsize="180,0" path="m8269,-584l8449,-584e" filled="f" stroked="t" strokeweight="3.105pt" strokecolor="#000000">
                <v:path arrowok="t"/>
              </v:shape>
            </v:group>
            <v:group style="position:absolute;left:8509;top:-615;width:60;height:62" coordorigin="8509,-615" coordsize="60,62">
              <v:shape style="position:absolute;left:8509;top:-615;width:60;height:62" coordorigin="8509,-615" coordsize="60,62" path="m8509,-553l8569,-553,8569,-615,8509,-615,8509,-553xe" filled="t" fillcolor="#000000" stroked="f">
                <v:path arrowok="t"/>
                <v:fill type="solid"/>
              </v:shape>
            </v:group>
            <v:group style="position:absolute;left:8629;top:-615;width:60;height:62" coordorigin="8629,-615" coordsize="60,62">
              <v:shape style="position:absolute;left:8629;top:-615;width:60;height:62" coordorigin="8629,-615" coordsize="60,62" path="m8629,-553l8689,-553,8689,-615,8629,-615,8629,-553xe" filled="t" fillcolor="#000000" stroked="f">
                <v:path arrowok="t"/>
                <v:fill type="solid"/>
              </v:shape>
            </v:group>
            <v:group style="position:absolute;left:8870;top:-614;width:60;height:60" coordorigin="8870,-614" coordsize="60,60">
              <v:shape style="position:absolute;left:8870;top:-614;width:60;height:60" coordorigin="8870,-614" coordsize="60,60" path="m8870,-584l8930,-584e" filled="f" stroked="t" strokeweight="3.105pt" strokecolor="#000000">
                <v:path arrowok="t"/>
              </v:shape>
            </v:group>
            <v:group style="position:absolute;left:8990;top:-614;width:60;height:60" coordorigin="8990,-614" coordsize="60,60">
              <v:shape style="position:absolute;left:8990;top:-614;width:60;height:60" coordorigin="8990,-614" coordsize="60,60" path="m8990,-584l9050,-584e" filled="f" stroked="t" strokeweight="3.105pt" strokecolor="#000000">
                <v:path arrowok="t"/>
              </v:shape>
            </v:group>
            <v:group style="position:absolute;left:9110;top:-615;width:60;height:62" coordorigin="9110,-615" coordsize="60,62">
              <v:shape style="position:absolute;left:9110;top:-615;width:60;height:62" coordorigin="9110,-615" coordsize="60,62" path="m9110,-553l9170,-553,9170,-615,9110,-615,9110,-553xe" filled="t" fillcolor="#000000" stroked="f">
                <v:path arrowok="t"/>
                <v:fill type="solid"/>
              </v:shape>
            </v:group>
            <v:group style="position:absolute;left:8148;top:-555;width:60;height:62" coordorigin="8148,-555" coordsize="60,62">
              <v:shape style="position:absolute;left:8148;top:-555;width:60;height:62" coordorigin="8148,-555" coordsize="60,62" path="m8148,-493l8209,-493,8209,-555,8148,-555,8148,-493xe" filled="t" fillcolor="#000000" stroked="f">
                <v:path arrowok="t"/>
                <v:fill type="solid"/>
              </v:shape>
            </v:group>
            <v:group style="position:absolute;left:8329;top:-524;width:120;height:2" coordorigin="8329,-524" coordsize="120,2">
              <v:shape style="position:absolute;left:8329;top:-524;width:120;height:2" coordorigin="8329,-524" coordsize="120,0" path="m8329,-524l8449,-524e" filled="f" stroked="t" strokeweight="3.105pt" strokecolor="#000000">
                <v:path arrowok="t"/>
              </v:shape>
            </v:group>
            <v:group style="position:absolute;left:8509;top:-555;width:60;height:62" coordorigin="8509,-555" coordsize="60,62">
              <v:shape style="position:absolute;left:8509;top:-555;width:60;height:62" coordorigin="8509,-555" coordsize="60,62" path="m8509,-493l8569,-493,8569,-555,8509,-555,8509,-493xe" filled="t" fillcolor="#000000" stroked="f">
                <v:path arrowok="t"/>
                <v:fill type="solid"/>
              </v:shape>
            </v:group>
            <v:group style="position:absolute;left:8629;top:-555;width:60;height:62" coordorigin="8629,-555" coordsize="60,62">
              <v:shape style="position:absolute;left:8629;top:-555;width:60;height:62" coordorigin="8629,-555" coordsize="60,62" path="m8629,-493l8689,-493,8689,-555,8629,-555,8629,-493xe" filled="t" fillcolor="#000000" stroked="f">
                <v:path arrowok="t"/>
                <v:fill type="solid"/>
              </v:shape>
            </v:group>
            <v:group style="position:absolute;left:8749;top:-554;width:60;height:60" coordorigin="8749,-554" coordsize="60,60">
              <v:shape style="position:absolute;left:8749;top:-554;width:60;height:60" coordorigin="8749,-554" coordsize="60,60" path="m8749,-524l8810,-524e" filled="f" stroked="t" strokeweight="3.105pt" strokecolor="#000000">
                <v:path arrowok="t"/>
              </v:shape>
            </v:group>
            <v:group style="position:absolute;left:8870;top:-524;width:120;height:2" coordorigin="8870,-524" coordsize="120,2">
              <v:shape style="position:absolute;left:8870;top:-524;width:120;height:2" coordorigin="8870,-524" coordsize="120,0" path="m8870,-524l8990,-524e" filled="f" stroked="t" strokeweight="3.105pt" strokecolor="#000000">
                <v:path arrowok="t"/>
              </v:shape>
            </v:group>
            <v:group style="position:absolute;left:9110;top:-555;width:60;height:62" coordorigin="9110,-555" coordsize="60,62">
              <v:shape style="position:absolute;left:9110;top:-555;width:60;height:62" coordorigin="9110,-555" coordsize="60,62" path="m9110,-493l9170,-493,9170,-555,9110,-555,9110,-493xe" filled="t" fillcolor="#000000" stroked="f">
                <v:path arrowok="t"/>
                <v:fill type="solid"/>
              </v:shape>
            </v:group>
            <v:group style="position:absolute;left:8209;top:-494;width:60;height:60" coordorigin="8209,-494" coordsize="60,60">
              <v:shape style="position:absolute;left:8209;top:-494;width:60;height:60" coordorigin="8209,-494" coordsize="60,60" path="m8209,-464l8269,-464e" filled="f" stroked="t" strokeweight="3.105pt" strokecolor="#000000">
                <v:path arrowok="t"/>
              </v:shape>
            </v:group>
            <v:group style="position:absolute;left:8329;top:-495;width:60;height:62" coordorigin="8329,-495" coordsize="60,62">
              <v:shape style="position:absolute;left:8329;top:-495;width:60;height:62" coordorigin="8329,-495" coordsize="60,62" path="m8329,-433l8389,-433,8389,-495,8329,-495,8329,-433xe" filled="t" fillcolor="#000000" stroked="f">
                <v:path arrowok="t"/>
                <v:fill type="solid"/>
              </v:shape>
            </v:group>
            <v:group style="position:absolute;left:8509;top:-464;width:180;height:2" coordorigin="8509,-464" coordsize="180,2">
              <v:shape style="position:absolute;left:8509;top:-464;width:180;height:2" coordorigin="8509,-464" coordsize="180,0" path="m8509,-464l8689,-464e" filled="f" stroked="t" strokeweight="3.105pt" strokecolor="#000000">
                <v:path arrowok="t"/>
              </v:shape>
            </v:group>
            <v:group style="position:absolute;left:8870;top:-494;width:60;height:60" coordorigin="8870,-494" coordsize="60,60">
              <v:shape style="position:absolute;left:8870;top:-494;width:60;height:60" coordorigin="8870,-494" coordsize="60,60" path="m8870,-464l8930,-464e" filled="f" stroked="t" strokeweight="3.105pt" strokecolor="#000000">
                <v:path arrowok="t"/>
              </v:shape>
            </v:group>
            <v:group style="position:absolute;left:9110;top:-495;width:60;height:62" coordorigin="9110,-495" coordsize="60,62">
              <v:shape style="position:absolute;left:9110;top:-495;width:60;height:62" coordorigin="9110,-495" coordsize="60,62" path="m9110,-433l9170,-433,9170,-495,9110,-495,9110,-433xe" filled="t" fillcolor="#000000" stroked="f">
                <v:path arrowok="t"/>
                <v:fill type="solid"/>
              </v:shape>
            </v:group>
            <v:group style="position:absolute;left:8329;top:-435;width:60;height:62" coordorigin="8329,-435" coordsize="60,62">
              <v:shape style="position:absolute;left:8329;top:-435;width:60;height:62" coordorigin="8329,-435" coordsize="60,62" path="m8329,-373l8389,-373,8389,-435,8329,-435,8329,-373xe" filled="t" fillcolor="#000000" stroked="f">
                <v:path arrowok="t"/>
                <v:fill type="solid"/>
              </v:shape>
            </v:group>
            <v:group style="position:absolute;left:8509;top:-404;width:481;height:2" coordorigin="8509,-404" coordsize="481,2">
              <v:shape style="position:absolute;left:8509;top:-404;width:481;height:2" coordorigin="8509,-404" coordsize="481,0" path="m8509,-404l8990,-404e" filled="f" stroked="t" strokeweight="3.105pt" strokecolor="#000000">
                <v:path arrowok="t"/>
              </v:shape>
            </v:group>
            <v:group style="position:absolute;left:9050;top:-434;width:60;height:60" coordorigin="9050,-434" coordsize="60,60">
              <v:shape style="position:absolute;left:9050;top:-434;width:60;height:60" coordorigin="9050,-434" coordsize="60,60" path="m9050,-404l9110,-404e" filled="f" stroked="t" strokeweight="3.105pt" strokecolor="#000000">
                <v:path arrowok="t"/>
              </v:shape>
            </v:group>
            <v:group style="position:absolute;left:8209;top:-374;width:60;height:60" coordorigin="8209,-374" coordsize="60,60">
              <v:shape style="position:absolute;left:8209;top:-374;width:60;height:60" coordorigin="8209,-374" coordsize="60,60" path="m8209,-344l8269,-344e" filled="f" stroked="t" strokeweight="3.105pt" strokecolor="#000000">
                <v:path arrowok="t"/>
              </v:shape>
            </v:group>
            <v:group style="position:absolute;left:8329;top:-344;width:180;height:2" coordorigin="8329,-344" coordsize="180,2">
              <v:shape style="position:absolute;left:8329;top:-344;width:180;height:2" coordorigin="8329,-344" coordsize="180,0" path="m8329,-344l8509,-344e" filled="f" stroked="t" strokeweight="3.105pt" strokecolor="#000000">
                <v:path arrowok="t"/>
              </v:shape>
            </v:group>
            <v:group style="position:absolute;left:8689;top:-374;width:60;height:60" coordorigin="8689,-374" coordsize="60,60">
              <v:shape style="position:absolute;left:8689;top:-374;width:60;height:60" coordorigin="8689,-374" coordsize="60,60" path="m8689,-344l8749,-344e" filled="f" stroked="t" strokeweight="3.105pt" strokecolor="#000000">
                <v:path arrowok="t"/>
              </v:shape>
            </v:group>
            <v:group style="position:absolute;left:8810;top:-344;width:300;height:2" coordorigin="8810,-344" coordsize="300,2">
              <v:shape style="position:absolute;left:8810;top:-344;width:300;height:2" coordorigin="8810,-344" coordsize="300,0" path="m8810,-344l9110,-344e" filled="f" stroked="t" strokeweight="3.105pt" strokecolor="#000000">
                <v:path arrowok="t"/>
              </v:shape>
            </v:group>
            <v:group style="position:absolute;left:8148;top:-314;width:60;height:60" coordorigin="8148,-314" coordsize="60,60">
              <v:shape style="position:absolute;left:8148;top:-314;width:60;height:60" coordorigin="8148,-314" coordsize="60,60" path="m8148,-284l8209,-284e" filled="f" stroked="t" strokeweight="3.105pt" strokecolor="#000000">
                <v:path arrowok="t"/>
              </v:shape>
            </v:group>
            <v:group style="position:absolute;left:8329;top:-314;width:60;height:60" coordorigin="8329,-314" coordsize="60,60">
              <v:shape style="position:absolute;left:8329;top:-314;width:60;height:60" coordorigin="8329,-314" coordsize="60,60" path="m8329,-284l8389,-284e" filled="f" stroked="t" strokeweight="3.105pt" strokecolor="#000000">
                <v:path arrowok="t"/>
              </v:shape>
            </v:group>
            <v:group style="position:absolute;left:8629;top:-284;width:120;height:2" coordorigin="8629,-284" coordsize="120,2">
              <v:shape style="position:absolute;left:8629;top:-284;width:120;height:2" coordorigin="8629,-284" coordsize="120,0" path="m8629,-284l8749,-284e" filled="f" stroked="t" strokeweight="3.105pt" strokecolor="#000000">
                <v:path arrowok="t"/>
              </v:shape>
            </v:group>
            <v:group style="position:absolute;left:8870;top:-314;width:60;height:60" coordorigin="8870,-314" coordsize="60,60">
              <v:shape style="position:absolute;left:8870;top:-314;width:60;height:60" coordorigin="8870,-314" coordsize="60,60" path="m8870,-284l8930,-284e" filled="f" stroked="t" strokeweight="3.105pt" strokecolor="#000000">
                <v:path arrowok="t"/>
              </v:shape>
            </v:group>
            <v:group style="position:absolute;left:9050;top:-284;width:120;height:2" coordorigin="9050,-284" coordsize="120,2">
              <v:shape style="position:absolute;left:9050;top:-284;width:120;height:2" coordorigin="9050,-284" coordsize="120,0" path="m9050,-284l9170,-284e" filled="f" stroked="t" strokeweight="3.105pt" strokecolor="#000000">
                <v:path arrowok="t"/>
              </v:shape>
            </v:group>
            <v:group style="position:absolute;left:8269;top:-224;width:180;height:2" coordorigin="8269,-224" coordsize="180,2">
              <v:shape style="position:absolute;left:8269;top:-224;width:180;height:2" coordorigin="8269,-224" coordsize="180,0" path="m8269,-224l8449,-224e" filled="f" stroked="t" strokeweight="3.105pt" strokecolor="#000000">
                <v:path arrowok="t"/>
              </v:shape>
            </v:group>
            <v:group style="position:absolute;left:8569;top:-224;width:120;height:2" coordorigin="8569,-224" coordsize="120,2">
              <v:shape style="position:absolute;left:8569;top:-224;width:120;height:2" coordorigin="8569,-224" coordsize="120,0" path="m8569,-224l8689,-224e" filled="f" stroked="t" strokeweight="3.105pt" strokecolor="#000000">
                <v:path arrowok="t"/>
              </v:shape>
            </v:group>
            <v:group style="position:absolute;left:8749;top:-224;width:180;height:2" coordorigin="8749,-224" coordsize="180,2">
              <v:shape style="position:absolute;left:8749;top:-224;width:180;height:2" coordorigin="8749,-224" coordsize="180,0" path="m8749,-224l8930,-224e" filled="f" stroked="t" strokeweight="3.105pt" strokecolor="#000000">
                <v:path arrowok="t"/>
              </v:shape>
            </v:group>
            <v:group style="position:absolute;left:8148;top:-164;width:180;height:2" coordorigin="8148,-164" coordsize="180,2">
              <v:shape style="position:absolute;left:8148;top:-164;width:180;height:2" coordorigin="8148,-164" coordsize="180,0" path="m8148,-164l8329,-164e" filled="f" stroked="t" strokeweight="3.105pt" strokecolor="#000000">
                <v:path arrowok="t"/>
              </v:shape>
            </v:group>
            <v:group style="position:absolute;left:8389;top:-194;width:60;height:60" coordorigin="8389,-194" coordsize="60,60">
              <v:shape style="position:absolute;left:8389;top:-194;width:60;height:60" coordorigin="8389,-194" coordsize="60,60" path="m8389,-164l8449,-164e" filled="f" stroked="t" strokeweight="3.105pt" strokecolor="#000000">
                <v:path arrowok="t"/>
              </v:shape>
            </v:group>
            <v:group style="position:absolute;left:8629;top:-194;width:60;height:60" coordorigin="8629,-194" coordsize="60,60">
              <v:shape style="position:absolute;left:8629;top:-194;width:60;height:60" coordorigin="8629,-194" coordsize="60,60" path="m8629,-164l8689,-164e" filled="f" stroked="t" strokeweight="3.105pt" strokecolor="#000000">
                <v:path arrowok="t"/>
              </v:shape>
            </v:group>
            <v:group style="position:absolute;left:8749;top:-194;width:60;height:60" coordorigin="8749,-194" coordsize="60,60">
              <v:shape style="position:absolute;left:8749;top:-194;width:60;height:60" coordorigin="8749,-194" coordsize="60,60" path="m8749,-164l8810,-164e" filled="f" stroked="t" strokeweight="3.105pt" strokecolor="#000000">
                <v:path arrowok="t"/>
              </v:shape>
            </v:group>
            <v:group style="position:absolute;left:8930;top:-194;width:60;height:60" coordorigin="8930,-194" coordsize="60,60">
              <v:shape style="position:absolute;left:8930;top:-194;width:60;height:60" coordorigin="8930,-194" coordsize="60,60" path="m8930,-164l8990,-164e" filled="f" stroked="t" strokeweight="3.105pt" strokecolor="#000000">
                <v:path arrowok="t"/>
              </v:shape>
            </v:group>
            <v:group style="position:absolute;left:9110;top:-194;width:60;height:60" coordorigin="9110,-194" coordsize="60,60">
              <v:shape style="position:absolute;left:9110;top:-194;width:60;height:60" coordorigin="9110,-194" coordsize="60,60" path="m9110,-164l9170,-164e" filled="f" stroked="t" strokeweight="3.105pt" strokecolor="#000000">
                <v:path arrowok="t"/>
              </v:shape>
            </v:group>
            <v:group style="position:absolute;left:7668;top:-1247;width:421;height:2" coordorigin="7668,-1247" coordsize="421,2">
              <v:shape style="position:absolute;left:7668;top:-1247;width:421;height:2" coordorigin="7668,-1247" coordsize="421,0" path="m7668,-1247l8088,-1247e" filled="f" stroked="t" strokeweight="3.2pt" strokecolor="#000000">
                <v:path arrowok="t"/>
              </v:shape>
            </v:group>
            <v:group style="position:absolute;left:7699;top:-1572;width:2;height:294" coordorigin="7699,-1572" coordsize="2,294">
              <v:shape style="position:absolute;left:7699;top:-1572;width:2;height:294" coordorigin="7699,-1572" coordsize="0,294" path="m7699,-1572l7699,-1278e" filled="f" stroked="t" strokeweight="3.255pt" strokecolor="#000000">
                <v:path arrowok="t"/>
              </v:shape>
            </v:group>
            <v:group style="position:absolute;left:7668;top:-1604;width:421;height:2" coordorigin="7668,-1604" coordsize="421,2">
              <v:shape style="position:absolute;left:7668;top:-1604;width:421;height:2" coordorigin="7668,-1604" coordsize="421,0" path="m7668,-1604l8088,-1604e" filled="f" stroked="t" strokeweight="3.3pt" strokecolor="#000000">
                <v:path arrowok="t"/>
              </v:shape>
            </v:group>
            <v:group style="position:absolute;left:8057;top:-1573;width:2;height:294" coordorigin="8057,-1573" coordsize="2,294">
              <v:shape style="position:absolute;left:8057;top:-1573;width:2;height:294" coordorigin="8057,-1573" coordsize="0,294" path="m8057,-1573l8057,-1278e" filled="f" stroked="t" strokeweight="3.255pt" strokecolor="#000000">
                <v:path arrowok="t"/>
              </v:shape>
            </v:group>
            <v:group style="position:absolute;left:8749;top:-1247;width:421;height:2" coordorigin="8749,-1247" coordsize="421,2">
              <v:shape style="position:absolute;left:8749;top:-1247;width:421;height:2" coordorigin="8749,-1247" coordsize="421,0" path="m8749,-1247l9170,-1247e" filled="f" stroked="t" strokeweight="3.2pt" strokecolor="#000000">
                <v:path arrowok="t"/>
              </v:shape>
            </v:group>
            <v:group style="position:absolute;left:8781;top:-1572;width:2;height:294" coordorigin="8781,-1572" coordsize="2,294">
              <v:shape style="position:absolute;left:8781;top:-1572;width:2;height:294" coordorigin="8781,-1572" coordsize="0,294" path="m8781,-1572l8781,-1278e" filled="f" stroked="t" strokeweight="3.255pt" strokecolor="#000000">
                <v:path arrowok="t"/>
              </v:shape>
            </v:group>
            <v:group style="position:absolute;left:8749;top:-1604;width:421;height:2" coordorigin="8749,-1604" coordsize="421,2">
              <v:shape style="position:absolute;left:8749;top:-1604;width:421;height:2" coordorigin="8749,-1604" coordsize="421,0" path="m8749,-1604l9170,-1604e" filled="f" stroked="t" strokeweight="3.3pt" strokecolor="#000000">
                <v:path arrowok="t"/>
              </v:shape>
            </v:group>
            <v:group style="position:absolute;left:9139;top:-1573;width:2;height:294" coordorigin="9139,-1573" coordsize="2,294">
              <v:shape style="position:absolute;left:9139;top:-1573;width:2;height:294" coordorigin="9139,-1573" coordsize="0,294" path="m9139,-1573l9139,-1278e" filled="f" stroked="t" strokeweight="3.255pt" strokecolor="#000000">
                <v:path arrowok="t"/>
              </v:shape>
            </v:group>
            <v:group style="position:absolute;left:7668;top:-165;width:421;height:2" coordorigin="7668,-165" coordsize="421,2">
              <v:shape style="position:absolute;left:7668;top:-165;width:421;height:2" coordorigin="7668,-165" coordsize="421,0" path="m7668,-165l8088,-165e" filled="f" stroked="t" strokeweight="3.2pt" strokecolor="#000000">
                <v:path arrowok="t"/>
              </v:shape>
            </v:group>
            <v:group style="position:absolute;left:7699;top:-490;width:2;height:294" coordorigin="7699,-490" coordsize="2,294">
              <v:shape style="position:absolute;left:7699;top:-490;width:2;height:294" coordorigin="7699,-490" coordsize="0,294" path="m7699,-490l7699,-196e" filled="f" stroked="t" strokeweight="3.255pt" strokecolor="#000000">
                <v:path arrowok="t"/>
              </v:shape>
            </v:group>
            <v:group style="position:absolute;left:7668;top:-522;width:421;height:2" coordorigin="7668,-522" coordsize="421,2">
              <v:shape style="position:absolute;left:7668;top:-522;width:421;height:2" coordorigin="7668,-522" coordsize="421,0" path="m7668,-522l8088,-522e" filled="f" stroked="t" strokeweight="3.3pt" strokecolor="#000000">
                <v:path arrowok="t"/>
              </v:shape>
            </v:group>
            <v:group style="position:absolute;left:8057;top:-491;width:2;height:294" coordorigin="8057,-491" coordsize="2,294">
              <v:shape style="position:absolute;left:8057;top:-491;width:2;height:294" coordorigin="8057,-491" coordsize="0,294" path="m8057,-491l8057,-197e" filled="f" stroked="t" strokeweight="3.255pt" strokecolor="#000000">
                <v:path arrowok="t"/>
              </v:shape>
            </v:group>
            <v:group style="position:absolute;left:7788;top:-1516;width:180;height:180" coordorigin="7788,-1516" coordsize="180,180">
              <v:shape style="position:absolute;left:7788;top:-1516;width:180;height:180" coordorigin="7788,-1516" coordsize="180,180" path="m7788,-1516l7968,-1516,7968,-1336,7788,-1336,7788,-1516xe" filled="t" fillcolor="#000000" stroked="f">
                <v:path arrowok="t"/>
                <v:fill type="solid"/>
              </v:shape>
            </v:group>
            <v:group style="position:absolute;left:8870;top:-1516;width:180;height:180" coordorigin="8870,-1516" coordsize="180,180">
              <v:shape style="position:absolute;left:8870;top:-1516;width:180;height:180" coordorigin="8870,-1516" coordsize="180,180" path="m8870,-1516l9050,-1516,9050,-1336,8870,-1336,8870,-1516xe" filled="t" fillcolor="#000000" stroked="f">
                <v:path arrowok="t"/>
                <v:fill type="solid"/>
              </v:shape>
            </v:group>
            <v:group style="position:absolute;left:7788;top:-434;width:180;height:180" coordorigin="7788,-434" coordsize="180,180">
              <v:shape style="position:absolute;left:7788;top:-434;width:180;height:180" coordorigin="7788,-434" coordsize="180,180" path="m7788,-434l7968,-434,7968,-254,7788,-254,7788,-434xe" filled="t" fillcolor="#000000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277.236115pt;margin-top:37.443901pt;width:39.306pt;height:39.305pt;mso-position-horizontal-relative:page;mso-position-vertical-relative:paragraph;z-index:-1268" coordorigin="5545,749" coordsize="786,786">
            <v:shape style="position:absolute;left:5545;top:749;width:786;height:786" coordorigin="5545,749" coordsize="786,786" path="m5938,749l5874,754,5814,769,5757,793,5706,825,5660,864,5621,910,5589,961,5565,1018,5550,1078,5545,1142,5546,1174,5556,1236,5576,1295,5604,1349,5639,1398,5682,1440,5731,1476,5785,1504,5843,1524,5906,1534,5938,1535,5970,1534,6032,1524,6091,1504,6145,1476,6193,1440,6236,1398,6247,1384,5877,1384,5877,1156,5832,1156,5832,1075,5877,1075,5877,1023,5904,951,6043,928,6267,928,6255,910,6216,864,6170,825,6118,793,6062,769,6001,754,5970,750,5938,749xe" filled="t" fillcolor="#009FE3" stroked="f">
              <v:path arrowok="t"/>
              <v:fill type="solid"/>
            </v:shape>
            <v:shape style="position:absolute;left:5545;top:749;width:786;height:786" coordorigin="5545,749" coordsize="786,786" path="m6267,928l6043,928,6043,1006,5983,1006,5972,1010,5972,1075,6044,1075,6036,1156,5972,1156,5972,1384,6247,1384,6255,1374,6287,1322,6311,1266,6326,1206,6331,1142,6330,1110,6319,1048,6300,989,6272,935,6267,928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26.858307pt;margin-top:37.443901pt;width:39.306pt;height:39.305pt;mso-position-horizontal-relative:page;mso-position-vertical-relative:paragraph;z-index:-1267" coordorigin="6537,749" coordsize="786,786">
            <v:shape style="position:absolute;left:6537;top:749;width:786;height:786" coordorigin="6537,749" coordsize="786,786" path="m6930,749l6867,754,6806,769,6750,793,6698,825,6652,864,6613,910,6581,961,6557,1018,6542,1078,6537,1142,6538,1174,6549,1236,6568,1295,6596,1349,6632,1398,6675,1440,6723,1476,6777,1504,6836,1524,6898,1534,6930,1535,6962,1534,7025,1524,7083,1504,7137,1476,7186,1440,7229,1398,7264,1349,7280,1321,6854,1321,6832,1320,6771,1309,6717,1281,6739,1281,6752,1281,6773,1277,6792,1271,6811,1263,6828,1254,6813,1245,6797,1234,6782,1219,6769,1201,6760,1181,6789,1181,6792,1181,6800,1179,6779,1172,6761,1161,6746,1145,6735,1127,6729,1106,6727,1090,6727,1089,6754,1089,6751,1087,6740,1070,6732,1051,6728,1029,6730,1007,6736,989,6952,989,6964,978,6984,968,7006,963,7280,963,7279,961,7247,910,7208,864,7162,825,7111,793,7054,769,6994,754,6962,750,6930,749xe" filled="t" fillcolor="#009FE3" stroked="f">
              <v:path arrowok="t"/>
              <v:fill type="solid"/>
            </v:shape>
            <v:shape style="position:absolute;left:6537;top:749;width:786;height:786" coordorigin="6537,749" coordsize="786,786" path="m7300,1010l7140,1010,7133,1025,7119,1041,7106,1052,7106,1066,7105,1084,7093,1144,7066,1201,7026,1251,6972,1291,6905,1315,6854,1321,7280,1321,7312,1236,7322,1174,7323,1142,7322,1110,7318,1078,7312,1048,7303,1018,7300,1010xe" filled="t" fillcolor="#009FE3" stroked="f">
              <v:path arrowok="t"/>
              <v:fill type="solid"/>
            </v:shape>
            <v:shape style="position:absolute;left:6537;top:749;width:786;height:786" coordorigin="6537,749" coordsize="786,786" path="m6739,1281l6717,1281,6724,1282,6731,1282,6739,1281xe" filled="t" fillcolor="#009FE3" stroked="f">
              <v:path arrowok="t"/>
              <v:fill type="solid"/>
            </v:shape>
            <v:shape style="position:absolute;left:6537;top:749;width:786;height:786" coordorigin="6537,749" coordsize="786,786" path="m6789,1181l6765,1181,6770,1182,6784,1182,6789,1181xe" filled="t" fillcolor="#009FE3" stroked="f">
              <v:path arrowok="t"/>
              <v:fill type="solid"/>
            </v:shape>
            <v:shape style="position:absolute;left:6537;top:749;width:786;height:786" coordorigin="6537,749" coordsize="786,786" path="m6754,1089l6727,1089,6746,1096,6766,1100,6754,1089xe" filled="t" fillcolor="#009FE3" stroked="f">
              <v:path arrowok="t"/>
              <v:fill type="solid"/>
            </v:shape>
            <v:shape style="position:absolute;left:6537;top:749;width:786;height:786" coordorigin="6537,749" coordsize="786,786" path="m6952,989l6736,989,6750,1001,6817,1045,6875,1066,6917,1073,6925,1067,6925,1060,6925,1052,6927,1031,6935,1010,6948,992,6952,989xe" filled="t" fillcolor="#009FE3" stroked="f">
              <v:path arrowok="t"/>
              <v:fill type="solid"/>
            </v:shape>
            <v:shape style="position:absolute;left:6537;top:749;width:786;height:786" coordorigin="6537,749" coordsize="786,786" path="m7283,970l7137,970,7129,989,7117,1005,7101,1018,7120,1015,7140,1010,7300,1010,7292,989,7283,970xe" filled="t" fillcolor="#009FE3" stroked="f">
              <v:path arrowok="t"/>
              <v:fill type="solid"/>
            </v:shape>
            <v:shape style="position:absolute;left:6537;top:749;width:786;height:786" coordorigin="6537,749" coordsize="786,786" path="m7280,963l7006,963,7030,965,7050,970,7067,979,7081,991,7101,986,7119,979,7137,970,7283,970,7280,963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75.980591pt;margin-top:36.943901pt;width:40.306pt;height:40.305pt;mso-position-horizontal-relative:page;mso-position-vertical-relative:paragraph;z-index:-1266" coordorigin="7520,739" coordsize="806,806">
            <v:group style="position:absolute;left:7874;top:1068;width:128;height:147" coordorigin="7874,1068" coordsize="128,147">
              <v:shape style="position:absolute;left:7874;top:1068;width:128;height:147" coordorigin="7874,1068" coordsize="128,147" path="m7874,1068l7874,1216,8002,1142,7874,1068xe" filled="t" fillcolor="#009FE3" stroked="f">
                <v:path arrowok="t"/>
                <v:fill type="solid"/>
              </v:shape>
            </v:group>
            <v:group style="position:absolute;left:7530;top:749;width:786;height:786" coordorigin="7530,749" coordsize="786,786">
              <v:shape style="position:absolute;left:7530;top:749;width:786;height:786" coordorigin="7530,749" coordsize="786,786" path="m7923,749l7859,754,7798,769,7742,793,7691,825,7645,864,7605,910,7573,961,7550,1018,7535,1078,7530,1142,7531,1174,7541,1236,7561,1295,7589,1349,7624,1398,7667,1440,7716,1476,7770,1504,7828,1524,7890,1534,7923,1535,7955,1534,8017,1524,8076,1504,8130,1476,8178,1440,8221,1398,8257,1349,8276,1314,7845,1314,7818,1314,7758,1310,7700,1283,7681,1217,7677,1151,7677,1108,7677,1084,7692,1015,7757,978,7836,972,7903,970,8276,970,8272,961,8240,910,8201,864,8155,825,8103,793,8047,769,7986,754,7955,750,7923,749xe" filled="t" fillcolor="#009FE3" stroked="f">
                <v:path arrowok="t"/>
                <v:fill type="solid"/>
              </v:shape>
              <v:shape style="position:absolute;left:7530;top:749;width:786;height:786" coordorigin="7530,749" coordsize="786,786" path="m8276,970l8000,970,8027,970,8048,971,8130,988,8161,1040,8168,1116,8168,1176,8168,1200,8153,1270,8088,1306,8009,1312,7942,1314,7845,1314,8276,1314,8304,1236,8314,1174,8316,1142,8314,1110,8311,1078,8304,1047,8296,1018,8285,989,8276,970xe" filled="t" fillcolor="#009FE3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475.733429pt;margin-top:37.448902pt;width:39.297856pt;height:39.3pt;mso-position-horizontal-relative:page;mso-position-vertical-relative:paragraph;z-index:-1265" coordorigin="9515,749" coordsize="786,786">
            <v:shape style="position:absolute;left:9515;top:749;width:786;height:786" coordorigin="9515,749" coordsize="786,786" path="m9908,749l9844,755,9783,769,9727,793,9675,825,9630,865,9590,911,9558,963,9535,1019,9520,1079,9515,1147,9516,1175,9526,1237,9545,1295,9573,1349,9609,1399,9675,1461,9727,1493,9783,1515,9844,1531,9875,1535,9940,1535,10002,1525,10061,1505,10115,1477,10163,1441,10191,1415,9910,1415,9888,1413,9827,1401,9755,1369,9706,1333,9699,1327,9695,1323,9689,1317,9717,1283,9742,1253,9757,1235,9960,1235,9954,1227,9947,1207,9947,1183,9950,1171,9807,1171,9748,1151,9715,1097,9707,1037,9708,1017,9732,951,9774,905,9829,879,9893,871,10191,871,10186,865,10140,825,10088,793,10032,769,9971,755,9940,751,9908,749xe" filled="t" fillcolor="#009FE3" stroked="f">
              <v:path arrowok="t"/>
              <v:fill type="solid"/>
            </v:shape>
            <v:shape style="position:absolute;left:9515;top:749;width:786;height:786" coordorigin="9515,749" coordsize="786,786" path="m10299,1115l10028,1115,10047,1117,10065,1123,10110,1167,10125,1225,10126,1243,10125,1249,10114,1309,10080,1361,10031,1395,9970,1413,9951,1415,10191,1415,10242,1349,10270,1295,10289,1237,10299,1175,10301,1143,10299,1115xe" filled="t" fillcolor="#009FE3" stroked="f">
              <v:path arrowok="t"/>
              <v:fill type="solid"/>
            </v:shape>
            <v:shape style="position:absolute;left:9515;top:749;width:786;height:786" coordorigin="9515,749" coordsize="786,786" path="m9960,1235l9758,1235,9776,1249,9792,1261,9798,1267,9796,1267,9768,1301,9760,1311,9760,1311,9764,1315,9781,1325,9855,1357,9916,1365,9936,1365,10014,1345,10062,1291,10064,1281,10061,1261,10002,1261,9983,1255,9966,1243,9960,1235xe" filled="t" fillcolor="#009FE3" stroked="f">
              <v:path arrowok="t"/>
              <v:fill type="solid"/>
            </v:shape>
            <v:shape style="position:absolute;left:9515;top:749;width:786;height:786" coordorigin="9515,749" coordsize="786,786" path="m10054,1255l10036,1257,10023,1261,10061,1261,10061,1259,10054,1255xe" filled="t" fillcolor="#009FE3" stroked="f">
              <v:path arrowok="t"/>
              <v:fill type="solid"/>
            </v:shape>
            <v:shape style="position:absolute;left:9515;top:749;width:786;height:786" coordorigin="9515,749" coordsize="786,786" path="m10036,1025l9836,1025,9855,1033,9871,1047,9882,1063,9887,1085,9885,1109,9850,1159,9807,1171,9950,1171,9990,1121,10028,1115,10299,1115,10299,1111,10295,1079,10289,1049,10285,1033,10049,1033,10046,1031,10036,1025xe" filled="t" fillcolor="#009FE3" stroked="f">
              <v:path arrowok="t"/>
              <v:fill type="solid"/>
            </v:shape>
            <v:shape style="position:absolute;left:9515;top:749;width:786;height:786" coordorigin="9515,749" coordsize="786,786" path="m10191,871l9913,871,9951,875,9988,883,10058,915,10096,943,10106,951,10107,951,10093,971,10081,987,10059,1021,10050,1033,10285,1033,10257,963,10225,911,10206,887,10191,871xe" filled="t" fillcolor="#009FE3" stroked="f">
              <v:path arrowok="t"/>
              <v:fill type="solid"/>
            </v:shape>
            <v:shape style="position:absolute;left:9515;top:749;width:786;height:786" coordorigin="9515,749" coordsize="786,786" path="m9917,921l9884,921,9864,923,9792,959,9772,993,9775,1021,9787,1029,9801,1027,9807,1025,10036,1025,10029,1021,10012,1009,10007,1007,10037,963,10036,961,9957,927,9937,923,9917,921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6.102997pt;margin-top:37.443901pt;width:39.306pt;height:39.305pt;mso-position-horizontal-relative:page;mso-position-vertical-relative:paragraph;z-index:-1264" coordorigin="8522,749" coordsize="786,786">
            <v:shape style="position:absolute;left:8522;top:749;width:786;height:786" coordorigin="8522,749" coordsize="786,786" path="m8915,749l8851,754,8791,769,8734,793,8683,825,8637,864,8598,910,8566,961,8542,1018,8527,1078,8522,1142,8523,1174,8533,1236,8553,1295,8581,1349,8617,1398,8659,1440,8708,1476,8762,1504,8821,1524,8883,1534,8915,1535,8947,1534,9010,1524,9068,1504,9122,1476,9171,1440,9214,1398,9249,1349,9277,1295,9296,1240,8770,1240,8748,1238,8693,1204,8671,1142,8673,1119,8707,1064,8768,1041,9295,1041,9288,1018,9264,961,9232,910,9193,864,9147,825,9096,793,9039,769,8979,754,8947,750,8915,749xe" filled="t" fillcolor="#009FE3" stroked="f">
              <v:path arrowok="t"/>
              <v:fill type="solid"/>
            </v:shape>
            <v:shape style="position:absolute;left:8522;top:749;width:786;height:786" coordorigin="8522,749" coordsize="786,786" path="m9059,1041l8768,1041,8792,1044,8813,1051,8859,1095,8870,1138,8868,1161,8834,1217,8774,1240,8770,1240,9061,1240,8999,1219,8964,1164,8961,1142,8964,1119,8998,1064,9036,1044,9059,1041xe" filled="t" fillcolor="#009FE3" stroked="f">
              <v:path arrowok="t"/>
              <v:fill type="solid"/>
            </v:shape>
            <v:shape style="position:absolute;left:8522;top:749;width:786;height:786" coordorigin="8522,749" coordsize="786,786" path="m9295,1041l9059,1041,9082,1044,9103,1051,9149,1095,9160,1138,9158,1161,9125,1217,9064,1240,9061,1240,9296,1240,9297,1236,9303,1206,9307,1174,9308,1142,9307,1110,9303,1078,9297,1047,9295,1041xe" filled="t" fillcolor="#009FE3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525.348022pt;margin-top:37.443401pt;width:39.287pt;height:39.306pt;mso-position-horizontal-relative:page;mso-position-vertical-relative:paragraph;z-index:-1263" coordorigin="10507,749" coordsize="786,786">
            <v:shape style="position:absolute;left:10507;top:749;width:786;height:786" type="#_x0000_t75">
              <v:imagedata r:id="rId138" o:title=""/>
            </v:shape>
            <v:group style="position:absolute;left:10566;top:872;width:670;height:528" coordorigin="10566,872" coordsize="670,528">
              <v:shape style="position:absolute;left:10566;top:872;width:670;height:528" coordorigin="10566,872" coordsize="670,528" path="m10836,1340l10771,1399,10923,1377,10836,1340xe" filled="t" fillcolor="#FFFFFF" stroked="f">
                <v:path arrowok="t"/>
                <v:fill type="solid"/>
              </v:shape>
              <v:shape style="position:absolute;left:10566;top:872;width:670;height:528" coordorigin="10566,872" coordsize="670,528" path="m11072,1183l11041,1183,11072,1188,11100,1195,11169,1219,11210,1261,11208,1273,11146,1321,11075,1342,11017,1352,11014,1370,11075,1361,11151,1341,11206,1315,11236,1273,11234,1262,11189,1219,11123,1195,11096,1188,11072,1183xe" filled="t" fillcolor="#FFFFFF" stroked="f">
                <v:path arrowok="t"/>
                <v:fill type="solid"/>
              </v:shape>
              <v:shape style="position:absolute;left:10566;top:872;width:670;height:528" coordorigin="10566,872" coordsize="670,528" path="m10793,976l10696,976,10672,1000,10672,1050,10715,1050,10715,1185,10633,1209,10581,1240,10566,1264,10567,1276,10624,1330,10690,1353,10776,1369,10804,1354,10772,1350,10743,1346,10666,1327,10603,1292,10591,1272,10593,1257,10649,1211,10701,1194,10793,1194,10793,1179,10805,1177,10818,1176,10831,1175,10906,1175,10905,1174,10793,1174,10793,1000,10768,1000,10793,976xe" filled="t" fillcolor="#FFFFFF" stroked="f">
                <v:path arrowok="t"/>
                <v:fill type="solid"/>
              </v:shape>
              <v:shape style="position:absolute;left:10566;top:872;width:670;height:528" coordorigin="10566,872" coordsize="670,528" path="m10906,1175l10831,1175,10831,1198,10851,1263,10908,1291,10934,1291,10955,1270,10955,1220,10945,1220,10921,1216,10908,1201,10906,1175xe" filled="t" fillcolor="#FFFFFF" stroked="f">
                <v:path arrowok="t"/>
                <v:fill type="solid"/>
              </v:shape>
              <v:shape style="position:absolute;left:10566;top:872;width:670;height:528" coordorigin="10566,872" coordsize="670,528" path="m11065,1173l10905,1173,10926,1173,10946,1174,10965,1175,10967,1198,10969,1223,11002,1277,11088,1291,11109,1270,11109,1220,11081,1220,11057,1216,11044,1201,11041,1183,11072,1183,11067,1182,11065,1173xe" filled="t" fillcolor="#FFFFFF" stroked="f">
                <v:path arrowok="t"/>
                <v:fill type="solid"/>
              </v:shape>
              <v:shape style="position:absolute;left:10566;top:872;width:670;height:528" coordorigin="10566,872" coordsize="670,528" path="m10793,1194l10701,1194,10715,1291,10768,1291,10793,1267,10793,1194xe" filled="t" fillcolor="#FFFFFF" stroked="f">
                <v:path arrowok="t"/>
                <v:fill type="solid"/>
              </v:shape>
              <v:shape style="position:absolute;left:10566;top:872;width:670;height:528" coordorigin="10566,872" coordsize="670,528" path="m10909,926l10855,926,10831,950,10831,1170,10818,1171,10805,1172,10793,1174,10905,1174,10905,1173,11065,1173,11064,1170,10967,1170,10947,1169,10927,1168,10907,1168,10905,1050,10934,1050,10958,1026,10958,1000,10934,1000,10958,976,10909,976,10909,950,10885,950,10909,926xe" filled="t" fillcolor="#FFFFFF" stroked="f">
                <v:path arrowok="t"/>
                <v:fill type="solid"/>
              </v:shape>
              <v:shape style="position:absolute;left:10566;top:872;width:670;height:528" coordorigin="10566,872" coordsize="670,528" path="m11109,979l11074,979,11051,982,10997,1016,10967,1088,10967,1170,11064,1170,11041,1066,11041,1061,11042,1056,11042,1052,11048,1051,11053,1050,11088,1050,11109,1030,11109,1000,11048,1000,11053,1000,11109,1000,11109,979xe" filled="t" fillcolor="#FFFFFF" stroked="f">
                <v:path arrowok="t"/>
                <v:fill type="solid"/>
              </v:shape>
              <v:shape style="position:absolute;left:10566;top:872;width:670;height:528" coordorigin="10566,872" coordsize="670,528" path="m11109,1000l11053,1000,11048,1000,11109,1000xe" filled="t" fillcolor="#FFFFFF" stroked="f">
                <v:path arrowok="t"/>
                <v:fill type="solid"/>
              </v:shape>
              <v:shape style="position:absolute;left:10566;top:872;width:670;height:528" coordorigin="10566,872" coordsize="670,528" path="m10793,976l10768,1000,10793,1000,10793,976xe" filled="t" fillcolor="#FFFFFF" stroked="f">
                <v:path arrowok="t"/>
                <v:fill type="solid"/>
              </v:shape>
              <v:shape style="position:absolute;left:10566;top:872;width:670;height:528" coordorigin="10566,872" coordsize="670,528" path="m10958,976l10934,1000,10958,1000,10958,976xe" filled="t" fillcolor="#FFFFFF" stroked="f">
                <v:path arrowok="t"/>
                <v:fill type="solid"/>
              </v:shape>
              <v:shape style="position:absolute;left:10566;top:872;width:670;height:528" coordorigin="10566,872" coordsize="670,528" path="m10909,926l10885,950,10909,950,10909,926xe" filled="t" fillcolor="#FFFFFF" stroked="f">
                <v:path arrowok="t"/>
                <v:fill type="solid"/>
              </v:shape>
              <v:shape style="position:absolute;left:10566;top:872;width:670;height:528" coordorigin="10566,872" coordsize="670,528" path="m10793,872l10739,872,10715,896,10715,949,10768,949,10793,925,10793,896,10768,896,10793,872xe" filled="t" fillcolor="#FFFFFF" stroked="f">
                <v:path arrowok="t"/>
                <v:fill type="solid"/>
              </v:shape>
              <v:shape style="position:absolute;left:10566;top:872;width:670;height:528" coordorigin="10566,872" coordsize="670,528" path="m10793,872l10768,896,10793,896,10793,872xe" filled="t" fillcolor="#FFFFFF" stroked="f">
                <v:path arrowok="t"/>
                <v:fill type="solid"/>
              </v:shape>
            </v:group>
            <w10:wrap type="none"/>
          </v:group>
        </w:pict>
      </w:r>
      <w:hyperlink r:id="rId139">
        <w:r>
          <w:rPr>
            <w:rFonts w:ascii="Archer Book" w:hAnsi="Archer Book" w:cs="Archer Book" w:eastAsia="Archer Book"/>
            <w:b w:val="0"/>
            <w:bCs w:val="0"/>
            <w:color w:val="009FE3"/>
            <w:spacing w:val="-3"/>
            <w:w w:val="95"/>
            <w:sz w:val="22"/>
            <w:szCs w:val="22"/>
          </w:rPr>
          <w:t>ww</w:t>
        </w:r>
        <w:r>
          <w:rPr>
            <w:rFonts w:ascii="Archer Book" w:hAnsi="Archer Book" w:cs="Archer Book" w:eastAsia="Archer Book"/>
            <w:b w:val="0"/>
            <w:bCs w:val="0"/>
            <w:color w:val="009FE3"/>
            <w:spacing w:val="-9"/>
            <w:w w:val="95"/>
            <w:sz w:val="22"/>
            <w:szCs w:val="22"/>
          </w:rPr>
          <w:t>w</w:t>
        </w:r>
        <w:r>
          <w:rPr>
            <w:rFonts w:ascii="Archer Book" w:hAnsi="Archer Book" w:cs="Archer Book" w:eastAsia="Archer Book"/>
            <w:b w:val="0"/>
            <w:bCs w:val="0"/>
            <w:color w:val="009FE3"/>
            <w:spacing w:val="-3"/>
            <w:w w:val="95"/>
            <w:sz w:val="22"/>
            <w:szCs w:val="22"/>
          </w:rPr>
          <w:t>.it</w:t>
        </w:r>
        <w:r>
          <w:rPr>
            <w:rFonts w:ascii="Archer Book" w:hAnsi="Archer Book" w:cs="Archer Book" w:eastAsia="Archer Book"/>
            <w:b w:val="0"/>
            <w:bCs w:val="0"/>
            <w:color w:val="009FE3"/>
            <w:spacing w:val="-5"/>
            <w:w w:val="95"/>
            <w:sz w:val="22"/>
            <w:szCs w:val="22"/>
          </w:rPr>
          <w:t>c</w:t>
        </w:r>
        <w:r>
          <w:rPr>
            <w:rFonts w:ascii="Archer Book" w:hAnsi="Archer Book" w:cs="Archer Book" w:eastAsia="Archer Book"/>
            <w:b w:val="0"/>
            <w:bCs w:val="0"/>
            <w:color w:val="009FE3"/>
            <w:spacing w:val="-5"/>
            <w:w w:val="95"/>
            <w:sz w:val="22"/>
            <w:szCs w:val="22"/>
          </w:rPr>
          <w:t>c</w:t>
        </w:r>
        <w:r>
          <w:rPr>
            <w:rFonts w:ascii="Archer Book" w:hAnsi="Archer Book" w:cs="Archer Book" w:eastAsia="Archer Book"/>
            <w:b w:val="0"/>
            <w:bCs w:val="0"/>
            <w:color w:val="009FE3"/>
            <w:spacing w:val="-3"/>
            <w:w w:val="95"/>
            <w:sz w:val="22"/>
            <w:szCs w:val="22"/>
          </w:rPr>
          <w:t>a</w:t>
        </w:r>
        <w:r>
          <w:rPr>
            <w:rFonts w:ascii="Archer Book" w:hAnsi="Archer Book" w:cs="Archer Book" w:eastAsia="Archer Book"/>
            <w:b w:val="0"/>
            <w:bCs w:val="0"/>
            <w:color w:val="009FE3"/>
            <w:spacing w:val="-5"/>
            <w:w w:val="95"/>
            <w:sz w:val="22"/>
            <w:szCs w:val="22"/>
          </w:rPr>
          <w:t>n</w:t>
        </w:r>
        <w:r>
          <w:rPr>
            <w:rFonts w:ascii="Archer Book" w:hAnsi="Archer Book" w:cs="Archer Book" w:eastAsia="Archer Book"/>
            <w:b w:val="0"/>
            <w:bCs w:val="0"/>
            <w:color w:val="009FE3"/>
            <w:spacing w:val="-3"/>
            <w:w w:val="95"/>
            <w:sz w:val="22"/>
            <w:szCs w:val="22"/>
          </w:rPr>
          <w:t>ar</w:t>
        </w:r>
        <w:r>
          <w:rPr>
            <w:rFonts w:ascii="Archer Book" w:hAnsi="Archer Book" w:cs="Archer Book" w:eastAsia="Archer Book"/>
            <w:b w:val="0"/>
            <w:bCs w:val="0"/>
            <w:color w:val="009FE3"/>
            <w:spacing w:val="-5"/>
            <w:w w:val="95"/>
            <w:sz w:val="22"/>
            <w:szCs w:val="22"/>
          </w:rPr>
          <w:t>i</w:t>
        </w:r>
        <w:r>
          <w:rPr>
            <w:rFonts w:ascii="Archer Book" w:hAnsi="Archer Book" w:cs="Archer Book" w:eastAsia="Archer Book"/>
            <w:b w:val="0"/>
            <w:bCs w:val="0"/>
            <w:color w:val="009FE3"/>
            <w:spacing w:val="-5"/>
            <w:w w:val="95"/>
            <w:sz w:val="22"/>
            <w:szCs w:val="22"/>
          </w:rPr>
          <w:t>a</w:t>
        </w:r>
        <w:r>
          <w:rPr>
            <w:rFonts w:ascii="Archer Book" w:hAnsi="Archer Book" w:cs="Archer Book" w:eastAsia="Archer Book"/>
            <w:b w:val="0"/>
            <w:bCs w:val="0"/>
            <w:color w:val="009FE3"/>
            <w:spacing w:val="-3"/>
            <w:w w:val="95"/>
            <w:sz w:val="22"/>
            <w:szCs w:val="22"/>
          </w:rPr>
          <w:t>s.o</w:t>
        </w:r>
        <w:r>
          <w:rPr>
            <w:rFonts w:ascii="Archer Book" w:hAnsi="Archer Book" w:cs="Archer Book" w:eastAsia="Archer Book"/>
            <w:b w:val="0"/>
            <w:bCs w:val="0"/>
            <w:color w:val="009FE3"/>
            <w:spacing w:val="-5"/>
            <w:w w:val="95"/>
            <w:sz w:val="22"/>
            <w:szCs w:val="22"/>
          </w:rPr>
          <w:t>r</w:t>
        </w:r>
        <w:r>
          <w:rPr>
            <w:rFonts w:ascii="Archer Book" w:hAnsi="Archer Book" w:cs="Archer Book" w:eastAsia="Archer Book"/>
            <w:b w:val="0"/>
            <w:bCs w:val="0"/>
            <w:color w:val="009FE3"/>
            <w:spacing w:val="0"/>
            <w:w w:val="95"/>
            <w:sz w:val="22"/>
            <w:szCs w:val="22"/>
          </w:rPr>
          <w:t>g</w:t>
        </w:r>
        <w:r>
          <w:rPr>
            <w:rFonts w:ascii="Archer Book" w:hAnsi="Archer Book" w:cs="Archer Book" w:eastAsia="Archer Book"/>
            <w:b w:val="0"/>
            <w:bCs w:val="0"/>
            <w:color w:val="000000"/>
            <w:spacing w:val="0"/>
            <w:w w:val="100"/>
            <w:sz w:val="22"/>
            <w:szCs w:val="22"/>
          </w:rPr>
        </w:r>
      </w:hyperlink>
    </w:p>
    <w:sectPr>
      <w:footerReference w:type="even" r:id="rId130"/>
      <w:pgSz w:w="16838" w:h="11920" w:orient="landscape"/>
      <w:pgMar w:footer="0" w:header="0" w:top="1080" w:bottom="280" w:left="2420" w:right="2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DINPro-Black">
    <w:altName w:val="DINPro-Black"/>
    <w:charset w:val="0"/>
    <w:family w:val="auto"/>
    <w:pitch w:val="variable"/>
  </w:font>
  <w:font w:name="DINPro-Regular">
    <w:altName w:val="DINPro-Regular"/>
    <w:charset w:val="0"/>
    <w:family w:val="modern"/>
    <w:pitch w:val="variable"/>
  </w:font>
  <w:font w:name="Archer Book">
    <w:altName w:val="Archer Book"/>
    <w:charset w:val="0"/>
    <w:family w:val="modern"/>
    <w:pitch w:val="variable"/>
  </w:font>
  <w:font w:name="Archer Bold">
    <w:altName w:val="Archer Bold"/>
    <w:charset w:val="0"/>
    <w:family w:val="modern"/>
    <w:pitch w:val="variable"/>
  </w:font>
  <w:font w:name="Archer Thin">
    <w:altName w:val="Archer Thin"/>
    <w:charset w:val="0"/>
    <w:family w:val="moder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6.0327pt;margin-top:537.318298pt;width:14.44pt;height:22.0pt;mso-position-horizontal-relative:page;mso-position-vertical-relative:page;z-index:-1457" type="#_x0000_t202" filled="f" stroked="f">
          <v:textbox inset="0,0,0,0">
            <w:txbxContent>
              <w:p>
                <w:pPr>
                  <w:spacing w:line="440" w:lineRule="exact"/>
                  <w:ind w:left="40" w:right="0" w:firstLine="0"/>
                  <w:jc w:val="left"/>
                  <w:rPr>
                    <w:rFonts w:ascii="DINPro-Regular" w:hAnsi="DINPro-Regular" w:cs="DINPro-Regular" w:eastAsia="DINPro-Regular"/>
                    <w:sz w:val="40"/>
                    <w:szCs w:val="40"/>
                  </w:rPr>
                </w:pP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z w:val="40"/>
                    <w:szCs w:val="40"/>
                  </w:rPr>
                </w:r>
                <w:r>
                  <w:rPr/>
                  <w:fldChar w:fldCharType="begin"/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pacing w:val="0"/>
                    <w:w w:val="100"/>
                    <w:sz w:val="40"/>
                    <w:szCs w:val="4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000000"/>
                    <w:spacing w:val="0"/>
                    <w:w w:val="100"/>
                    <w:sz w:val="40"/>
                    <w:szCs w:val="4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shape style="position:absolute;margin-left:26.592899pt;margin-top:537.318298pt;width:22.880001pt;height:22.0pt;mso-position-horizontal-relative:page;mso-position-vertical-relative:page;z-index:-1446" type="#_x0000_t202" filled="f" stroked="f">
          <v:textbox inset="0,0,0,0">
            <w:txbxContent>
              <w:p>
                <w:pPr>
                  <w:spacing w:line="440" w:lineRule="exact"/>
                  <w:ind w:left="20" w:right="0" w:firstLine="0"/>
                  <w:jc w:val="left"/>
                  <w:rPr>
                    <w:rFonts w:ascii="DINPro-Regular" w:hAnsi="DINPro-Regular" w:cs="DINPro-Regular" w:eastAsia="DINPro-Regular"/>
                    <w:sz w:val="40"/>
                    <w:szCs w:val="40"/>
                  </w:rPr>
                </w:pP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pacing w:val="0"/>
                    <w:w w:val="100"/>
                    <w:sz w:val="40"/>
                    <w:szCs w:val="40"/>
                  </w:rPr>
                  <w:t>20</w:t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000000"/>
                    <w:spacing w:val="0"/>
                    <w:w w:val="100"/>
                    <w:sz w:val="40"/>
                    <w:szCs w:val="4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shape style="position:absolute;margin-left:791.275574pt;margin-top:537.460022pt;width:24.880001pt;height:22.0pt;mso-position-horizontal-relative:page;mso-position-vertical-relative:page;z-index:-1445" type="#_x0000_t202" filled="f" stroked="f">
          <v:textbox inset="0,0,0,0">
            <w:txbxContent>
              <w:p>
                <w:pPr>
                  <w:spacing w:line="440" w:lineRule="exact"/>
                  <w:ind w:left="40" w:right="0" w:firstLine="0"/>
                  <w:jc w:val="left"/>
                  <w:rPr>
                    <w:rFonts w:ascii="DINPro-Regular" w:hAnsi="DINPro-Regular" w:cs="DINPro-Regular" w:eastAsia="DINPro-Regular"/>
                    <w:sz w:val="40"/>
                    <w:szCs w:val="40"/>
                  </w:rPr>
                </w:pP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z w:val="40"/>
                    <w:szCs w:val="40"/>
                  </w:rPr>
                </w:r>
                <w:r>
                  <w:rPr/>
                  <w:fldChar w:fldCharType="begin"/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pacing w:val="0"/>
                    <w:w w:val="100"/>
                    <w:sz w:val="40"/>
                    <w:szCs w:val="4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000000"/>
                    <w:spacing w:val="0"/>
                    <w:w w:val="100"/>
                    <w:sz w:val="40"/>
                    <w:szCs w:val="4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shape style="position:absolute;margin-left:70.3666pt;margin-top:529.932983pt;width:48.5484pt;height:35.371pt;mso-position-horizontal-relative:page;mso-position-vertical-relative:page;z-index:-1444" type="#_x0000_t75">
          <v:imagedata r:id="rId1" o:title=""/>
        </v:shape>
      </w:pict>
    </w:r>
    <w:r>
      <w:rPr/>
      <w:pict>
        <v:shape style="position:absolute;margin-left:135.090408pt;margin-top:529.934021pt;width:75.375559pt;height:35.345893pt;mso-position-horizontal-relative:page;mso-position-vertical-relative:page;z-index:-1443" type="#_x0000_t75">
          <v:imagedata r:id="rId2" o:title=""/>
        </v:shape>
      </w:pict>
    </w:r>
    <w:r>
      <w:rPr/>
      <w:pict>
        <v:group style="position:absolute;margin-left:.0pt;margin-top:530.645996pt;width:56.693pt;height:34.016pt;mso-position-horizontal-relative:page;mso-position-vertical-relative:page;z-index:-1442" coordorigin="0,10613" coordsize="1134,680">
          <v:shape style="position:absolute;left:0;top:10613;width:1134;height:680" coordorigin="0,10613" coordsize="1134,680" path="m0,11293l1134,11293,1134,10613,0,10613,0,11293e" filled="t" fillcolor="#009FE3" stroked="f">
            <v:path arrowok="t"/>
            <v:fill type="solid"/>
          </v:shape>
          <w10:wrap type="none"/>
        </v:group>
      </w:pict>
    </w:r>
    <w:r>
      <w:rPr/>
      <w:pict>
        <v:shape style="position:absolute;margin-left:26.592899pt;margin-top:537.318298pt;width:22.880001pt;height:22.0pt;mso-position-horizontal-relative:page;mso-position-vertical-relative:page;z-index:-1441" type="#_x0000_t202" filled="f" stroked="f">
          <v:textbox inset="0,0,0,0">
            <w:txbxContent>
              <w:p>
                <w:pPr>
                  <w:spacing w:line="440" w:lineRule="exact"/>
                  <w:ind w:left="20" w:right="0" w:firstLine="0"/>
                  <w:jc w:val="left"/>
                  <w:rPr>
                    <w:rFonts w:ascii="DINPro-Regular" w:hAnsi="DINPro-Regular" w:cs="DINPro-Regular" w:eastAsia="DINPro-Regular"/>
                    <w:sz w:val="40"/>
                    <w:szCs w:val="40"/>
                  </w:rPr>
                </w:pP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pacing w:val="0"/>
                    <w:w w:val="100"/>
                    <w:sz w:val="40"/>
                    <w:szCs w:val="40"/>
                  </w:rPr>
                  <w:t>22</w:t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000000"/>
                    <w:spacing w:val="0"/>
                    <w:w w:val="100"/>
                    <w:sz w:val="40"/>
                    <w:szCs w:val="4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shape style="position:absolute;margin-left:791.275574pt;margin-top:537.460022pt;width:24.880001pt;height:22.0pt;mso-position-horizontal-relative:page;mso-position-vertical-relative:page;z-index:-1440" type="#_x0000_t202" filled="f" stroked="f">
          <v:textbox inset="0,0,0,0">
            <w:txbxContent>
              <w:p>
                <w:pPr>
                  <w:spacing w:line="440" w:lineRule="exact"/>
                  <w:ind w:left="40" w:right="0" w:firstLine="0"/>
                  <w:jc w:val="left"/>
                  <w:rPr>
                    <w:rFonts w:ascii="DINPro-Regular" w:hAnsi="DINPro-Regular" w:cs="DINPro-Regular" w:eastAsia="DINPro-Regular"/>
                    <w:sz w:val="40"/>
                    <w:szCs w:val="40"/>
                  </w:rPr>
                </w:pP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z w:val="40"/>
                    <w:szCs w:val="40"/>
                  </w:rPr>
                </w:r>
                <w:r>
                  <w:rPr/>
                  <w:fldChar w:fldCharType="begin"/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pacing w:val="0"/>
                    <w:w w:val="100"/>
                    <w:sz w:val="40"/>
                    <w:szCs w:val="4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000000"/>
                    <w:spacing w:val="0"/>
                    <w:w w:val="100"/>
                    <w:sz w:val="40"/>
                    <w:szCs w:val="4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shape style="position:absolute;margin-left:631.238892pt;margin-top:529.932983pt;width:48.5501pt;height:35.371pt;mso-position-horizontal-relative:page;mso-position-vertical-relative:page;z-index:-1456" type="#_x0000_t75">
          <v:imagedata r:id="rId1" o:title=""/>
        </v:shape>
      </w:pict>
    </w:r>
    <w:r>
      <w:rPr/>
      <w:pict>
        <v:group style="position:absolute;margin-left:785.054993pt;margin-top:530.788025pt;width:56.835015pt;height:34.016pt;mso-position-horizontal-relative:page;mso-position-vertical-relative:page;z-index:-1455" coordorigin="15701,10616" coordsize="1137,680">
          <v:shape style="position:absolute;left:15701;top:10616;width:1137;height:680" coordorigin="15701,10616" coordsize="1137,680" path="m15701,11296l16838,11296,16838,10616,15701,10616,15701,11296xe" filled="t" fillcolor="#009FE3" stroked="f">
            <v:path arrowok="t"/>
            <v:fill type="solid"/>
          </v:shape>
          <w10:wrap type="none"/>
        </v:group>
      </w:pict>
    </w:r>
    <w:r>
      <w:rPr/>
      <w:pict>
        <v:shape style="position:absolute;margin-left:695.963623pt;margin-top:529.934021pt;width:75.375659pt;height:35.345893pt;mso-position-horizontal-relative:page;mso-position-vertical-relative:page;z-index:-1454" type="#_x0000_t75">
          <v:imagedata r:id="rId2" o:title=""/>
        </v:shape>
      </w:pict>
    </w:r>
    <w:r>
      <w:rPr/>
      <w:pict>
        <v:shape style="position:absolute;margin-left:791.275574pt;margin-top:537.460022pt;width:14.44pt;height:22.0pt;mso-position-horizontal-relative:page;mso-position-vertical-relative:page;z-index:-1453" type="#_x0000_t202" filled="f" stroked="f">
          <v:textbox inset="0,0,0,0">
            <w:txbxContent>
              <w:p>
                <w:pPr>
                  <w:spacing w:line="440" w:lineRule="exact"/>
                  <w:ind w:left="40" w:right="0" w:firstLine="0"/>
                  <w:jc w:val="left"/>
                  <w:rPr>
                    <w:rFonts w:ascii="DINPro-Regular" w:hAnsi="DINPro-Regular" w:cs="DINPro-Regular" w:eastAsia="DINPro-Regular"/>
                    <w:sz w:val="40"/>
                    <w:szCs w:val="40"/>
                  </w:rPr>
                </w:pP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z w:val="40"/>
                    <w:szCs w:val="40"/>
                  </w:rPr>
                </w:r>
                <w:r>
                  <w:rPr/>
                  <w:fldChar w:fldCharType="begin"/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pacing w:val="0"/>
                    <w:w w:val="100"/>
                    <w:sz w:val="40"/>
                    <w:szCs w:val="4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000000"/>
                    <w:spacing w:val="0"/>
                    <w:w w:val="100"/>
                    <w:sz w:val="40"/>
                    <w:szCs w:val="4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shape style="position:absolute;margin-left:792.275574pt;margin-top:537.460022pt;width:12.44pt;height:22.0pt;mso-position-horizontal-relative:page;mso-position-vertical-relative:page;z-index:-1452" type="#_x0000_t202" filled="f" stroked="f">
          <v:textbox inset="0,0,0,0">
            <w:txbxContent>
              <w:p>
                <w:pPr>
                  <w:spacing w:line="440" w:lineRule="exact"/>
                  <w:ind w:left="20" w:right="0" w:firstLine="0"/>
                  <w:jc w:val="left"/>
                  <w:rPr>
                    <w:rFonts w:ascii="DINPro-Regular" w:hAnsi="DINPro-Regular" w:cs="DINPro-Regular" w:eastAsia="DINPro-Regular"/>
                    <w:sz w:val="40"/>
                    <w:szCs w:val="40"/>
                  </w:rPr>
                </w:pP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pacing w:val="0"/>
                    <w:w w:val="100"/>
                    <w:sz w:val="40"/>
                    <w:szCs w:val="40"/>
                  </w:rPr>
                  <w:t>9</w:t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000000"/>
                    <w:spacing w:val="0"/>
                    <w:w w:val="100"/>
                    <w:sz w:val="40"/>
                    <w:szCs w:val="4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shape style="position:absolute;margin-left:26.592899pt;margin-top:537.318298pt;width:22.880001pt;height:22.0pt;mso-position-horizontal-relative:page;mso-position-vertical-relative:page;z-index:-1451" type="#_x0000_t202" filled="f" stroked="f">
          <v:textbox inset="0,0,0,0">
            <w:txbxContent>
              <w:p>
                <w:pPr>
                  <w:spacing w:line="440" w:lineRule="exact"/>
                  <w:ind w:left="20" w:right="0" w:firstLine="0"/>
                  <w:jc w:val="left"/>
                  <w:rPr>
                    <w:rFonts w:ascii="DINPro-Regular" w:hAnsi="DINPro-Regular" w:cs="DINPro-Regular" w:eastAsia="DINPro-Regular"/>
                    <w:sz w:val="40"/>
                    <w:szCs w:val="40"/>
                  </w:rPr>
                </w:pP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pacing w:val="0"/>
                    <w:w w:val="100"/>
                    <w:sz w:val="40"/>
                    <w:szCs w:val="40"/>
                  </w:rPr>
                  <w:t>10</w:t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000000"/>
                    <w:spacing w:val="0"/>
                    <w:w w:val="100"/>
                    <w:sz w:val="40"/>
                    <w:szCs w:val="4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shape style="position:absolute;margin-left:792.275574pt;margin-top:537.460022pt;width:22.880001pt;height:22.0pt;mso-position-horizontal-relative:page;mso-position-vertical-relative:page;z-index:-1450" type="#_x0000_t202" filled="f" stroked="f">
          <v:textbox inset="0,0,0,0">
            <w:txbxContent>
              <w:p>
                <w:pPr>
                  <w:spacing w:line="440" w:lineRule="exact"/>
                  <w:ind w:left="20" w:right="0" w:firstLine="0"/>
                  <w:jc w:val="left"/>
                  <w:rPr>
                    <w:rFonts w:ascii="DINPro-Regular" w:hAnsi="DINPro-Regular" w:cs="DINPro-Regular" w:eastAsia="DINPro-Regular"/>
                    <w:sz w:val="40"/>
                    <w:szCs w:val="40"/>
                  </w:rPr>
                </w:pP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pacing w:val="0"/>
                    <w:w w:val="100"/>
                    <w:sz w:val="40"/>
                    <w:szCs w:val="40"/>
                  </w:rPr>
                  <w:t>11</w:t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000000"/>
                    <w:spacing w:val="0"/>
                    <w:w w:val="100"/>
                    <w:sz w:val="40"/>
                    <w:szCs w:val="4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shape style="position:absolute;margin-left:25.592899pt;margin-top:537.318298pt;width:24.880001pt;height:22.0001pt;mso-position-horizontal-relative:page;mso-position-vertical-relative:page;z-index:-1449" type="#_x0000_t202" filled="f" stroked="f">
          <v:textbox inset="0,0,0,0">
            <w:txbxContent>
              <w:p>
                <w:pPr>
                  <w:spacing w:line="440" w:lineRule="exact"/>
                  <w:ind w:left="40" w:right="0" w:firstLine="0"/>
                  <w:jc w:val="left"/>
                  <w:rPr>
                    <w:rFonts w:ascii="DINPro-Regular" w:hAnsi="DINPro-Regular" w:cs="DINPro-Regular" w:eastAsia="DINPro-Regular"/>
                    <w:sz w:val="40"/>
                    <w:szCs w:val="40"/>
                  </w:rPr>
                </w:pP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z w:val="40"/>
                    <w:szCs w:val="40"/>
                  </w:rPr>
                </w:r>
                <w:r>
                  <w:rPr/>
                  <w:fldChar w:fldCharType="begin"/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pacing w:val="0"/>
                    <w:w w:val="100"/>
                    <w:sz w:val="40"/>
                    <w:szCs w:val="4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000000"/>
                    <w:spacing w:val="0"/>
                    <w:w w:val="100"/>
                    <w:sz w:val="40"/>
                    <w:szCs w:val="4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shape style="position:absolute;margin-left:791.275574pt;margin-top:537.460022pt;width:24.880001pt;height:22.0pt;mso-position-horizontal-relative:page;mso-position-vertical-relative:page;z-index:-1448" type="#_x0000_t202" filled="f" stroked="f">
          <v:textbox inset="0,0,0,0">
            <w:txbxContent>
              <w:p>
                <w:pPr>
                  <w:spacing w:line="440" w:lineRule="exact"/>
                  <w:ind w:left="40" w:right="0" w:firstLine="0"/>
                  <w:jc w:val="left"/>
                  <w:rPr>
                    <w:rFonts w:ascii="DINPro-Regular" w:hAnsi="DINPro-Regular" w:cs="DINPro-Regular" w:eastAsia="DINPro-Regular"/>
                    <w:sz w:val="40"/>
                    <w:szCs w:val="40"/>
                  </w:rPr>
                </w:pP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z w:val="40"/>
                    <w:szCs w:val="40"/>
                  </w:rPr>
                </w:r>
                <w:r>
                  <w:rPr/>
                  <w:fldChar w:fldCharType="begin"/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pacing w:val="0"/>
                    <w:w w:val="100"/>
                    <w:sz w:val="40"/>
                    <w:szCs w:val="4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000000"/>
                    <w:spacing w:val="0"/>
                    <w:w w:val="100"/>
                    <w:sz w:val="40"/>
                    <w:szCs w:val="4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200" w:lineRule="exact"/>
      <w:rPr>
        <w:sz w:val="20"/>
        <w:szCs w:val="20"/>
      </w:rPr>
    </w:pPr>
    <w:r>
      <w:rPr/>
      <w:pict>
        <v:shape style="position:absolute;margin-left:25.592899pt;margin-top:537.318298pt;width:24.880001pt;height:22.0pt;mso-position-horizontal-relative:page;mso-position-vertical-relative:page;z-index:-1447" type="#_x0000_t202" filled="f" stroked="f">
          <v:textbox inset="0,0,0,0">
            <w:txbxContent>
              <w:p>
                <w:pPr>
                  <w:spacing w:line="440" w:lineRule="exact"/>
                  <w:ind w:left="40" w:right="0" w:firstLine="0"/>
                  <w:jc w:val="left"/>
                  <w:rPr>
                    <w:rFonts w:ascii="DINPro-Regular" w:hAnsi="DINPro-Regular" w:cs="DINPro-Regular" w:eastAsia="DINPro-Regular"/>
                    <w:sz w:val="40"/>
                    <w:szCs w:val="40"/>
                  </w:rPr>
                </w:pP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z w:val="40"/>
                    <w:szCs w:val="40"/>
                  </w:rPr>
                </w:r>
                <w:r>
                  <w:rPr/>
                  <w:fldChar w:fldCharType="begin"/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FFFFFF"/>
                    <w:spacing w:val="0"/>
                    <w:w w:val="100"/>
                    <w:sz w:val="40"/>
                    <w:szCs w:val="4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  <w:r>
                  <w:rPr>
                    <w:rFonts w:ascii="DINPro-Regular" w:hAnsi="DINPro-Regular" w:cs="DINPro-Regular" w:eastAsia="DINPro-Regular"/>
                    <w:b w:val="0"/>
                    <w:bCs w:val="0"/>
                    <w:color w:val="000000"/>
                    <w:spacing w:val="0"/>
                    <w:w w:val="100"/>
                    <w:sz w:val="40"/>
                    <w:szCs w:val="40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line="0" w:lineRule="exact"/>
      <w:rPr>
        <w:sz w:val="4"/>
        <w:szCs w:val="4"/>
      </w:rPr>
    </w:pPr>
    <w:r>
      <w:rPr>
        <w:sz w:val="4"/>
        <w:szCs w:val="4"/>
      </w:rPr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bullet"/>
      <w:lvlText w:val="•"/>
      <w:lvlJc w:val="left"/>
      <w:pPr>
        <w:ind w:hanging="1402"/>
      </w:pPr>
      <w:rPr>
        <w:rFonts w:hint="default" w:ascii="Times New Roman" w:hAnsi="Times New Roman" w:eastAsia="Times New Roman"/>
        <w:color w:val="827960"/>
        <w:w w:val="172"/>
        <w:sz w:val="24"/>
        <w:szCs w:val="24"/>
      </w:rPr>
    </w:lvl>
    <w:lvl w:ilvl="1">
      <w:start w:val="1"/>
      <w:numFmt w:val="bullet"/>
      <w:lvlText w:val="•"/>
      <w:lvlJc w:val="left"/>
      <w:pPr/>
      <w:rPr>
        <w:rFonts w:hint="default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414"/>
    </w:pPr>
    <w:rPr>
      <w:rFonts w:ascii="Archer Book" w:hAnsi="Archer Book" w:eastAsia="Archer Book"/>
      <w:sz w:val="24"/>
      <w:szCs w:val="24"/>
    </w:rPr>
  </w:style>
  <w:style w:styleId="Heading1" w:type="paragraph">
    <w:name w:val="Heading 1"/>
    <w:basedOn w:val="Normal"/>
    <w:uiPriority w:val="1"/>
    <w:qFormat/>
    <w:pPr>
      <w:ind w:left="2174"/>
      <w:outlineLvl w:val="1"/>
    </w:pPr>
    <w:rPr>
      <w:rFonts w:ascii="DINPro-Regular" w:hAnsi="DINPro-Regular" w:eastAsia="DINPro-Regular"/>
      <w:sz w:val="72"/>
      <w:szCs w:val="72"/>
    </w:rPr>
  </w:style>
  <w:style w:styleId="Heading2" w:type="paragraph">
    <w:name w:val="Heading 2"/>
    <w:basedOn w:val="Normal"/>
    <w:uiPriority w:val="1"/>
    <w:qFormat/>
    <w:pPr>
      <w:ind w:left="40"/>
      <w:outlineLvl w:val="2"/>
    </w:pPr>
    <w:rPr>
      <w:rFonts w:ascii="DINPro-Regular" w:hAnsi="DINPro-Regular" w:eastAsia="DINPro-Regular"/>
      <w:sz w:val="40"/>
      <w:szCs w:val="40"/>
    </w:rPr>
  </w:style>
  <w:style w:styleId="Heading3" w:type="paragraph">
    <w:name w:val="Heading 3"/>
    <w:basedOn w:val="Normal"/>
    <w:uiPriority w:val="1"/>
    <w:qFormat/>
    <w:pPr>
      <w:ind w:left="414"/>
      <w:outlineLvl w:val="3"/>
    </w:pPr>
    <w:rPr>
      <w:rFonts w:ascii="DINPro-Regular" w:hAnsi="DINPro-Regular" w:eastAsia="DINPro-Regular"/>
      <w:sz w:val="32"/>
      <w:szCs w:val="32"/>
    </w:rPr>
  </w:style>
  <w:style w:styleId="Heading4" w:type="paragraph">
    <w:name w:val="Heading 4"/>
    <w:basedOn w:val="Normal"/>
    <w:uiPriority w:val="1"/>
    <w:qFormat/>
    <w:pPr>
      <w:ind w:left="2252"/>
      <w:outlineLvl w:val="4"/>
    </w:pPr>
    <w:rPr>
      <w:rFonts w:ascii="Archer Thin" w:hAnsi="Archer Thin" w:eastAsia="Archer Thin"/>
      <w:sz w:val="28"/>
      <w:szCs w:val="2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g"/><Relationship Id="rId8" Type="http://schemas.openxmlformats.org/officeDocument/2006/relationships/image" Target="media/image4.png"/><Relationship Id="rId9" Type="http://schemas.openxmlformats.org/officeDocument/2006/relationships/image" Target="media/image5.jpg"/><Relationship Id="rId10" Type="http://schemas.openxmlformats.org/officeDocument/2006/relationships/image" Target="media/image6.jpg"/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footer" Target="footer1.xml"/><Relationship Id="rId16" Type="http://schemas.openxmlformats.org/officeDocument/2006/relationships/footer" Target="footer2.xml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jpg"/><Relationship Id="rId23" Type="http://schemas.openxmlformats.org/officeDocument/2006/relationships/image" Target="media/image19.jpg"/><Relationship Id="rId24" Type="http://schemas.openxmlformats.org/officeDocument/2006/relationships/image" Target="media/image20.jpg"/><Relationship Id="rId25" Type="http://schemas.openxmlformats.org/officeDocument/2006/relationships/image" Target="media/image21.jpg"/><Relationship Id="rId26" Type="http://schemas.openxmlformats.org/officeDocument/2006/relationships/image" Target="media/image22.jp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jpg"/><Relationship Id="rId30" Type="http://schemas.openxmlformats.org/officeDocument/2006/relationships/image" Target="media/image26.jpg"/><Relationship Id="rId31" Type="http://schemas.openxmlformats.org/officeDocument/2006/relationships/footer" Target="footer3.xml"/><Relationship Id="rId32" Type="http://schemas.openxmlformats.org/officeDocument/2006/relationships/footer" Target="footer4.xml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jpg"/><Relationship Id="rId36" Type="http://schemas.openxmlformats.org/officeDocument/2006/relationships/image" Target="media/image30.jp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jp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jpg"/><Relationship Id="rId44" Type="http://schemas.openxmlformats.org/officeDocument/2006/relationships/hyperlink" Target="mailto:agua@itccanarias.org" TargetMode="External"/><Relationship Id="rId45" Type="http://schemas.openxmlformats.org/officeDocument/2006/relationships/footer" Target="footer5.xml"/><Relationship Id="rId46" Type="http://schemas.openxmlformats.org/officeDocument/2006/relationships/footer" Target="footer6.xml"/><Relationship Id="rId47" Type="http://schemas.openxmlformats.org/officeDocument/2006/relationships/image" Target="media/image38.jpg"/><Relationship Id="rId48" Type="http://schemas.openxmlformats.org/officeDocument/2006/relationships/image" Target="media/image39.png"/><Relationship Id="rId49" Type="http://schemas.openxmlformats.org/officeDocument/2006/relationships/image" Target="media/image40.png"/><Relationship Id="rId50" Type="http://schemas.openxmlformats.org/officeDocument/2006/relationships/image" Target="media/image41.png"/><Relationship Id="rId51" Type="http://schemas.openxmlformats.org/officeDocument/2006/relationships/image" Target="media/image42.jpg"/><Relationship Id="rId52" Type="http://schemas.openxmlformats.org/officeDocument/2006/relationships/hyperlink" Target="mailto:laboratorioderesiduos@itccanarias.org" TargetMode="External"/><Relationship Id="rId53" Type="http://schemas.openxmlformats.org/officeDocument/2006/relationships/image" Target="media/image43.jpg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jpg"/><Relationship Id="rId59" Type="http://schemas.openxmlformats.org/officeDocument/2006/relationships/hyperlink" Target="mailto:depbio@itccanarias.org" TargetMode="External"/><Relationship Id="rId60" Type="http://schemas.openxmlformats.org/officeDocument/2006/relationships/footer" Target="footer7.xml"/><Relationship Id="rId61" Type="http://schemas.openxmlformats.org/officeDocument/2006/relationships/footer" Target="footer8.xml"/><Relationship Id="rId62" Type="http://schemas.openxmlformats.org/officeDocument/2006/relationships/image" Target="media/image49.jpg"/><Relationship Id="rId63" Type="http://schemas.openxmlformats.org/officeDocument/2006/relationships/image" Target="media/image50.png"/><Relationship Id="rId64" Type="http://schemas.openxmlformats.org/officeDocument/2006/relationships/image" Target="media/image51.png"/><Relationship Id="rId65" Type="http://schemas.openxmlformats.org/officeDocument/2006/relationships/image" Target="media/image52.png"/><Relationship Id="rId66" Type="http://schemas.openxmlformats.org/officeDocument/2006/relationships/image" Target="media/image53.jpg"/><Relationship Id="rId67" Type="http://schemas.openxmlformats.org/officeDocument/2006/relationships/hyperlink" Target="mailto:software@itccanarias.org" TargetMode="External"/><Relationship Id="rId68" Type="http://schemas.openxmlformats.org/officeDocument/2006/relationships/image" Target="media/image54.jpg"/><Relationship Id="rId69" Type="http://schemas.openxmlformats.org/officeDocument/2006/relationships/image" Target="media/image55.png"/><Relationship Id="rId70" Type="http://schemas.openxmlformats.org/officeDocument/2006/relationships/image" Target="media/image56.png"/><Relationship Id="rId71" Type="http://schemas.openxmlformats.org/officeDocument/2006/relationships/image" Target="media/image57.png"/><Relationship Id="rId72" Type="http://schemas.openxmlformats.org/officeDocument/2006/relationships/image" Target="media/image58.jpg"/><Relationship Id="rId73" Type="http://schemas.openxmlformats.org/officeDocument/2006/relationships/hyperlink" Target="mailto:eerr@itccanarias.org" TargetMode="External"/><Relationship Id="rId74" Type="http://schemas.openxmlformats.org/officeDocument/2006/relationships/image" Target="media/image59.jpg"/><Relationship Id="rId75" Type="http://schemas.openxmlformats.org/officeDocument/2006/relationships/image" Target="media/image60.jpg"/><Relationship Id="rId76" Type="http://schemas.openxmlformats.org/officeDocument/2006/relationships/image" Target="media/image61.png"/><Relationship Id="rId77" Type="http://schemas.openxmlformats.org/officeDocument/2006/relationships/hyperlink" Target="mailto:biomedica@itccanarias.org" TargetMode="External"/><Relationship Id="rId78" Type="http://schemas.openxmlformats.org/officeDocument/2006/relationships/image" Target="media/image62.png"/><Relationship Id="rId79" Type="http://schemas.openxmlformats.org/officeDocument/2006/relationships/image" Target="media/image63.png"/><Relationship Id="rId80" Type="http://schemas.openxmlformats.org/officeDocument/2006/relationships/image" Target="media/image64.jpg"/><Relationship Id="rId81" Type="http://schemas.openxmlformats.org/officeDocument/2006/relationships/image" Target="media/image65.png"/><Relationship Id="rId82" Type="http://schemas.openxmlformats.org/officeDocument/2006/relationships/image" Target="media/image66.png"/><Relationship Id="rId83" Type="http://schemas.openxmlformats.org/officeDocument/2006/relationships/image" Target="media/image67.png"/><Relationship Id="rId84" Type="http://schemas.openxmlformats.org/officeDocument/2006/relationships/image" Target="media/image68.jpg"/><Relationship Id="rId85" Type="http://schemas.openxmlformats.org/officeDocument/2006/relationships/hyperlink" Target="mailto:innovacion@itccanarias.org" TargetMode="External"/><Relationship Id="rId86" Type="http://schemas.openxmlformats.org/officeDocument/2006/relationships/image" Target="media/image69.jpg"/><Relationship Id="rId87" Type="http://schemas.openxmlformats.org/officeDocument/2006/relationships/image" Target="media/image70.png"/><Relationship Id="rId88" Type="http://schemas.openxmlformats.org/officeDocument/2006/relationships/image" Target="media/image71.png"/><Relationship Id="rId89" Type="http://schemas.openxmlformats.org/officeDocument/2006/relationships/image" Target="media/image72.png"/><Relationship Id="rId90" Type="http://schemas.openxmlformats.org/officeDocument/2006/relationships/image" Target="media/image73.jpg"/><Relationship Id="rId91" Type="http://schemas.openxmlformats.org/officeDocument/2006/relationships/hyperlink" Target="mailto:serviciosmetrologia@itccanarias.org" TargetMode="External"/><Relationship Id="rId92" Type="http://schemas.openxmlformats.org/officeDocument/2006/relationships/image" Target="media/image74.jpg"/><Relationship Id="rId93" Type="http://schemas.openxmlformats.org/officeDocument/2006/relationships/image" Target="media/image75.png"/><Relationship Id="rId94" Type="http://schemas.openxmlformats.org/officeDocument/2006/relationships/image" Target="media/image76.png"/><Relationship Id="rId95" Type="http://schemas.openxmlformats.org/officeDocument/2006/relationships/image" Target="media/image77.png"/><Relationship Id="rId96" Type="http://schemas.openxmlformats.org/officeDocument/2006/relationships/image" Target="media/image78.jpg"/><Relationship Id="rId97" Type="http://schemas.openxmlformats.org/officeDocument/2006/relationships/hyperlink" Target="mailto:dptosi@itccanarias.org" TargetMode="External"/><Relationship Id="rId98" Type="http://schemas.openxmlformats.org/officeDocument/2006/relationships/footer" Target="footer9.xml"/><Relationship Id="rId99" Type="http://schemas.openxmlformats.org/officeDocument/2006/relationships/image" Target="media/image79.png"/><Relationship Id="rId100" Type="http://schemas.openxmlformats.org/officeDocument/2006/relationships/image" Target="media/image80.png"/><Relationship Id="rId101" Type="http://schemas.openxmlformats.org/officeDocument/2006/relationships/image" Target="media/image81.png"/><Relationship Id="rId102" Type="http://schemas.openxmlformats.org/officeDocument/2006/relationships/image" Target="media/image82.png"/><Relationship Id="rId103" Type="http://schemas.openxmlformats.org/officeDocument/2006/relationships/footer" Target="footer10.xml"/><Relationship Id="rId104" Type="http://schemas.openxmlformats.org/officeDocument/2006/relationships/footer" Target="footer11.xml"/><Relationship Id="rId105" Type="http://schemas.openxmlformats.org/officeDocument/2006/relationships/image" Target="media/image83.png"/><Relationship Id="rId106" Type="http://schemas.openxmlformats.org/officeDocument/2006/relationships/image" Target="media/image84.png"/><Relationship Id="rId107" Type="http://schemas.openxmlformats.org/officeDocument/2006/relationships/image" Target="media/image85.jpg"/><Relationship Id="rId108" Type="http://schemas.openxmlformats.org/officeDocument/2006/relationships/image" Target="media/image86.png"/><Relationship Id="rId109" Type="http://schemas.openxmlformats.org/officeDocument/2006/relationships/image" Target="media/image87.jpg"/><Relationship Id="rId110" Type="http://schemas.openxmlformats.org/officeDocument/2006/relationships/image" Target="media/image88.png"/><Relationship Id="rId111" Type="http://schemas.openxmlformats.org/officeDocument/2006/relationships/image" Target="media/image89.png"/><Relationship Id="rId112" Type="http://schemas.openxmlformats.org/officeDocument/2006/relationships/image" Target="media/image90.jpg"/><Relationship Id="rId113" Type="http://schemas.openxmlformats.org/officeDocument/2006/relationships/image" Target="media/image91.jpg"/><Relationship Id="rId114" Type="http://schemas.openxmlformats.org/officeDocument/2006/relationships/image" Target="media/image92.jpg"/><Relationship Id="rId115" Type="http://schemas.openxmlformats.org/officeDocument/2006/relationships/footer" Target="footer12.xml"/><Relationship Id="rId116" Type="http://schemas.openxmlformats.org/officeDocument/2006/relationships/footer" Target="footer13.xml"/><Relationship Id="rId117" Type="http://schemas.openxmlformats.org/officeDocument/2006/relationships/hyperlink" Target="https://goo.gl/maps/q9Y7uX1vQNTCJPy39" TargetMode="External"/><Relationship Id="rId118" Type="http://schemas.openxmlformats.org/officeDocument/2006/relationships/hyperlink" Target="https://goo.gl/maps/6iKtstVmSa5aDiVx5" TargetMode="External"/><Relationship Id="rId119" Type="http://schemas.openxmlformats.org/officeDocument/2006/relationships/hyperlink" Target="https://goo.gl/maps/mzm7Z42zwzSjKiSn7" TargetMode="External"/><Relationship Id="rId120" Type="http://schemas.openxmlformats.org/officeDocument/2006/relationships/hyperlink" Target="https://goo.gl/maps/FXBUxu81MomacaYm7" TargetMode="External"/><Relationship Id="rId121" Type="http://schemas.openxmlformats.org/officeDocument/2006/relationships/hyperlink" Target="https://goo.gl/maps/aTJeDfVbzF9nVaCSA" TargetMode="External"/><Relationship Id="rId122" Type="http://schemas.openxmlformats.org/officeDocument/2006/relationships/image" Target="media/image95.png"/><Relationship Id="rId123" Type="http://schemas.openxmlformats.org/officeDocument/2006/relationships/image" Target="media/image96.png"/><Relationship Id="rId124" Type="http://schemas.openxmlformats.org/officeDocument/2006/relationships/image" Target="media/image97.png"/><Relationship Id="rId125" Type="http://schemas.openxmlformats.org/officeDocument/2006/relationships/image" Target="media/image98.png"/><Relationship Id="rId126" Type="http://schemas.openxmlformats.org/officeDocument/2006/relationships/image" Target="media/image99.png"/><Relationship Id="rId127" Type="http://schemas.openxmlformats.org/officeDocument/2006/relationships/image" Target="media/image100.png"/><Relationship Id="rId128" Type="http://schemas.openxmlformats.org/officeDocument/2006/relationships/image" Target="media/image101.png"/><Relationship Id="rId129" Type="http://schemas.openxmlformats.org/officeDocument/2006/relationships/image" Target="media/image102.png"/><Relationship Id="rId130" Type="http://schemas.openxmlformats.org/officeDocument/2006/relationships/footer" Target="footer14.xml"/><Relationship Id="rId131" Type="http://schemas.openxmlformats.org/officeDocument/2006/relationships/image" Target="media/image103.png"/><Relationship Id="rId132" Type="http://schemas.openxmlformats.org/officeDocument/2006/relationships/image" Target="media/image104.png"/><Relationship Id="rId133" Type="http://schemas.openxmlformats.org/officeDocument/2006/relationships/image" Target="media/image105.png"/><Relationship Id="rId134" Type="http://schemas.openxmlformats.org/officeDocument/2006/relationships/image" Target="media/image106.png"/><Relationship Id="rId135" Type="http://schemas.openxmlformats.org/officeDocument/2006/relationships/image" Target="media/image107.png"/><Relationship Id="rId136" Type="http://schemas.openxmlformats.org/officeDocument/2006/relationships/image" Target="media/image108.png"/><Relationship Id="rId137" Type="http://schemas.openxmlformats.org/officeDocument/2006/relationships/image" Target="media/image109.png"/><Relationship Id="rId138" Type="http://schemas.openxmlformats.org/officeDocument/2006/relationships/image" Target="media/image110.png"/><Relationship Id="rId139" Type="http://schemas.openxmlformats.org/officeDocument/2006/relationships/hyperlink" Target="http://www.itccanarias.org/" TargetMode="External"/><Relationship Id="rId140" Type="http://schemas.openxmlformats.org/officeDocument/2006/relationships/numbering" Target="numbering.xml"/></Relationships>
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93.png"/><Relationship Id="rId2" Type="http://schemas.openxmlformats.org/officeDocument/2006/relationships/image" Target="media/image94.png"/></Relationships>
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Relationship Id="rId2" Type="http://schemas.openxmlformats.org/officeDocument/2006/relationships/image" Target="media/image1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2020-07-03T17:58:37Z</dcterms:created>
  <dcterms:modified xsi:type="dcterms:W3CDTF">2020-07-03T17:58:37Z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2019-08-01T00:00:00Z</vt:filetime>
  </property>
  <property fmtid="{D5CDD505-2E9C-101B-9397-08002B2CF9AE}" pid="3" name="LastSaved">
    <vt:filetime>2020-07-03T00:00:00Z</vt:filetime>
  </property>
</Properties>
</file>